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F8B" w:rsidRDefault="00926F8B" w:rsidP="00B46290">
      <w:pPr>
        <w:rPr>
          <w:noProof/>
        </w:rPr>
      </w:pPr>
    </w:p>
    <w:p w:rsidR="00C828F2" w:rsidRDefault="00C828F2" w:rsidP="00C828F2">
      <w:pPr>
        <w:rPr>
          <w:b/>
          <w:sz w:val="28"/>
        </w:rPr>
      </w:pPr>
      <w:bookmarkStart w:id="0" w:name="_Hlk489870120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4177B1" wp14:editId="529973CD">
            <wp:simplePos x="0" y="0"/>
            <wp:positionH relativeFrom="column">
              <wp:posOffset>2095500</wp:posOffset>
            </wp:positionH>
            <wp:positionV relativeFrom="paragraph">
              <wp:posOffset>259080</wp:posOffset>
            </wp:positionV>
            <wp:extent cx="3381375" cy="1162050"/>
            <wp:effectExtent l="0" t="0" r="9525" b="0"/>
            <wp:wrapNone/>
            <wp:docPr id="1028" name="Picture 4" descr="Copyright S-cool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DEFE71E-5C7C-4423-BE18-F082554E4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opyright S-cool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DEFE71E-5C7C-4423-BE18-F082554E49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62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AE" w:rsidRPr="00926F8B">
        <w:rPr>
          <w:b/>
          <w:sz w:val="28"/>
        </w:rPr>
        <w:t xml:space="preserve">A. </w:t>
      </w:r>
      <w:bookmarkStart w:id="1" w:name="_GoBack"/>
      <w:bookmarkEnd w:id="1"/>
      <w:r w:rsidR="00926F8B" w:rsidRPr="002E1589">
        <w:rPr>
          <w:rFonts w:asciiTheme="majorHAnsi" w:eastAsiaTheme="majorEastAsia" w:hAnsi="Calibri" w:cs="Lato Medium"/>
          <w:b/>
          <w:bCs/>
          <w:color w:val="000000" w:themeColor="text1"/>
          <w:kern w:val="24"/>
          <w:sz w:val="28"/>
          <w:szCs w:val="28"/>
          <w:u w:val="single"/>
          <w:lang w:val="en-US"/>
        </w:rPr>
        <w:t>Waves in air, fluids and solids</w:t>
      </w:r>
    </w:p>
    <w:p w:rsidR="00C828F2" w:rsidRDefault="00C828F2" w:rsidP="00C828F2">
      <w:pPr>
        <w:pStyle w:val="ListParagraph"/>
        <w:numPr>
          <w:ilvl w:val="0"/>
          <w:numId w:val="20"/>
        </w:numPr>
      </w:pPr>
      <w:r>
        <w:t>Look at the following wave</w:t>
      </w:r>
    </w:p>
    <w:p w:rsidR="00C828F2" w:rsidRDefault="00C828F2" w:rsidP="00C828F2"/>
    <w:p w:rsidR="00C828F2" w:rsidRDefault="00C828F2" w:rsidP="00C828F2"/>
    <w:p w:rsidR="00C828F2" w:rsidRDefault="00C828F2" w:rsidP="00C828F2"/>
    <w:p w:rsidR="00C828F2" w:rsidRDefault="00C828F2" w:rsidP="00C828F2">
      <w:pPr>
        <w:pStyle w:val="ListParagraph"/>
        <w:numPr>
          <w:ilvl w:val="1"/>
          <w:numId w:val="20"/>
        </w:numPr>
      </w:pPr>
      <w:r>
        <w:t>What type of wave is shown above?</w:t>
      </w:r>
    </w:p>
    <w:p w:rsidR="00C828F2" w:rsidRDefault="00C828F2" w:rsidP="00C828F2">
      <w:pPr>
        <w:pStyle w:val="ListParagraph"/>
        <w:numPr>
          <w:ilvl w:val="1"/>
          <w:numId w:val="20"/>
        </w:numPr>
      </w:pPr>
      <w:r>
        <w:t>Which letter represents the amplitude of the wave?</w:t>
      </w:r>
    </w:p>
    <w:p w:rsidR="00C828F2" w:rsidRDefault="00C828F2" w:rsidP="00C828F2">
      <w:pPr>
        <w:pStyle w:val="ListParagraph"/>
        <w:numPr>
          <w:ilvl w:val="1"/>
          <w:numId w:val="20"/>
        </w:numPr>
      </w:pPr>
      <w:r>
        <w:t>Which letter shows the wavelength?</w:t>
      </w:r>
    </w:p>
    <w:p w:rsidR="00B73130" w:rsidRDefault="00C828F2" w:rsidP="00B73130">
      <w:pPr>
        <w:pStyle w:val="ListParagraph"/>
        <w:numPr>
          <w:ilvl w:val="0"/>
          <w:numId w:val="20"/>
        </w:numPr>
      </w:pPr>
      <w:r w:rsidRPr="00C828F2">
        <w:t>Draw a longitudinal wave and label a compression, rarefaction and the wavelength.</w:t>
      </w:r>
    </w:p>
    <w:p w:rsidR="00B73130" w:rsidRPr="00C828F2" w:rsidRDefault="00B73130" w:rsidP="00BD5352">
      <w:pPr>
        <w:pStyle w:val="ListParagraph"/>
      </w:pPr>
    </w:p>
    <w:p w:rsidR="00C828F2" w:rsidRDefault="00C828F2" w:rsidP="00C828F2">
      <w:pPr>
        <w:pStyle w:val="ListParagraph"/>
        <w:numPr>
          <w:ilvl w:val="0"/>
          <w:numId w:val="20"/>
        </w:numPr>
      </w:pPr>
      <w:r w:rsidRPr="00C828F2">
        <w:t>The diagram shows a cork floating on a water wave which has a frequency of 0.5 Hz. Which letter shows where the cork will be 2 seconds later?</w:t>
      </w:r>
    </w:p>
    <w:p w:rsidR="00B73130" w:rsidRDefault="00B73130" w:rsidP="00B73130">
      <w:r w:rsidRPr="00B7313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D2C907" wp14:editId="084D900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040560" cy="1255398"/>
                <wp:effectExtent l="0" t="0" r="8255" b="1905"/>
                <wp:wrapNone/>
                <wp:docPr id="205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560" cy="1255398"/>
                          <a:chOff x="0" y="0"/>
                          <a:chExt cx="5040560" cy="1255398"/>
                        </a:xfrm>
                      </wpg:grpSpPr>
                      <pic:pic xmlns:pic="http://schemas.openxmlformats.org/drawingml/2006/picture">
                        <pic:nvPicPr>
                          <pic:cNvPr id="2059" name="Picture 205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69E1D84-4595-423F-94C3-A83646F7BE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3226"/>
                            <a:ext cx="5040560" cy="902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0" name="Trapezoid 206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43B7D42-14FE-4EB5-B46F-53B8DEBDB707}"/>
                            </a:ext>
                          </a:extLst>
                        </wps:cNvPr>
                        <wps:cNvSpPr/>
                        <wps:spPr>
                          <a:xfrm>
                            <a:off x="481135" y="280474"/>
                            <a:ext cx="144016" cy="209927"/>
                          </a:xfrm>
                          <a:prstGeom prst="trapezoid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61" name="TextBox 1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2631744-FAEB-4636-A0A5-14552E2BA6D7}"/>
                            </a:ext>
                          </a:extLst>
                        </wps:cNvPr>
                        <wps:cNvSpPr txBox="1"/>
                        <wps:spPr>
                          <a:xfrm>
                            <a:off x="2666545" y="34837"/>
                            <a:ext cx="32733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3130" w:rsidRDefault="00B73130" w:rsidP="00B731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62" name="TextBox 1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4D26552-34C6-42A2-B250-FA0935CA4D9D}"/>
                            </a:ext>
                          </a:extLst>
                        </wps:cNvPr>
                        <wps:cNvSpPr txBox="1"/>
                        <wps:spPr>
                          <a:xfrm>
                            <a:off x="431868" y="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3130" w:rsidRDefault="00B73130" w:rsidP="00B731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63" name="TextBox 1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4C85F02-1723-4BE9-9968-5AC293D6BFDB}"/>
                            </a:ext>
                          </a:extLst>
                        </wps:cNvPr>
                        <wps:cNvSpPr txBox="1"/>
                        <wps:spPr>
                          <a:xfrm>
                            <a:off x="783176" y="738752"/>
                            <a:ext cx="30809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3130" w:rsidRDefault="00B73130" w:rsidP="00B731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64" name="TextBox 1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717D609-3022-4759-AA2F-DAAFCE76DFFD}"/>
                            </a:ext>
                          </a:extLst>
                        </wps:cNvPr>
                        <wps:cNvSpPr txBox="1"/>
                        <wps:spPr>
                          <a:xfrm>
                            <a:off x="1191732" y="16106"/>
                            <a:ext cx="3097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73130" w:rsidRDefault="00B73130" w:rsidP="00B731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2C907" id="Group 4" o:spid="_x0000_s1026" style="position:absolute;margin-left:0;margin-top:.9pt;width:396.9pt;height:98.85pt;z-index:251661312;mso-position-horizontal:center;mso-position-horizontal-relative:margin" coordsize="50405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9" o:spid="_x0000_s1027" type="#_x0000_t75" style="position:absolute;top:3532;width:50405;height: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QivGAAAA3QAAAA8AAABkcnMvZG93bnJldi54bWxEj9FqwkAURN8L/sNyC77VTUMVG11FWgql&#10;WqGpH3DNXpOQ7N2QXZP4964g+DjMzBlmuR5MLTpqXWlZweskAkGcWV1yruDw//UyB+E8ssbaMim4&#10;kIP1avS0xETbnv+oS30uAoRdggoK75tESpcVZNBNbEMcvJNtDfog21zqFvsAN7WMo2gmDZYcFgps&#10;6KOgrErPRkHWfcb6N98f3/ZV2k+rLf7s5jOlxs/DZgHC0+Af4Xv7WyuIo+k73N6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dCK8YAAADdAAAADwAAAAAAAAAAAAAA&#10;AACfAgAAZHJzL2Rvd25yZXYueG1sUEsFBgAAAAAEAAQA9wAAAJIDAAAAAA==&#10;">
                  <v:imagedata r:id="rId10" o:title=""/>
                  <v:path arrowok="t"/>
                </v:shape>
                <v:shape id="Trapezoid 2060" o:spid="_x0000_s1028" style="position:absolute;left:4811;top:2804;width:1440;height:2100;visibility:visible;mso-wrap-style:square;v-text-anchor:middle" coordsize="144016,20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hqMEA&#10;AADdAAAADwAAAGRycy9kb3ducmV2LnhtbERPz2vCMBS+D/wfwhO8DE3toEhnlFEQxIu0Hez6aN6a&#10;sualNFHb/94chB0/vt/742R7cafRd44VbDcJCOLG6Y5bBd/1ab0D4QOyxt4xKZjJw/GweNtjrt2D&#10;S7pXoRUxhH2OCkwIQy6lbwxZ9Bs3EEfu140WQ4RjK/WIjxhue5kmSSYtdhwbDA5UGGr+qptVIKsP&#10;X5uf4n2ay9JdixtaLS9KrZbT1yeIQFP4F7/cZ60gTbK4P76JT0Ae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oajBAAAA3QAAAA8AAAAAAAAAAAAAAAAAmAIAAGRycy9kb3du&#10;cmV2LnhtbFBLBQYAAAAABAAEAPUAAACGAwAAAAA=&#10;" path="m,209927l36004,r72008,l144016,209927,,209927xe" fillcolor="#375623 [1609]" strokecolor="#4472c4 [3204]" strokeweight=".5pt">
                  <v:stroke joinstyle="miter"/>
                  <v:path arrowok="t" o:connecttype="custom" o:connectlocs="0,209927;36004,0;108012,0;144016,209927;0,20992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6665;top:348;width:3273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rlcUA&#10;AADdAAAADwAAAGRycy9kb3ducmV2LnhtbESPzWrDMBCE74W8g9hAbo1kk4bUjRJCfqC3tmkfYLE2&#10;lmNrZSwlcfr0VaHQ4zAz3zDL9eBacaU+1J41ZFMFgrj0puZKw9fn4XEBIkRkg61n0nCnAOvV6GGJ&#10;hfE3/qDrMVYiQTgUqMHG2BVShtKSwzD1HXHyTr53GJPsK2l6vCW4a2Wu1Fw6rDktWOxoa6lsjhen&#10;YaHcW9M85+/Bzb6zJ7vd+X131noyHjYvICIN8T/81341GnI1z+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yuVxQAAAN0AAAAPAAAAAAAAAAAAAAAAAJgCAABkcnMv&#10;ZG93bnJldi54bWxQSwUGAAAAAAQABAD1AAAAigMAAAAA&#10;" filled="f" stroked="f">
                  <v:textbox style="mso-fit-shape-to-text:t">
                    <w:txbxContent>
                      <w:p w:rsidR="00B73130" w:rsidRDefault="00B73130" w:rsidP="00B731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13" o:spid="_x0000_s1030" type="#_x0000_t202" style="position:absolute;left:4318;width:317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14sQA&#10;AADdAAAADwAAAGRycy9kb3ducmV2LnhtbESP0WoCMRRE3wv+Q7iCbzVxsaKrUUQr9K2t+gGXzXWz&#10;7uZm2aS69uubQqGPw8ycYVab3jXiRl2oPGuYjBUI4sKbiksN59PheQ4iRGSDjWfS8KAAm/XgaYW5&#10;8Xf+pNsxliJBOOSowcbY5lKGwpLDMPYtcfIuvnMYk+xKaTq8J7hrZKbUTDqsOC1YbGlnqaiPX07D&#10;XLn3ul5kH8FNvycvdrf3r+1V69Gw3y5BROrjf/iv/WY0ZGqW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teLEAAAA3QAAAA8AAAAAAAAAAAAAAAAAmAIAAGRycy9k&#10;b3ducmV2LnhtbFBLBQYAAAAABAAEAPUAAACJAwAAAAA=&#10;" filled="f" stroked="f">
                  <v:textbox style="mso-fit-shape-to-text:t">
                    <w:txbxContent>
                      <w:p w:rsidR="00B73130" w:rsidRDefault="00B73130" w:rsidP="00B731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14" o:spid="_x0000_s1031" type="#_x0000_t202" style="position:absolute;left:7831;top:7387;width:3081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QecUA&#10;AADdAAAADwAAAGRycy9kb3ducmV2LnhtbESPzW7CMBCE75V4B2uRuBWb0CKaYhCiVOJWfvoAq3gb&#10;h8TrKHYh9OlrpEo9jmbmG81i1btGXKgLlWcNk7ECQVx4U3Gp4fP0/jgHESKywcYzabhRgNVy8LDA&#10;3PgrH+hyjKVIEA45arAxtrmUobDkMIx9S5y8L985jEl2pTQdXhPcNTJTaiYdVpwWLLa0sVTUx2+n&#10;Ya7cR12/ZPvgnn4mz3bz5rftWevRsF+/gojUx//wX3tnNGRqNoX7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RB5xQAAAN0AAAAPAAAAAAAAAAAAAAAAAJgCAABkcnMv&#10;ZG93bnJldi54bWxQSwUGAAAAAAQABAD1AAAAigMAAAAA&#10;" filled="f" stroked="f">
                  <v:textbox style="mso-fit-shape-to-text:t">
                    <w:txbxContent>
                      <w:p w:rsidR="00B73130" w:rsidRDefault="00B73130" w:rsidP="00B731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Box 15" o:spid="_x0000_s1032" type="#_x0000_t202" style="position:absolute;left:11917;top:161;width:3097;height:3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IDcUA&#10;AADdAAAADwAAAGRycy9kb3ducmV2LnhtbESP3WoCMRSE7wu+QzgF72rioqJbo4hV6F3rzwMcNqeb&#10;7W5Olk2qa5/eFApeDjPzDbNc964RF+pC5VnDeKRAEBfeVFxqOJ/2L3MQISIbbDyThhsFWK8GT0vM&#10;jb/ygS7HWIoE4ZCjBhtjm0sZCksOw8i3xMn78p3DmGRXStPhNcFdIzOlZtJhxWnBYktbS0V9/HEa&#10;5sp91PUi+wxu8jue2u2b37XfWg+f+80riEh9fIT/2+9GQ6ZmE/h7k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IgNxQAAAN0AAAAPAAAAAAAAAAAAAAAAAJgCAABkcnMv&#10;ZG93bnJldi54bWxQSwUGAAAAAAQABAD1AAAAigMAAAAA&#10;" filled="f" stroked="f">
                  <v:textbox style="mso-fit-shape-to-text:t">
                    <w:txbxContent>
                      <w:p w:rsidR="00B73130" w:rsidRDefault="00B73130" w:rsidP="00B731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73130" w:rsidRDefault="00B73130" w:rsidP="00B73130"/>
    <w:p w:rsidR="00B73130" w:rsidRDefault="00B73130" w:rsidP="00B73130"/>
    <w:p w:rsidR="00B73130" w:rsidRDefault="00B73130" w:rsidP="00B73130"/>
    <w:p w:rsidR="00B73130" w:rsidRDefault="00B73130" w:rsidP="00B73130"/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>What is meant by the period of a wave?</w:t>
      </w:r>
    </w:p>
    <w:p w:rsidR="00C828F2" w:rsidRPr="00C828F2" w:rsidRDefault="00C828F2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>A wave has a period of 0.25s. Calculate t</w:t>
      </w:r>
      <w:r w:rsidR="00B73130">
        <w:t xml:space="preserve">he frequency of this wave. </w:t>
      </w:r>
      <w:r w:rsidRPr="00C828F2">
        <w:t>T = 1 / f</w:t>
      </w:r>
    </w:p>
    <w:p w:rsidR="00C828F2" w:rsidRPr="00C828F2" w:rsidRDefault="00C828F2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>A sound wave has a frequency of 240Hz and a wavelength of 1.38m. Calculate the velocity of this sound wave. Show clearly the formula you use for this calculation.</w:t>
      </w:r>
    </w:p>
    <w:p w:rsidR="00C828F2" w:rsidRPr="00C828F2" w:rsidRDefault="00C828F2" w:rsidP="00BD5352">
      <w:pPr>
        <w:pStyle w:val="ListParagraph"/>
      </w:pPr>
    </w:p>
    <w:p w:rsidR="00C828F2" w:rsidRDefault="00C828F2" w:rsidP="00C828F2">
      <w:pPr>
        <w:pStyle w:val="ListParagraph"/>
        <w:numPr>
          <w:ilvl w:val="0"/>
          <w:numId w:val="20"/>
        </w:numPr>
      </w:pPr>
      <w:r w:rsidRPr="00C828F2">
        <w:t>The diagr</w:t>
      </w:r>
      <w:r>
        <w:t>am shows a ripple tank, used to</w:t>
      </w:r>
      <w:r w:rsidRPr="00C828F2">
        <w:t xml:space="preserve"> generate waves in the laboratory.</w:t>
      </w:r>
      <w:r>
        <w:t xml:space="preserve"> </w:t>
      </w:r>
      <w:r w:rsidRPr="00C828F2">
        <w:t>Describe the measurements that must be made in order to calculate the velocity of water waves in the tank.</w:t>
      </w:r>
    </w:p>
    <w:p w:rsidR="00B73130" w:rsidRDefault="00B73130" w:rsidP="00B73130"/>
    <w:p w:rsidR="00B73130" w:rsidRDefault="00B73130" w:rsidP="00B73130">
      <w:r>
        <w:rPr>
          <w:noProof/>
          <w:lang w:eastAsia="en-GB"/>
        </w:rPr>
        <w:drawing>
          <wp:inline distT="0" distB="0" distL="0" distR="0" wp14:anchorId="0874AACB" wp14:editId="7EC8EC4F">
            <wp:extent cx="2162175" cy="1700819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29527AF-312D-419C-9CEA-D113A7F697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29527AF-312D-419C-9CEA-D113A7F697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30" w:rsidRDefault="00B73130" w:rsidP="00B73130"/>
    <w:p w:rsidR="00B73130" w:rsidRDefault="00B73130" w:rsidP="00B73130"/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>(Physics HT only) The sound waves from a noisy jet travel from the air into water. Which property of the wave will not change?</w:t>
      </w:r>
    </w:p>
    <w:p w:rsidR="00C828F2" w:rsidRPr="00C828F2" w:rsidRDefault="00C828F2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HT only) The Eiffel Tower is made of iron. The speed of sound in iron is 4000m/s. </w:t>
      </w:r>
      <w:proofErr w:type="gramStart"/>
      <w:r w:rsidRPr="00C828F2">
        <w:t>Someone</w:t>
      </w:r>
      <w:proofErr w:type="gramEnd"/>
      <w:r w:rsidRPr="00C828F2">
        <w:t xml:space="preserve"> at the top hits the iron with a hammer and the sound can be heard at the bottom 0.08s later. How tall is the Eiffel Tower?</w:t>
      </w:r>
    </w:p>
    <w:p w:rsidR="00C828F2" w:rsidRPr="00C828F2" w:rsidRDefault="00C828F2" w:rsidP="00BD5352">
      <w:pPr>
        <w:pStyle w:val="ListParagraph"/>
      </w:pPr>
    </w:p>
    <w:p w:rsidR="00B73130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only) The diagram shows a light ray striking a plane mirror. Copy and complete the diagram (include all labels). </w:t>
      </w:r>
    </w:p>
    <w:p w:rsidR="00B73130" w:rsidRDefault="00B73130" w:rsidP="00BD5352">
      <w:pPr>
        <w:pStyle w:val="ListParagraph"/>
      </w:pPr>
      <w:r>
        <w:rPr>
          <w:noProof/>
          <w:lang w:eastAsia="en-GB"/>
        </w:rPr>
        <w:drawing>
          <wp:inline distT="0" distB="0" distL="0" distR="0" wp14:anchorId="0FEEE960" wp14:editId="5B7BC3BE">
            <wp:extent cx="1872208" cy="1512169"/>
            <wp:effectExtent l="0" t="0" r="0" b="0"/>
            <wp:docPr id="2052" name="Picture 4" descr="Calculation of the angle of reflection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473570BE-AE7D-45F5-BC2A-53ED317EB0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alculation of the angle of reflection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473570BE-AE7D-45F5-BC2A-53ED317EB0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7077" r="3783" b="2720"/>
                    <a:stretch/>
                  </pic:blipFill>
                  <pic:spPr bwMode="auto">
                    <a:xfrm>
                      <a:off x="0" y="0"/>
                      <a:ext cx="1872208" cy="15121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73130" w:rsidRDefault="00B73130" w:rsidP="00B73130">
      <w:pPr>
        <w:pStyle w:val="ListParagraph"/>
      </w:pPr>
    </w:p>
    <w:p w:rsidR="00B73130" w:rsidRDefault="00B73130" w:rsidP="00B73130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only) When light strikes a black curtain, very little light gets reflected. What happens to the light? </w:t>
      </w:r>
    </w:p>
    <w:p w:rsidR="00C828F2" w:rsidRPr="00C828F2" w:rsidRDefault="00C828F2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only) Explain why you </w:t>
      </w:r>
      <w:r w:rsidR="00B73130" w:rsidRPr="00C828F2">
        <w:t>cannot</w:t>
      </w:r>
      <w:r w:rsidRPr="00C828F2">
        <w:t xml:space="preserve"> see your reflection when you look into a piece of white plastic held in front of you. </w:t>
      </w:r>
    </w:p>
    <w:p w:rsidR="00C828F2" w:rsidRPr="00C828F2" w:rsidRDefault="00C828F2" w:rsidP="00BD5352">
      <w:pPr>
        <w:pStyle w:val="ListParagraph"/>
      </w:pPr>
    </w:p>
    <w:p w:rsidR="00B73130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only) When waves flow from deep water to shallow water the wave can bend (diffract). What happens to the speed of the wave to allow this to happen? </w:t>
      </w:r>
    </w:p>
    <w:p w:rsidR="00B73130" w:rsidRDefault="00BD5352" w:rsidP="00BD5352">
      <w:pPr>
        <w:pStyle w:val="ListParagraph"/>
      </w:pPr>
      <w:r>
        <w:rPr>
          <w:noProof/>
          <w:lang w:eastAsia="en-GB"/>
        </w:rPr>
        <w:drawing>
          <wp:inline distT="0" distB="0" distL="0" distR="0" wp14:anchorId="23F6B607" wp14:editId="4AB1EA28">
            <wp:extent cx="2857500" cy="1419225"/>
            <wp:effectExtent l="0" t="0" r="0" b="9525"/>
            <wp:docPr id="7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arto="http://schemas.microsoft.com/office/word/2006/arto" id="{E04747F9-A922-49F9-B9CC-115FA15B4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arto="http://schemas.microsoft.com/office/word/2006/arto" id="{E04747F9-A922-49F9-B9CC-115FA15B4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30" w:rsidRDefault="00B73130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HT only) Describe how sound waves in the air are converted to vibrations in solids by the ear. </w:t>
      </w:r>
    </w:p>
    <w:p w:rsidR="00C828F2" w:rsidRPr="00C828F2" w:rsidRDefault="00C828F2" w:rsidP="00BD5352">
      <w:pPr>
        <w:pStyle w:val="ListParagraph"/>
      </w:pPr>
    </w:p>
    <w:p w:rsidR="00C828F2" w:rsidRPr="00C828F2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HT only) Which of the following represents the frequency range of human hearing? </w:t>
      </w:r>
    </w:p>
    <w:p w:rsidR="00C828F2" w:rsidRPr="00C828F2" w:rsidRDefault="00C828F2" w:rsidP="00BD5352">
      <w:pPr>
        <w:pStyle w:val="ListParagraph"/>
      </w:pPr>
    </w:p>
    <w:p w:rsidR="00C828F2" w:rsidRDefault="00C828F2" w:rsidP="00BD5352">
      <w:pPr>
        <w:pStyle w:val="ListParagraph"/>
        <w:jc w:val="center"/>
      </w:pPr>
      <w:r w:rsidRPr="00C828F2">
        <w:t>200Hz to 2000Hz       20Hz to 20 000Hz      2000Hz to 200 000Hz</w:t>
      </w:r>
    </w:p>
    <w:p w:rsidR="00BD5352" w:rsidRPr="00C828F2" w:rsidRDefault="00BD5352" w:rsidP="00BD5352">
      <w:pPr>
        <w:pStyle w:val="ListParagraph"/>
        <w:jc w:val="center"/>
      </w:pPr>
    </w:p>
    <w:p w:rsidR="00B73130" w:rsidRDefault="00C828F2" w:rsidP="00C828F2">
      <w:pPr>
        <w:pStyle w:val="ListParagraph"/>
        <w:numPr>
          <w:ilvl w:val="0"/>
          <w:numId w:val="20"/>
        </w:numPr>
      </w:pPr>
      <w:r w:rsidRPr="00C828F2">
        <w:t xml:space="preserve">(Physics HT only) What are ultrasound waves? </w:t>
      </w:r>
    </w:p>
    <w:p w:rsidR="00BD5352" w:rsidRDefault="00BD5352" w:rsidP="00BD5352">
      <w:pPr>
        <w:pStyle w:val="ListParagraph"/>
      </w:pPr>
    </w:p>
    <w:p w:rsidR="00C828F2" w:rsidRPr="00C828F2" w:rsidRDefault="00C828F2" w:rsidP="00B73130">
      <w:pPr>
        <w:pStyle w:val="ListParagraph"/>
        <w:numPr>
          <w:ilvl w:val="0"/>
          <w:numId w:val="20"/>
        </w:numPr>
      </w:pPr>
      <w:r w:rsidRPr="00C828F2">
        <w:lastRenderedPageBreak/>
        <w:t>(Physics</w:t>
      </w:r>
      <w:r w:rsidR="00B73130">
        <w:t xml:space="preserve"> HT only) The picture shows the </w:t>
      </w:r>
      <w:r w:rsidRPr="00C828F2">
        <w:t xml:space="preserve">ultrasound image of an unborn baby. Explain how ultrasound is able to produce an image from the outside of the mother. </w:t>
      </w:r>
    </w:p>
    <w:p w:rsidR="00C828F2" w:rsidRPr="00C828F2" w:rsidRDefault="00B73130" w:rsidP="00BD5352">
      <w:pPr>
        <w:pStyle w:val="ListParagraph"/>
      </w:pPr>
      <w:r>
        <w:rPr>
          <w:noProof/>
          <w:lang w:eastAsia="en-GB"/>
        </w:rPr>
        <w:drawing>
          <wp:inline distT="0" distB="0" distL="0" distR="0" wp14:anchorId="6B58E9D5" wp14:editId="67EE4419">
            <wp:extent cx="1944216" cy="1289033"/>
            <wp:effectExtent l="0" t="0" r="0" b="6985"/>
            <wp:docPr id="2065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DC9B76A5-F0AB-4CAA-8023-0292B1B6D8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DC9B76A5-F0AB-4CAA-8023-0292B1B6D8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16" cy="12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41"/>
        <w:tblW w:w="96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9"/>
        <w:gridCol w:w="2266"/>
        <w:gridCol w:w="1844"/>
        <w:gridCol w:w="2454"/>
      </w:tblGrid>
      <w:tr w:rsidR="00B73130" w:rsidRPr="00B73130" w:rsidTr="00B73130">
        <w:trPr>
          <w:trHeight w:val="235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2"/>
                <w:lang w:eastAsia="en-GB"/>
              </w:rPr>
              <w:t>Wave type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2"/>
                <w:lang w:eastAsia="en-GB"/>
              </w:rPr>
              <w:t>Longitudinal wave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2"/>
                <w:lang w:eastAsia="en-GB"/>
              </w:rPr>
              <w:t>Fastest wave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6"/>
                <w:lang w:eastAsia="en-GB"/>
              </w:rPr>
              <w:t>Can travel through liquid and solid</w:t>
            </w:r>
          </w:p>
        </w:tc>
      </w:tr>
      <w:tr w:rsidR="00B73130" w:rsidRPr="00B73130" w:rsidTr="00B73130">
        <w:trPr>
          <w:trHeight w:val="466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2"/>
                <w:lang w:eastAsia="en-GB"/>
              </w:rPr>
              <w:t>P wave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</w:tr>
      <w:tr w:rsidR="00B73130" w:rsidRPr="00B73130" w:rsidTr="00B73130">
        <w:trPr>
          <w:trHeight w:val="466"/>
        </w:trPr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4"/>
                <w:szCs w:val="32"/>
                <w:lang w:eastAsia="en-GB"/>
              </w:rPr>
              <w:t>S wave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3130" w:rsidRPr="00B73130" w:rsidRDefault="00B73130" w:rsidP="00B73130">
            <w:pPr>
              <w:spacing w:before="28"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B73130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32"/>
                <w:lang w:eastAsia="en-GB"/>
              </w:rPr>
              <w:t> </w:t>
            </w:r>
          </w:p>
        </w:tc>
      </w:tr>
    </w:tbl>
    <w:p w:rsidR="00C828F2" w:rsidRPr="00C828F2" w:rsidRDefault="00B73130" w:rsidP="00BD5352">
      <w:pPr>
        <w:pStyle w:val="ListParagraph"/>
        <w:numPr>
          <w:ilvl w:val="0"/>
          <w:numId w:val="20"/>
        </w:numPr>
      </w:pPr>
      <w:r w:rsidRPr="00C828F2">
        <w:t xml:space="preserve"> </w:t>
      </w:r>
      <w:r w:rsidR="00C828F2" w:rsidRPr="00C828F2">
        <w:t>(Physics HT only)Seismic waves are described as P or S waves. Copy the table and put ticks in the correct column to show the difference in these two seismic waves.</w:t>
      </w:r>
    </w:p>
    <w:p w:rsidR="00C828F2" w:rsidRPr="00C828F2" w:rsidRDefault="00C828F2" w:rsidP="00BD5352"/>
    <w:p w:rsidR="00926F8B" w:rsidRPr="00D404E4" w:rsidRDefault="00C828F2" w:rsidP="00D404E4">
      <w:pPr>
        <w:pStyle w:val="ListParagraph"/>
        <w:numPr>
          <w:ilvl w:val="0"/>
          <w:numId w:val="20"/>
        </w:numPr>
      </w:pPr>
      <w:r w:rsidRPr="00C828F2">
        <w:t>(Physics HT only) Describe how P and S seismic waves can be used to show part of the Earth’s core is liquid.</w:t>
      </w:r>
    </w:p>
    <w:p w:rsidR="00412439" w:rsidRPr="007C3943" w:rsidRDefault="002231AE" w:rsidP="00412439">
      <w:pPr>
        <w:rPr>
          <w:rFonts w:eastAsiaTheme="minorEastAsia" w:cstheme="minorHAnsi"/>
          <w:color w:val="000000" w:themeColor="text1"/>
          <w:kern w:val="24"/>
          <w:sz w:val="46"/>
          <w:szCs w:val="46"/>
        </w:rPr>
      </w:pPr>
      <w:r w:rsidRPr="007C3943">
        <w:rPr>
          <w:rFonts w:cstheme="minorHAnsi"/>
          <w:b/>
          <w:sz w:val="28"/>
        </w:rPr>
        <w:t xml:space="preserve">B. </w:t>
      </w:r>
      <w:r w:rsidR="007C3943" w:rsidRPr="007C3943">
        <w:rPr>
          <w:rFonts w:eastAsiaTheme="majorEastAsia" w:cstheme="minorHAnsi"/>
          <w:b/>
          <w:bCs/>
          <w:color w:val="000000" w:themeColor="text1"/>
          <w:kern w:val="24"/>
          <w:sz w:val="28"/>
          <w:szCs w:val="28"/>
          <w:u w:val="single"/>
          <w:lang w:val="en-US"/>
        </w:rPr>
        <w:t>Electromagnetic waves</w:t>
      </w:r>
    </w:p>
    <w:p w:rsidR="00D404E4" w:rsidRDefault="00D404E4" w:rsidP="00872C4D">
      <w:pPr>
        <w:numPr>
          <w:ilvl w:val="0"/>
          <w:numId w:val="8"/>
        </w:numPr>
        <w:spacing w:after="0" w:line="240" w:lineRule="auto"/>
        <w:ind w:left="426" w:hanging="426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872C4D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What type of waves are electromagnetic waves?</w:t>
      </w:r>
    </w:p>
    <w:p w:rsidR="008E2BFD" w:rsidRPr="00872C4D" w:rsidRDefault="008E2BFD" w:rsidP="00D335DC">
      <w:pPr>
        <w:spacing w:after="0" w:line="240" w:lineRule="auto"/>
        <w:ind w:left="426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D404E4" w:rsidRDefault="00D404E4" w:rsidP="00D404E4">
      <w:pPr>
        <w:numPr>
          <w:ilvl w:val="0"/>
          <w:numId w:val="8"/>
        </w:numPr>
        <w:spacing w:after="0" w:line="240" w:lineRule="auto"/>
        <w:ind w:left="1440" w:hanging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List the main electromagnetic waves in order from lowest to highest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 </w:t>
      </w: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frequency.</w:t>
      </w:r>
    </w:p>
    <w:p w:rsidR="008E2BFD" w:rsidRPr="00D404E4" w:rsidRDefault="008E2BFD" w:rsidP="00D335DC">
      <w:pPr>
        <w:spacing w:after="0" w:line="240" w:lineRule="auto"/>
        <w:ind w:left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D404E4" w:rsidRPr="00D404E4" w:rsidRDefault="00D404E4" w:rsidP="00D404E4">
      <w:pPr>
        <w:numPr>
          <w:ilvl w:val="0"/>
          <w:numId w:val="8"/>
        </w:numPr>
        <w:spacing w:after="0" w:line="240" w:lineRule="auto"/>
        <w:ind w:left="1440" w:hanging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Which of the following is the speed of electromagnetic waves in vacuum?</w:t>
      </w:r>
    </w:p>
    <w:p w:rsidR="00D404E4" w:rsidRDefault="00D404E4" w:rsidP="00D404E4">
      <w:pPr>
        <w:spacing w:after="0" w:line="240" w:lineRule="auto"/>
        <w:ind w:left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  <w:t xml:space="preserve">      300 m/s               300 000m/s</w:t>
      </w: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</w: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  <w:t>300 000 000m/s</w:t>
      </w:r>
    </w:p>
    <w:p w:rsidR="008E2BFD" w:rsidRPr="00D404E4" w:rsidRDefault="008E2BFD" w:rsidP="00D404E4">
      <w:pPr>
        <w:spacing w:after="0" w:line="240" w:lineRule="auto"/>
        <w:ind w:left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D404E4" w:rsidRDefault="00D404E4" w:rsidP="00D404E4">
      <w:pPr>
        <w:numPr>
          <w:ilvl w:val="0"/>
          <w:numId w:val="8"/>
        </w:numPr>
        <w:spacing w:after="0" w:line="240" w:lineRule="auto"/>
        <w:ind w:left="1440" w:hanging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Which colour of light has the longest wavelength?</w:t>
      </w:r>
    </w:p>
    <w:p w:rsidR="008E2BFD" w:rsidRPr="00D404E4" w:rsidRDefault="008E2BFD" w:rsidP="00D335DC">
      <w:pPr>
        <w:spacing w:after="0" w:line="240" w:lineRule="auto"/>
        <w:ind w:left="1440"/>
        <w:contextualSpacing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D404E4" w:rsidRDefault="00D404E4" w:rsidP="00D404E4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D404E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Describe 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one piece of evidence to show that light waves do not need a medium to travel from one place to another.</w:t>
      </w:r>
    </w:p>
    <w:p w:rsidR="008E2BFD" w:rsidRDefault="008E2BFD" w:rsidP="00D335DC">
      <w:pPr>
        <w:spacing w:after="0" w:line="240" w:lineRule="auto"/>
        <w:ind w:left="284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D404E4" w:rsidRDefault="00872C4D" w:rsidP="00D404E4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The four surfaces below are heated equally with infrared (IR) radiation.</w:t>
      </w:r>
    </w:p>
    <w:p w:rsidR="00872C4D" w:rsidRDefault="00872C4D" w:rsidP="00872C4D">
      <w:p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872C4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A03A6A" wp14:editId="30BD532E">
                <wp:simplePos x="0" y="0"/>
                <wp:positionH relativeFrom="margin">
                  <wp:align>center</wp:align>
                </wp:positionH>
                <wp:positionV relativeFrom="paragraph">
                  <wp:posOffset>132740</wp:posOffset>
                </wp:positionV>
                <wp:extent cx="5733273" cy="667236"/>
                <wp:effectExtent l="0" t="0" r="20320" b="19050"/>
                <wp:wrapNone/>
                <wp:docPr id="2066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273" cy="667236"/>
                          <a:chOff x="0" y="0"/>
                          <a:chExt cx="5733273" cy="667236"/>
                        </a:xfrm>
                      </wpg:grpSpPr>
                      <wps:wsp>
                        <wps:cNvPr id="2067" name="Rectangle 206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41311633-DC21-42D3-B567-3DB5590E9A05}"/>
                            </a:ext>
                          </a:extLst>
                        </wps:cNvPr>
                        <wps:cNvSpPr/>
                        <wps:spPr>
                          <a:xfrm>
                            <a:off x="1590620" y="3627"/>
                            <a:ext cx="1022075" cy="6636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68" name="Rectangle 206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E33FFF7-7470-469D-B4FC-31123D25F7C6}"/>
                            </a:ext>
                          </a:extLst>
                        </wps:cNvPr>
                        <wps:cNvSpPr/>
                        <wps:spPr>
                          <a:xfrm>
                            <a:off x="3229899" y="0"/>
                            <a:ext cx="946566" cy="6672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69" name="Rectangle 206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F25A66F8-A7CC-46B4-BB20-5F35687B26A0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73415" cy="66723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0" name="Rectangle 207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AF5D2C1-5C1A-4883-83EC-44B3DB7B6CB1}"/>
                            </a:ext>
                          </a:extLst>
                        </wps:cNvPr>
                        <wps:cNvSpPr/>
                        <wps:spPr>
                          <a:xfrm>
                            <a:off x="4793668" y="18805"/>
                            <a:ext cx="939605" cy="6484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1" name="TextBox 1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E2B574B-B0B9-46F9-A1A3-1BAFC93BA350}"/>
                            </a:ext>
                          </a:extLst>
                        </wps:cNvPr>
                        <wps:cNvSpPr txBox="1"/>
                        <wps:spPr>
                          <a:xfrm>
                            <a:off x="1721333" y="86816"/>
                            <a:ext cx="760647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C4D" w:rsidRDefault="00872C4D" w:rsidP="00872C4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Matt black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2" name="TextBox 1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B6693B8-8B25-457D-96A3-7D1FE122D037}"/>
                            </a:ext>
                          </a:extLst>
                        </wps:cNvPr>
                        <wps:cNvSpPr txBox="1"/>
                        <wps:spPr>
                          <a:xfrm>
                            <a:off x="160322" y="72007"/>
                            <a:ext cx="648072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C4D" w:rsidRDefault="00872C4D" w:rsidP="00872C4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Shiny black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3" name="TextBox 1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BB9FF84-89B9-4574-809F-C57AE665A39E}"/>
                            </a:ext>
                          </a:extLst>
                        </wps:cNvPr>
                        <wps:cNvSpPr txBox="1"/>
                        <wps:spPr>
                          <a:xfrm>
                            <a:off x="3346430" y="149388"/>
                            <a:ext cx="829309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C4D" w:rsidRDefault="00872C4D" w:rsidP="00872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74" name="TextBox 1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2A9CEEF-84D9-437E-9562-65BFA110EC6F}"/>
                            </a:ext>
                          </a:extLst>
                        </wps:cNvPr>
                        <wps:cNvSpPr txBox="1"/>
                        <wps:spPr>
                          <a:xfrm>
                            <a:off x="4869177" y="86816"/>
                            <a:ext cx="864096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2C4D" w:rsidRDefault="00872C4D" w:rsidP="00872C4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Shiny</w:t>
                              </w:r>
                            </w:p>
                            <w:p w:rsidR="00872C4D" w:rsidRDefault="00872C4D" w:rsidP="00872C4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silver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03A6A" id="Group 29" o:spid="_x0000_s1033" style="position:absolute;left:0;text-align:left;margin-left:0;margin-top:10.45pt;width:451.45pt;height:52.55pt;z-index:251663360;mso-position-horizontal:center;mso-position-horizontal-relative:margin;mso-width-relative:margin;mso-height-relative:margin" coordsize="57332,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">
                <v:rect id="Rectangle 2067" o:spid="_x0000_s1034" style="position:absolute;left:15906;top:36;width:10220;height:6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FosUA&#10;AADdAAAADwAAAGRycy9kb3ducmV2LnhtbESP0WrCQBRE3wv+w3KFvtWNQlONriKKWOhD1fgBl+w1&#10;CWbvht01Rr++Wyj0cZiZM8xi1ZtGdOR8bVnBeJSAIC6srrlUcM53b1MQPiBrbCyTggd5WC0HLwvM&#10;tL3zkbpTKEWEsM9QQRVCm0npi4oM+pFtiaN3sc5giNKVUju8R7hp5CRJUmmw5rhQYUubiorr6WYU&#10;uHS23bed/6L9msr8/fD8zjdbpV6H/XoOIlAf/sN/7U+tYJKkH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sWixQAAAN0AAAAPAAAAAAAAAAAAAAAAAJgCAABkcnMv&#10;ZG93bnJldi54bWxQSwUGAAAAAAQABAD1AAAAigMAAAAA&#10;" fillcolor="black [3213]" strokecolor="#4472c4 [3204]" strokeweight=".5pt"/>
                <v:rect id="Rectangle 2068" o:spid="_x0000_s1035" style="position:absolute;left:32298;width:9466;height:6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ueb0A&#10;AADdAAAADwAAAGRycy9kb3ducmV2LnhtbERPSwrCMBDdC94hjODOplYoWo0igiC48oPrsRnbYjOp&#10;TdR6e7MQXD7ef7HqTC1e1LrKsoJxFIMgzq2uuFBwPm1HUxDOI2usLZOCDzlYLfu9BWbavvlAr6Mv&#10;RAhhl6GC0vsmk9LlJRl0kW2IA3ezrUEfYFtI3eI7hJtaJnGcSoMVh4YSG9qUlN+PT6Pgcs35Ublk&#10;NtGNfp71Pi3G61Sp4aBbz0F46vxf/HPvtIIkTsPc8CY8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xzueb0AAADdAAAADwAAAAAAAAAAAAAAAACYAgAAZHJzL2Rvd25yZXYu&#10;eG1sUEsFBgAAAAAEAAQA9QAAAIIDAAAAAA==&#10;" fillcolor="white [3212]" strokecolor="#4472c4 [3204]" strokeweight=".5pt"/>
                <v:rect id="Rectangle 2069" o:spid="_x0000_s1036" style="position:absolute;width:9734;height:6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aQ8UA&#10;AADdAAAADwAAAGRycy9kb3ducmV2LnhtbESPQWsCMRSE74L/ITzBi9SsHpa6NUpRtNVTtS29Pjav&#10;m8XNy5Kk7vbfG6HQ4zAz3zDLdW8bcSUfascKZtMMBHHpdM2Vgo/33cMjiBCRNTaOScEvBVivhoMl&#10;Ftp1fKLrOVYiQTgUqMDE2BZShtKQxTB1LXHyvp23GJP0ldQeuwS3jZxnWS4t1pwWDLa0MVRezj9W&#10;wdvB0+fL1yXf73BxnHRstvtwUmo86p+fQETq43/4r/2qFcyzfAH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lpDxQAAAN0AAAAPAAAAAAAAAAAAAAAAAJgCAABkcnMv&#10;ZG93bnJldi54bWxQSwUGAAAAAAQABAD1AAAAigMAAAAA&#10;" fillcolor="#404040 [2429]" strokecolor="black [3200]" strokeweight=".5pt"/>
                <v:rect id="Rectangle 2070" o:spid="_x0000_s1037" style="position:absolute;left:47936;top:188;width:9396;height:64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D8cIA&#10;AADdAAAADwAAAGRycy9kb3ducmV2LnhtbERPTWvCQBC9F/wPywi9FN00BZXoKiIVSnsoRsHrkBmT&#10;YHY2ZNck/ffdQ6HHx/ve7EbbqJ47Xzsx8DpPQLEUjmopDVzOx9kKlA8ohI0TNvDDHnbbydMGM3KD&#10;nLjPQ6liiPgMDVQhtJnWvqjYop+7liVyN9dZDBF2paYOhxhuG50myUJbrCU2VNjyoeLinj+sgeJK&#10;31/h/fZGlJbtJ7/kC6HcmOfpuF+DCjyGf/Gf+4MMpMky7o9v4h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APxwgAAAN0AAAAPAAAAAAAAAAAAAAAAAJgCAABkcnMvZG93&#10;bnJldi54bWxQSwUGAAAAAAQABAD1AAAAhwMAAAAA&#10;" fillcolor="#d8d8d8 [2732]" strokecolor="#4472c4 [3204]" strokeweight=".5pt"/>
                <v:shape id="TextBox 12" o:spid="_x0000_s1038" type="#_x0000_t202" style="position:absolute;left:17213;top:868;width:7606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eYsMA&#10;AADdAAAADwAAAGRycy9kb3ducmV2LnhtbESPwWrDMBBE74X8g9hAb43kQNvgRgkhbSGHXpo498Xa&#10;WibWyljb2Pn7qlDocZiZN8x6O4VOXWlIbWQLxcKAIq6ja7mxUJ3eH1agkiA77CKThRsl2G5md2ss&#10;XRz5k65HaVSGcCrRghfpS61T7SlgWsSeOHtfcQgoWQ6NdgOOGR46vTTmSQdsOS947Gnvqb4cv4MF&#10;EbcrbtVbSIfz9PE6elM/YmXt/XzavYASmuQ//Nc+OAtL81z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TeYsMAAADdAAAADwAAAAAAAAAAAAAAAACYAgAAZHJzL2Rv&#10;d25yZXYueG1sUEsFBgAAAAAEAAQA9QAAAIgDAAAAAA==&#10;" filled="f" stroked="f">
                  <v:textbox style="mso-fit-shape-to-text:t">
                    <w:txbxContent>
                      <w:p w:rsidR="00872C4D" w:rsidRDefault="00872C4D" w:rsidP="00872C4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Matt black</w:t>
                        </w:r>
                      </w:p>
                    </w:txbxContent>
                  </v:textbox>
                </v:shape>
                <v:shape id="TextBox 13" o:spid="_x0000_s1039" type="#_x0000_t202" style="position:absolute;left:1603;top:720;width:6480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AFcMA&#10;AADdAAAADwAAAGRycy9kb3ducmV2LnhtbESPwWrDMBBE74X8g9hAb40UQ9vgRgkhbSGHXpo498Xa&#10;WibWyljb2Pn7qlDocZiZN8x6O4VOXWlIbWQLy4UBRVxH13JjoTq9P6xAJUF22EUmCzdKsN3M7tZY&#10;ujjyJ12P0qgM4VSiBS/Sl1qn2lPAtIg9cfa+4hBQshwa7QYcMzx0ujDmSQdsOS947Gnvqb4cv4MF&#10;Ebdb3qq3kA7n6eN19KZ+xMra+/m0ewElNMl/+K99cBYK81z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ZAFcMAAADdAAAADwAAAAAAAAAAAAAAAACYAgAAZHJzL2Rv&#10;d25yZXYueG1sUEsFBgAAAAAEAAQA9QAAAIgDAAAAAA==&#10;" filled="f" stroked="f">
                  <v:textbox style="mso-fit-shape-to-text:t">
                    <w:txbxContent>
                      <w:p w:rsidR="00872C4D" w:rsidRDefault="00872C4D" w:rsidP="00872C4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Shiny black</w:t>
                        </w:r>
                      </w:p>
                    </w:txbxContent>
                  </v:textbox>
                </v:shape>
                <v:shape id="TextBox 14" o:spid="_x0000_s1040" type="#_x0000_t202" style="position:absolute;left:33464;top:1493;width:8293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ljsQA&#10;AADdAAAADwAAAGRycy9kb3ducmV2LnhtbESPQWsCMRSE74X+h/AKvdVES1tZjSK1BQ+91K73x+a5&#10;Wbp5WTZPd/33jSD0OMzMN8xyPYZWnalPTWQL04kBRVxF13Btofz5fJqDSoLssI1MFi6UYL26v1ti&#10;4eLA33TeS60yhFOBFrxIV2idKk8B0yR2xNk7xj6gZNnX2vU4ZHho9cyYVx2w4bzgsaN3T9Xv/hQs&#10;iLjN9FJ+hLQ7jF/bwZvqBUtrHx/GzQKU0Cj/4Vt75yzMzNs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5Y7EAAAA3QAAAA8AAAAAAAAAAAAAAAAAmAIAAGRycy9k&#10;b3ducmV2LnhtbFBLBQYAAAAABAAEAPUAAACJAwAAAAA=&#10;" filled="f" stroked="f">
                  <v:textbox style="mso-fit-shape-to-text:t">
                    <w:txbxContent>
                      <w:p w:rsidR="00872C4D" w:rsidRDefault="00872C4D" w:rsidP="00872C4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White</w:t>
                        </w:r>
                      </w:p>
                    </w:txbxContent>
                  </v:textbox>
                </v:shape>
                <v:shape id="TextBox 15" o:spid="_x0000_s1041" type="#_x0000_t202" style="position:absolute;left:48691;top:868;width:8641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+s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mbdn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ffrEAAAA3QAAAA8AAAAAAAAAAAAAAAAAmAIAAGRycy9k&#10;b3ducmV2LnhtbFBLBQYAAAAABAAEAPUAAACJAwAAAAA=&#10;" filled="f" stroked="f">
                  <v:textbox style="mso-fit-shape-to-text:t">
                    <w:txbxContent>
                      <w:p w:rsidR="00872C4D" w:rsidRDefault="00872C4D" w:rsidP="00872C4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Shiny</w:t>
                        </w:r>
                      </w:p>
                      <w:p w:rsidR="00872C4D" w:rsidRDefault="00872C4D" w:rsidP="00872C4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silver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72C4D" w:rsidRDefault="00872C4D" w:rsidP="00872C4D">
      <w:p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872C4D" w:rsidRDefault="00872C4D" w:rsidP="00872C4D">
      <w:p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872C4D" w:rsidRDefault="00872C4D" w:rsidP="00872C4D">
      <w:p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872C4D" w:rsidRDefault="00872C4D" w:rsidP="00872C4D">
      <w:p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872C4D" w:rsidRDefault="00872C4D" w:rsidP="00872C4D">
      <w:pPr>
        <w:numPr>
          <w:ilvl w:val="1"/>
          <w:numId w:val="8"/>
        </w:num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Which surface will absorb the more IR radiation?</w:t>
      </w:r>
    </w:p>
    <w:p w:rsidR="00872C4D" w:rsidRPr="00D404E4" w:rsidRDefault="00872C4D" w:rsidP="00872C4D">
      <w:pPr>
        <w:numPr>
          <w:ilvl w:val="1"/>
          <w:numId w:val="8"/>
        </w:numPr>
        <w:spacing w:after="0" w:line="240" w:lineRule="auto"/>
        <w:contextualSpacing/>
        <w:jc w:val="both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Which surface will reflect the most IR radiation?</w:t>
      </w:r>
    </w:p>
    <w:p w:rsidR="007C3943" w:rsidRDefault="007C3943" w:rsidP="00872C4D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8E2BFD" w:rsidRDefault="008E2BFD" w:rsidP="00872C4D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8E2BFD" w:rsidRDefault="008E2BFD" w:rsidP="00872C4D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872C4D" w:rsidRPr="00872C4D" w:rsidRDefault="00E94C54" w:rsidP="00D335DC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lastRenderedPageBreak/>
        <w:t>The diagrams show three waves travelling from air into different materials. Which wave will be travelling the slowest?</w:t>
      </w:r>
    </w:p>
    <w:p w:rsidR="002A510F" w:rsidRPr="002A510F" w:rsidRDefault="002A510F" w:rsidP="002A510F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           </w:t>
      </w:r>
    </w:p>
    <w:p w:rsidR="008E2BFD" w:rsidRDefault="00E94C54" w:rsidP="008E2BFD">
      <w:pPr>
        <w:rPr>
          <w:rFonts w:eastAsia="Times New Roman" w:cs="Arial"/>
          <w:b/>
          <w:lang w:val="en-US"/>
        </w:rPr>
      </w:pPr>
      <w:r w:rsidRPr="00E94C5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82679B" wp14:editId="37E0E229">
                <wp:simplePos x="0" y="0"/>
                <wp:positionH relativeFrom="margin">
                  <wp:posOffset>223399</wp:posOffset>
                </wp:positionH>
                <wp:positionV relativeFrom="paragraph">
                  <wp:posOffset>18415</wp:posOffset>
                </wp:positionV>
                <wp:extent cx="5308728" cy="1093793"/>
                <wp:effectExtent l="0" t="0" r="25400" b="11430"/>
                <wp:wrapNone/>
                <wp:docPr id="207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728" cy="1093793"/>
                          <a:chOff x="0" y="0"/>
                          <a:chExt cx="5308728" cy="1093793"/>
                        </a:xfrm>
                      </wpg:grpSpPr>
                      <pic:pic xmlns:pic="http://schemas.openxmlformats.org/drawingml/2006/picture">
                        <pic:nvPicPr>
                          <pic:cNvPr id="2076" name="Picture 2076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5679D18C-6315-4CC4-A2E3-E2142A4D48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45" y="256618"/>
                            <a:ext cx="1102940" cy="32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" name="Picture 2077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9DC1F2D6-B11C-4E7A-941B-D4D9B51D1C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8129" y="269895"/>
                            <a:ext cx="1102940" cy="324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" name="Picture 2078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2853505-A9F2-4659-BE87-8EBAA00392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4886" y="302387"/>
                            <a:ext cx="1102940" cy="324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" name="Rectangle 207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414450F-4621-4094-BB63-A28D58B459F0}"/>
                            </a:ext>
                          </a:extLst>
                        </wps:cNvPr>
                        <wps:cNvSpPr/>
                        <wps:spPr>
                          <a:xfrm>
                            <a:off x="775490" y="10805"/>
                            <a:ext cx="721804" cy="1080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CAB90DE8-E074-407D-A4A0-AE866ECA33CC}"/>
                            </a:ext>
                          </a:extLst>
                        </wps:cNvPr>
                        <wps:cNvSpPr/>
                        <wps:spPr>
                          <a:xfrm>
                            <a:off x="2816297" y="0"/>
                            <a:ext cx="721804" cy="1080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878B9B9-0CBD-4F22-BE1E-0E9028F96187}"/>
                            </a:ext>
                          </a:extLst>
                        </wps:cNvPr>
                        <wps:cNvSpPr/>
                        <wps:spPr>
                          <a:xfrm>
                            <a:off x="4586924" y="13673"/>
                            <a:ext cx="721804" cy="1080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TextBox 2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C890CDA-F96A-480F-8410-04AC10FB987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0805"/>
                            <a:ext cx="50160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6" name="TextBox 2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015384F-CCAE-4DBB-8609-322FE74307F4}"/>
                            </a:ext>
                          </a:extLst>
                        </wps:cNvPr>
                        <wps:cNvSpPr txBox="1"/>
                        <wps:spPr>
                          <a:xfrm>
                            <a:off x="808393" y="10805"/>
                            <a:ext cx="559759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1" name="TextBox 2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2C1788A-4C02-4FB0-BFD0-8A75437B492C}"/>
                            </a:ext>
                          </a:extLst>
                        </wps:cNvPr>
                        <wps:cNvSpPr txBox="1"/>
                        <wps:spPr>
                          <a:xfrm>
                            <a:off x="2058130" y="10805"/>
                            <a:ext cx="487988" cy="25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X ray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2" name="TextBox 2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1CBC9E68-41EB-454B-A3B1-16653DD4B3F1}"/>
                            </a:ext>
                          </a:extLst>
                        </wps:cNvPr>
                        <wps:cNvSpPr txBox="1"/>
                        <wps:spPr>
                          <a:xfrm>
                            <a:off x="4732952" y="10805"/>
                            <a:ext cx="498933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3" name="TextBox 2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FE352AC-0757-4E2A-986E-AF27BAF8EDCC}"/>
                            </a:ext>
                          </a:extLst>
                        </wps:cNvPr>
                        <wps:cNvSpPr txBox="1"/>
                        <wps:spPr>
                          <a:xfrm>
                            <a:off x="3765374" y="62299"/>
                            <a:ext cx="74203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Infrared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4" name="TextBox 2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9AE1D04-52AB-4A8E-8F77-41EC808594F1}"/>
                            </a:ext>
                          </a:extLst>
                        </wps:cNvPr>
                        <wps:cNvSpPr txBox="1"/>
                        <wps:spPr>
                          <a:xfrm>
                            <a:off x="2833768" y="10805"/>
                            <a:ext cx="66664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4C54" w:rsidRDefault="00E94C54" w:rsidP="00E94C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Vacuum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2679B" id="Group 7" o:spid="_x0000_s1042" style="position:absolute;margin-left:17.6pt;margin-top:1.45pt;width:418pt;height:86.15pt;z-index:251665408;mso-position-horizontal-relative:margin;mso-width-relative:margin;mso-height-relative:margin" coordsize="53087,10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">
                <v:shape id="Picture 2076" o:spid="_x0000_s1043" type="#_x0000_t75" style="position:absolute;left:246;top:2566;width:11029;height: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zKDFAAAA3QAAAA8AAABkcnMvZG93bnJldi54bWxEj0Frg0AUhO+B/IflBXoJzRoPabGuoREs&#10;Unqp6Q94uC8qdd+Ku1GTX98tFHocZuYbJj0uphcTja6zrGC/i0AQ11Z33Cj4OhePzyCcR9bYWyYF&#10;N3JwzNarFBNtZ/6kqfKNCBB2CSpovR8SKV3dkkG3swNx8C52NOiDHBupR5wD3PQyjqKDNNhxWGhx&#10;oLyl+ru6GgW2yBEv7/dyaWj+YD7F+61+U+phs7y+gPC0+P/wX7vUCuLo6QC/b8IT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8ygxQAAAN0AAAAPAAAAAAAAAAAAAAAA&#10;AJ8CAABkcnMvZG93bnJldi54bWxQSwUGAAAAAAQABAD3AAAAkQMAAAAA&#10;">
                  <v:imagedata r:id="rId17" o:title=""/>
                  <v:path arrowok="t"/>
                </v:shape>
                <v:shape id="Picture 2077" o:spid="_x0000_s1044" type="#_x0000_t75" style="position:absolute;left:20581;top:2698;width:11029;height: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aTvDAAAA3QAAAA8AAABkcnMvZG93bnJldi54bWxEj82KwkAQhO+C7zC04EV0Yg6rxExEBUWW&#10;vfjzAE2mTYKZnpAZTfTpdxYWPBZV9RWVrntTiye1rrKsYD6LQBDnVldcKLhe9tMlCOeRNdaWScGL&#10;HKyz4SDFRNuOT/Q8+0IECLsEFZTeN4mULi/JoJvZhjh4N9sa9EG2hdQtdgFuahlH0Zc0WHFYKLGh&#10;XUn5/fwwCux+h3j7fh/7grof5m08n+iDUuNRv1mB8NT7T/i/fdQK4mixgL834Qn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9pO8MAAADdAAAADwAAAAAAAAAAAAAAAACf&#10;AgAAZHJzL2Rvd25yZXYueG1sUEsFBgAAAAAEAAQA9wAAAI8DAAAAAA==&#10;">
                  <v:imagedata r:id="rId17" o:title=""/>
                  <v:path arrowok="t"/>
                </v:shape>
                <v:shape id="Picture 2078" o:spid="_x0000_s1045" type="#_x0000_t75" style="position:absolute;left:38448;top:3023;width:11030;height:3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w/Um+AAAA3QAAAA8AAABkcnMvZG93bnJldi54bWxET0sKwjAQ3QveIYzgRjS1C5VqFBUUETd+&#10;DjA0Y1tsJqWJtnp6sxBcPt5/sWpNKV5Uu8KygvEoAkGcWl1wpuB23Q1nIJxH1lhaJgVvcrBadjsL&#10;TLRt+Eyvi89ECGGXoILc+yqR0qU5GXQjWxEH7m5rgz7AOpO6xiaEm1LGUTSRBgsODTlWtM0pfVye&#10;RoHdbRHvx8+hzag5MW/i8UDvler32vUchKfW/8U/90EriKNpmBvehCcgl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2w/Um+AAAA3QAAAA8AAAAAAAAAAAAAAAAAnwIAAGRy&#10;cy9kb3ducmV2LnhtbFBLBQYAAAAABAAEAPcAAACKAwAAAAA=&#10;">
                  <v:imagedata r:id="rId17" o:title=""/>
                  <v:path arrowok="t"/>
                </v:shape>
                <v:rect id="Rectangle 2079" o:spid="_x0000_s1046" style="position:absolute;left:7754;top:108;width:7218;height:10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6mMgA&#10;AADdAAAADwAAAGRycy9kb3ducmV2LnhtbESPQWvCQBSE74X+h+UVvIhu9NDW6CpiacmhFGr14O2Z&#10;fc2mZt+G7FPTf98tFHocZuYbZrHqfaMu1MU6sIHJOANFXAZbc2Vg9/E8egQVBdliE5gMfFOE1fL2&#10;ZoG5DVd+p8tWKpUgHHM04ETaXOtYOvIYx6ElTt5n6DxKkl2lbYfXBPeNnmbZvfZYc1pw2NLGUXna&#10;nr2BQ9FL9TV5kdcTDvfDwh3Lt6ejMYO7fj0HJdTLf/ivXVgD0+xhBr9v0hP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/qYyAAAAN0AAAAPAAAAAAAAAAAAAAAAAJgCAABk&#10;cnMvZG93bnJldi54bWxQSwUGAAAAAAQABAD1AAAAjQMAAAAA&#10;" filled="f" strokecolor="black [3213]" strokeweight="1pt"/>
                <v:rect id="Rectangle 52" o:spid="_x0000_s1047" style="position:absolute;left:28162;width:7219;height:10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Uuc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uUucYAAADbAAAADwAAAAAAAAAAAAAAAACYAgAAZHJz&#10;L2Rvd25yZXYueG1sUEsFBgAAAAAEAAQA9QAAAIsDAAAAAA==&#10;" filled="f" strokecolor="black [3213]" strokeweight="1pt"/>
                <v:rect id="Rectangle 53" o:spid="_x0000_s1048" style="position:absolute;left:45869;top:136;width:7218;height:10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/>
                <v:shape id="TextBox 23" o:spid="_x0000_s1049" type="#_x0000_t202" style="position:absolute;top:108;width:501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Light</w:t>
                        </w:r>
                      </w:p>
                    </w:txbxContent>
                  </v:textbox>
                </v:shape>
                <v:shape id="TextBox 24" o:spid="_x0000_s1050" type="#_x0000_t202" style="position:absolute;left:8083;top:108;width:559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Water</w:t>
                        </w:r>
                      </w:p>
                    </w:txbxContent>
                  </v:textbox>
                </v:shape>
                <v:shape id="TextBox 25" o:spid="_x0000_s1051" type="#_x0000_t202" style="position:absolute;left:20581;top:108;width:4880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as8EA&#10;AADdAAAADwAAAGRycy9kb3ducmV2LnhtbERPS2vDMAy+D/ofjAq7rXY6VkZWt5Q9oIdd2mV3Eatx&#10;aCyHWG3Sfz8PBrvp43tqvZ1Cp640pDayhWJhQBHX0bXcWKi+Ph6eQSVBdthFJgs3SrDdzO7WWLo4&#10;8oGuR2lUDuFUogUv0pdap9pTwLSIPXHmTnEIKBkOjXYDjjk8dHppzEoHbDk3eOzp1VN9Pl6CBRG3&#10;K27Ve0j77+nzbfSmfsLK2vv5tHsBJTTJv/jPvXd5vnks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0GrPBAAAA3Q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X ray</w:t>
                        </w:r>
                      </w:p>
                    </w:txbxContent>
                  </v:textbox>
                </v:shape>
                <v:shape id="TextBox 26" o:spid="_x0000_s1052" type="#_x0000_t202" style="position:absolute;left:47329;top:108;width:498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ExMEA&#10;AADdAAAADwAAAGRycy9kb3ducmV2LnhtbERPTWsCMRC9F/ofwhS81USlUrZGkdqCh17U7X3YTDdL&#10;N5NlM7rrv28Kgrd5vM9ZbcbQqgv1qYlsYTY1oIir6BquLZSnz+dXUEmQHbaRycKVEmzWjw8rLFwc&#10;+ECXo9Qqh3Aq0IIX6QqtU+UpYJrGjjhzP7EPKBn2tXY9Djk8tHpuzFIHbDg3eOzo3VP1ezwHCyJu&#10;O7uWHyHtv8ev3eBN9YKltZOncfsGSmiUu/jm3rs83yzm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hMTBAAAA3Q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Glass</w:t>
                        </w:r>
                      </w:p>
                    </w:txbxContent>
                  </v:textbox>
                </v:shape>
                <v:shape id="TextBox 27" o:spid="_x0000_s1053" type="#_x0000_t202" style="position:absolute;left:37653;top:622;width:742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hX8EA&#10;AADdAAAADwAAAGRycy9kb3ducmV2LnhtbERPTWsCMRC9F/ofwhR6q4lKpWyNItWCh17U7X3YTDdL&#10;N5NlM7rrvzdCobd5vM9ZrsfQqgv1qYlsYToxoIir6BquLZSnz5c3UEmQHbaRycKVEqxXjw9LLFwc&#10;+ECXo9Qqh3Aq0IIX6QqtU+UpYJrEjjhzP7EPKBn2tXY9Djk8tHpmzEIHbDg3eOzow1P1ezwHCyJu&#10;M72Wu5D23+PXdvCmesXS2uencfMOSmiUf/Gfe+/yfDOf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qIV/BAAAA3Q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Infrared</w:t>
                        </w:r>
                      </w:p>
                    </w:txbxContent>
                  </v:textbox>
                </v:shape>
                <v:shape id="TextBox 28" o:spid="_x0000_s1054" type="#_x0000_t202" style="position:absolute;left:28337;top:108;width:666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K8EA&#10;AADdAAAADwAAAGRycy9kb3ducmV2LnhtbERPS2sCMRC+F/ofwhR6q4l9IatRpLbgwUt1ex8242Zx&#10;M1k2o7v++6ZQ8DYf33MWqzG06kJ9aiJbmE4MKOIquoZrC+Xh62kGKgmywzYyWbhSgtXy/m6BhYsD&#10;f9NlL7XKIZwKtOBFukLrVHkKmCaxI87cMfYBJcO+1q7HIYeHVj8b864DNpwbPHb04ak67c/Bgohb&#10;T6/lZ0jbn3G3Gbyp3rC09vFhXM9BCY1yE/+7ty7PNy+v8PdNPkE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uSvBAAAA3QAAAA8AAAAAAAAAAAAAAAAAmAIAAGRycy9kb3du&#10;cmV2LnhtbFBLBQYAAAAABAAEAPUAAACGAwAAAAA=&#10;" filled="f" stroked="f">
                  <v:textbox style="mso-fit-shape-to-text:t">
                    <w:txbxContent>
                      <w:p w:rsidR="00E94C54" w:rsidRDefault="00E94C54" w:rsidP="00E94C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Vacuum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E2BFD" w:rsidRDefault="008E2BFD" w:rsidP="008E2BFD">
      <w:pPr>
        <w:rPr>
          <w:rFonts w:eastAsia="Times New Roman" w:cs="Arial"/>
          <w:b/>
          <w:lang w:val="en-US"/>
        </w:rPr>
      </w:pPr>
    </w:p>
    <w:p w:rsidR="008E2BFD" w:rsidRDefault="008E2BFD" w:rsidP="008E2BFD">
      <w:pPr>
        <w:rPr>
          <w:rFonts w:eastAsia="Times New Roman" w:cs="Arial"/>
          <w:b/>
          <w:lang w:val="en-US"/>
        </w:rPr>
      </w:pPr>
    </w:p>
    <w:p w:rsidR="008E2BFD" w:rsidRDefault="008E2BFD" w:rsidP="008E2BFD">
      <w:pPr>
        <w:rPr>
          <w:rFonts w:eastAsia="Times New Roman" w:cs="Arial"/>
          <w:b/>
          <w:lang w:val="en-US"/>
        </w:rPr>
      </w:pPr>
    </w:p>
    <w:p w:rsidR="008E2BFD" w:rsidRDefault="008E2BFD" w:rsidP="008E2BFD">
      <w:pPr>
        <w:rPr>
          <w:rFonts w:eastAsia="Times New Roman" w:cs="Arial"/>
          <w:b/>
          <w:lang w:val="en-US"/>
        </w:rPr>
      </w:pPr>
    </w:p>
    <w:p w:rsidR="005D4368" w:rsidRPr="008E2BFD" w:rsidRDefault="005D4368" w:rsidP="008E2BFD">
      <w:pPr>
        <w:pStyle w:val="ListParagraph"/>
        <w:numPr>
          <w:ilvl w:val="0"/>
          <w:numId w:val="8"/>
        </w:numPr>
        <w:rPr>
          <w:rFonts w:eastAsia="Times New Roman" w:cs="Arial"/>
          <w:b/>
          <w:lang w:val="en-US"/>
        </w:rPr>
      </w:pPr>
      <w:r w:rsidRPr="008E2BFD">
        <w:rPr>
          <w:rFonts w:eastAsia="Times New Roman" w:cs="Arial"/>
          <w:lang w:val="en-US"/>
        </w:rPr>
        <w:t>The light wave shown below meets a boundary between glass and air. Continue the light ray to show its path after passing the boundary.</w:t>
      </w:r>
      <w:r w:rsidRPr="005D4368">
        <w:t xml:space="preserve"> </w: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  <w:r w:rsidRPr="005D436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1DEF13" wp14:editId="2369A66A">
                <wp:simplePos x="0" y="0"/>
                <wp:positionH relativeFrom="column">
                  <wp:posOffset>1285875</wp:posOffset>
                </wp:positionH>
                <wp:positionV relativeFrom="paragraph">
                  <wp:posOffset>11430</wp:posOffset>
                </wp:positionV>
                <wp:extent cx="3240360" cy="1389029"/>
                <wp:effectExtent l="0" t="0" r="0" b="0"/>
                <wp:wrapNone/>
                <wp:docPr id="10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360" cy="1389029"/>
                          <a:chOff x="0" y="0"/>
                          <a:chExt cx="3240360" cy="1389029"/>
                        </a:xfrm>
                      </wpg:grpSpPr>
                      <wps:wsp>
                        <wps:cNvPr id="1036" name="Straight Connector 103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B29EEE0-C2E5-4AA5-B811-BA98E536626D}"/>
                            </a:ext>
                          </a:extLst>
                        </wps:cNvPr>
                        <wps:cNvCnPr/>
                        <wps:spPr>
                          <a:xfrm>
                            <a:off x="0" y="875681"/>
                            <a:ext cx="280831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Straight Arrow Connector 103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0D532797-6BF8-4780-8500-CC084DAF763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32048" y="0"/>
                            <a:ext cx="648072" cy="87568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TextBox 8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7A8C3DD7-5168-48C2-8BFA-D4E2D6FEC3EA}"/>
                            </a:ext>
                          </a:extLst>
                        </wps:cNvPr>
                        <wps:cNvSpPr txBox="1"/>
                        <wps:spPr>
                          <a:xfrm>
                            <a:off x="2448272" y="443633"/>
                            <a:ext cx="79208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4368" w:rsidRDefault="005D4368" w:rsidP="005D43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9" name="TextBox 9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C71EC4F-38F8-4A24-95D3-6B34C99A63EF}"/>
                            </a:ext>
                          </a:extLst>
                        </wps:cNvPr>
                        <wps:cNvSpPr txBox="1"/>
                        <wps:spPr>
                          <a:xfrm>
                            <a:off x="2484276" y="1019697"/>
                            <a:ext cx="64807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4368" w:rsidRDefault="005D4368" w:rsidP="005D43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Air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DEF13" id="Group 2" o:spid="_x0000_s1055" style="position:absolute;margin-left:101.25pt;margin-top:.9pt;width:255.15pt;height:109.35pt;z-index:251667456" coordsize="32403,1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">
                <v:line id="Straight Connector 1036" o:spid="_x0000_s1056" style="position:absolute;visibility:visible;mso-wrap-style:square" from="0,8756" to="28083,8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/sRMIAAADdAAAADwAAAGRycy9kb3ducmV2LnhtbERPzWrCQBC+F/oOyxS81VmNhJK6ihRa&#10;PCnaPsA0O02i2dmQ3ZrYp+8Khd7m4/ud5Xp0rbpwHxovBmZTDYql9LaRysDH++vjE6gQSSy1XtjA&#10;lQOsV/d3SyqsH+TAl2OsVAqRUJCBOsauQAxlzY7C1HcsifvyvaOYYF+h7WlI4a7FudY5OmokNdTU&#10;8UvN5fn47Qy4bKt3+TDftVie3j7lB3GR7Y2ZPIybZ1CRx/gv/nNvbZqvsxxu36QTc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/sRMIAAADdAAAADwAAAAAAAAAAAAAA&#10;AAChAgAAZHJzL2Rvd25yZXYueG1sUEsFBgAAAAAEAAQA+QAAAJADAAAAAA==&#10;" strokecolor="black [3213]" strokeweight="1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37" o:spid="_x0000_s1057" type="#_x0000_t32" style="position:absolute;left:4320;width:6481;height:87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ti8YAAADdAAAADwAAAGRycy9kb3ducmV2LnhtbESP3WrCQBCF7wXfYZlC73STiD+kriFY&#10;hFKoqPUBhuyYDc3OhuxW49t3C4J3M5xzvjmzLgbbiiv1vnGsIJ0mIIgrpxuuFZy/d5MVCB+QNbaO&#10;ScGdPBSb8WiNuXY3PtL1FGoRIexzVGBC6HIpfWXIop+6jjhqF9dbDHHta6l7vEW4bWWWJAtpseF4&#10;wWBHW0PVz+nXRsphlXbl17L5vGRDMPf9nM/vc6VeX4byDUSgITzNj/SHjvWT2RL+v4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V7YvGAAAA3QAAAA8AAAAAAAAA&#10;AAAAAAAAoQIAAGRycy9kb3ducmV2LnhtbFBLBQYAAAAABAAEAPkAAACUAwAAAAA=&#10;" strokecolor="black [3213]" strokeweight="1pt">
                  <v:stroke endarrow="block" joinstyle="miter"/>
                  <o:lock v:ext="edit" shapetype="f"/>
                </v:shape>
                <v:shape id="TextBox 8" o:spid="_x0000_s1058" type="#_x0000_t202" style="position:absolute;left:24482;top:4436;width:7921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zLs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390r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sy7EAAAA3QAAAA8AAAAAAAAAAAAAAAAAmAIAAGRycy9k&#10;b3ducmV2LnhtbFBLBQYAAAAABAAEAPUAAACJAwAAAAA=&#10;" filled="f" stroked="f">
                  <v:textbox style="mso-fit-shape-to-text:t">
                    <w:txbxContent>
                      <w:p w:rsidR="005D4368" w:rsidRDefault="005D4368" w:rsidP="005D43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Glass</w:t>
                        </w:r>
                      </w:p>
                    </w:txbxContent>
                  </v:textbox>
                </v:shape>
                <v:shape id="TextBox 9" o:spid="_x0000_s1059" type="#_x0000_t202" style="position:absolute;left:24842;top:10196;width:6481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WtcEA&#10;AADdAAAADwAAAGRycy9kb3ducmV2LnhtbERPTWsCMRC9F/ofwhR6q4ktLXU1itQWPHipbu/DZtws&#10;bibLZnTXf98UCt7m8T5nsRpDqy7UpyayhenEgCKuomu4tlAevp7eQSVBdthGJgtXSrBa3t8tsHBx&#10;4G+67KVWOYRTgRa8SFdonSpPAdMkdsSZO8Y+oGTY19r1OOTw0OpnY950wIZzg8eOPjxVp/05WBBx&#10;6+m1/Axp+zPuNoM31SuW1j4+jOs5KKFRbuJ/99bl+eZlB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FrXBAAAA3QAAAA8AAAAAAAAAAAAAAAAAmAIAAGRycy9kb3du&#10;cmV2LnhtbFBLBQYAAAAABAAEAPUAAACGAwAAAAA=&#10;" filled="f" stroked="f">
                  <v:textbox style="mso-fit-shape-to-text:t">
                    <w:txbxContent>
                      <w:p w:rsidR="005D4368" w:rsidRDefault="005D4368" w:rsidP="005D43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P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(HT) The wave front below is travelling from air into water.</w:t>
      </w:r>
      <w:r>
        <w:rPr>
          <w:rFonts w:eastAsia="Times New Roman" w:cs="Arial"/>
          <w:lang w:val="en-US"/>
        </w:rPr>
        <w:t xml:space="preserve"> </w:t>
      </w:r>
      <w:r w:rsidRPr="005D4368">
        <w:rPr>
          <w:rFonts w:eastAsia="Times New Roman" w:cs="Arial"/>
          <w:lang w:val="en-US"/>
        </w:rPr>
        <w:t>Explain why the wave front bends.</w: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3777EF" wp14:editId="35F3C4E9">
                <wp:simplePos x="0" y="0"/>
                <wp:positionH relativeFrom="margin">
                  <wp:posOffset>1609725</wp:posOffset>
                </wp:positionH>
                <wp:positionV relativeFrom="paragraph">
                  <wp:posOffset>8255</wp:posOffset>
                </wp:positionV>
                <wp:extent cx="1922145" cy="1278890"/>
                <wp:effectExtent l="0" t="0" r="1905" b="0"/>
                <wp:wrapNone/>
                <wp:docPr id="104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278890"/>
                          <a:chOff x="0" y="0"/>
                          <a:chExt cx="1922186" cy="1279483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2ACFEA2C-9A33-478A-AFC3-D7641B6AA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31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86" cy="1279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Straight Arrow Connector 104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2C84641-CB4A-4A5B-BFC1-213DF965FFD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5146" y="148095"/>
                            <a:ext cx="432048" cy="387713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43" name="Straight Arrow Connector 104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379F5B99-43B5-4177-8058-6AD9E30AFADC}"/>
                            </a:ext>
                          </a:extLst>
                        </wps:cNvPr>
                        <wps:cNvCnPr/>
                        <wps:spPr>
                          <a:xfrm>
                            <a:off x="875214" y="549473"/>
                            <a:ext cx="360040" cy="530647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1550B" id="Group 6" o:spid="_x0000_s1026" style="position:absolute;margin-left:126.75pt;margin-top:.65pt;width:151.35pt;height:100.7pt;z-index:251669504;mso-position-horizontal-relative:margin" coordsize="19221,1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">
                <v:shape id="Picture 1041" o:spid="_x0000_s1027" type="#_x0000_t75" style="position:absolute;width:19221;height:1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ncbbFAAAA3QAAAA8AAABkcnMvZG93bnJldi54bWxEj0FrAjEQhe8F/0MYwVtNVoqU1SilsLaC&#10;IFX34G3YjJvFzWTZpLr9941Q6G2G9+Z9b5brwbXiRn1oPGvIpgoEceVNw7WG07F4fgURIrLB1jNp&#10;+KEA69XoaYm58Xf+otsh1iKFcMhRg42xy6UMlSWHYeo74qRdfO8wprWvpenxnsJdK2dKzaXDhhPB&#10;Ykfvlqrr4dtpwPPe7coE3Kjqoyi7rS1VbbWejIe3BYhIQ/w3/11/mlRfvWTw+Ca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53G2xQAAAN0AAAAPAAAAAAAAAAAAAAAA&#10;AJ8CAABkcnMvZG93bnJldi54bWxQSwUGAAAAAAQABAD3AAAAkQMAAAAA&#10;">
                  <v:imagedata r:id="rId20" o:title="" grayscale="t"/>
                  <v:path arrowok="t"/>
                </v:shape>
                <v:shape id="Straight Arrow Connector 1042" o:spid="_x0000_s1028" type="#_x0000_t32" style="position:absolute;left:4251;top:1480;width:4320;height:3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lK/cUAAADdAAAADwAAAGRycy9kb3ducmV2LnhtbERPS2vCQBC+C/0PyxR6MxutFomuohVB&#10;9OAjXrwN2TFJm50N2a1J/31XEHqbj+85s0VnKnGnxpWWFQyiGARxZnXJuYJLuulPQDiPrLGyTAp+&#10;ycFi/tKbYaJtyye6n30uQgi7BBUU3teJlC4ryKCLbE0cuJttDPoAm1zqBtsQbio5jOMPabDk0FBg&#10;TZ8FZd/nH6PgkK33u9X4+DV4H7Wp3bXpcX1NlXp77ZZTEJ46/y9+urc6zI9HQ3h8E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lK/cUAAADdAAAADwAAAAAAAAAA&#10;AAAAAAChAgAAZHJzL2Rvd25yZXYueG1sUEsFBgAAAAAEAAQA+QAAAJMDAAAAAA==&#10;" strokecolor="windowText" strokeweight="2pt">
                  <v:stroke endarrow="block"/>
                  <v:shadow on="t" color="black" opacity="24903f" origin=",.5" offset="0,.55556mm"/>
                  <o:lock v:ext="edit" shapetype="f"/>
                </v:shape>
                <v:shape id="Straight Arrow Connector 1043" o:spid="_x0000_s1029" type="#_x0000_t32" style="position:absolute;left:8752;top:5494;width:3600;height:5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vZsQAAADdAAAADwAAAGRycy9kb3ducmV2LnhtbERPS2vCQBC+C/0PyxR60431gURXaSuC&#10;6MFHvHgbsmOSNjsbslsT/70rCN7m43vObNGaUlypdoVlBf1eBII4tbrgTMEpWXUnIJxH1lhaJgU3&#10;crCYv3VmGGvb8IGuR5+JEMIuRgW591UspUtzMuh6tiIO3MXWBn2AdSZ1jU0IN6X8jKKxNFhwaMix&#10;op+c0r/jv1GwS5fbzfdo/9sfDJvEbppkvzwnSn28t19TEJ5a/xI/3Wsd5kfDATy+C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te9mxAAAAN0AAAAPAAAAAAAAAAAA&#10;AAAAAKECAABkcnMvZG93bnJldi54bWxQSwUGAAAAAAQABAD5AAAAkgMAAAAA&#10;" strokecolor="windowText" strokeweight="2pt">
                  <v:stroke endarrow="block"/>
                  <v:shadow on="t" color="black" opacity="24903f" origin=",.5" offset="0,.55556mm"/>
                </v:shape>
                <w10:wrap anchorx="margin"/>
              </v:group>
            </w:pict>
          </mc:Fallback>
        </mc:AlternateConten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P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Pr="00802194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Infrared rays strike a black tile. Will the waves mainly be reflected,</w:t>
      </w:r>
      <w:r>
        <w:rPr>
          <w:rFonts w:eastAsia="Times New Roman" w:cs="Arial"/>
          <w:lang w:val="en-US"/>
        </w:rPr>
        <w:t xml:space="preserve"> </w:t>
      </w:r>
      <w:r w:rsidRPr="005D4368">
        <w:rPr>
          <w:rFonts w:eastAsia="Times New Roman" w:cs="Arial"/>
          <w:lang w:val="en-US"/>
        </w:rPr>
        <w:t>refracted or absorbed?</w:t>
      </w:r>
      <w:r w:rsidRPr="005D4368">
        <w:t xml:space="preserve"> </w:t>
      </w:r>
    </w:p>
    <w:p w:rsidR="00802194" w:rsidRPr="005D4368" w:rsidRDefault="00802194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5D4368" w:rsidRP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(HT) Radio waves are transmitted t</w:t>
      </w:r>
      <w:r>
        <w:rPr>
          <w:rFonts w:eastAsia="Times New Roman" w:cs="Arial"/>
          <w:lang w:val="en-US"/>
        </w:rPr>
        <w:t xml:space="preserve">hrough the air and received by </w:t>
      </w:r>
      <w:r w:rsidRPr="005D4368">
        <w:rPr>
          <w:rFonts w:eastAsia="Times New Roman" w:cs="Arial"/>
          <w:lang w:val="en-US"/>
        </w:rPr>
        <w:t>aerials.</w:t>
      </w:r>
    </w:p>
    <w:p w:rsidR="005D4368" w:rsidRPr="005D4368" w:rsidRDefault="005D4368" w:rsidP="005D4368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 xml:space="preserve">      a. How are radio waves produced in the transmitter aerial?</w:t>
      </w:r>
    </w:p>
    <w:p w:rsidR="005D4368" w:rsidRDefault="005D4368" w:rsidP="005D4368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 xml:space="preserve">  </w:t>
      </w:r>
      <w:r w:rsidRPr="005D4368">
        <w:rPr>
          <w:rFonts w:eastAsia="Times New Roman" w:cs="Arial"/>
          <w:lang w:val="en-US"/>
        </w:rPr>
        <w:t xml:space="preserve">    b. What is produced in the receiving antenna when radio waves are absorbed?</w:t>
      </w:r>
    </w:p>
    <w:p w:rsidR="00802194" w:rsidRPr="005D4368" w:rsidRDefault="00802194" w:rsidP="005D4368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 xml:space="preserve">Most electromagnetic waves are produced from energy changes in electron levels. How does gamma wave production differ from this?       </w:t>
      </w:r>
    </w:p>
    <w:p w:rsidR="00802194" w:rsidRDefault="00802194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Which three types of electromagnetic waves can cause damage to cells in the body?</w:t>
      </w:r>
    </w:p>
    <w:p w:rsidR="00802194" w:rsidRPr="005D4368" w:rsidRDefault="00802194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What is meant by radiation dose?</w:t>
      </w:r>
    </w:p>
    <w:p w:rsidR="00802194" w:rsidRPr="00BD7AC5" w:rsidRDefault="00802194" w:rsidP="00BD7AC5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:rsidR="005D4368" w:rsidRPr="005D4368" w:rsidRDefault="005D4368" w:rsidP="005D436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lastRenderedPageBreak/>
        <w:t>The chart shows the average radiation dose a UK person is exposed to in a year.</w:t>
      </w:r>
    </w:p>
    <w:p w:rsidR="005D4368" w:rsidRPr="005D4368" w:rsidRDefault="005D4368" w:rsidP="005D4368">
      <w:pPr>
        <w:pStyle w:val="ListParagraph"/>
        <w:numPr>
          <w:ilvl w:val="1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>What percentage of the radiation</w:t>
      </w:r>
      <w:r>
        <w:rPr>
          <w:rFonts w:eastAsia="Times New Roman" w:cs="Arial"/>
          <w:lang w:val="en-US"/>
        </w:rPr>
        <w:t xml:space="preserve"> </w:t>
      </w:r>
      <w:r w:rsidRPr="005D4368">
        <w:rPr>
          <w:rFonts w:eastAsia="Times New Roman" w:cs="Arial"/>
          <w:lang w:val="en-US"/>
        </w:rPr>
        <w:t>dose comes from natural sources?</w:t>
      </w:r>
    </w:p>
    <w:p w:rsidR="005D4368" w:rsidRDefault="005D4368" w:rsidP="005D4368">
      <w:pPr>
        <w:pStyle w:val="ListParagraph"/>
        <w:numPr>
          <w:ilvl w:val="1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 xml:space="preserve">Give two reasons why a person could receive a higher dose of background radiation. </w: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  <w:r w:rsidRPr="005D436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DCE77F" wp14:editId="42A9E747">
                <wp:simplePos x="0" y="0"/>
                <wp:positionH relativeFrom="column">
                  <wp:posOffset>1981200</wp:posOffset>
                </wp:positionH>
                <wp:positionV relativeFrom="paragraph">
                  <wp:posOffset>11430</wp:posOffset>
                </wp:positionV>
                <wp:extent cx="4045974" cy="3529483"/>
                <wp:effectExtent l="0" t="0" r="0" b="0"/>
                <wp:wrapNone/>
                <wp:docPr id="10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974" cy="3529483"/>
                          <a:chOff x="0" y="0"/>
                          <a:chExt cx="3675852" cy="3456384"/>
                        </a:xfrm>
                      </wpg:grpSpPr>
                      <pic:pic xmlns:pic="http://schemas.openxmlformats.org/drawingml/2006/picture">
                        <pic:nvPicPr>
                          <pic:cNvPr id="1045" name="Picture 104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112A5795-AE43-493A-AD89-973B593FBC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45" cy="3456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TextBox 6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DBA3777-01C1-464A-9178-4E64A5F8ABE3}"/>
                            </a:ext>
                          </a:extLst>
                        </wps:cNvPr>
                        <wps:cNvSpPr txBox="1"/>
                        <wps:spPr>
                          <a:xfrm>
                            <a:off x="2777469" y="2037888"/>
                            <a:ext cx="898383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4368" w:rsidRDefault="005D4368" w:rsidP="005D43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Food and drink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47" name="TextBox 7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0C67BFB-5F43-4E35-B9A5-B85841603751}"/>
                            </a:ext>
                          </a:extLst>
                        </wps:cNvPr>
                        <wps:cNvSpPr txBox="1"/>
                        <wps:spPr>
                          <a:xfrm>
                            <a:off x="443508" y="2831364"/>
                            <a:ext cx="864096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4368" w:rsidRDefault="005D4368" w:rsidP="005D43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Radon gas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CE77F" id="_x0000_s1060" style="position:absolute;margin-left:156pt;margin-top:.9pt;width:318.6pt;height:277.9pt;z-index:251671552" coordsize="36758,345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">
                <v:shape id="Picture 1045" o:spid="_x0000_s1061" type="#_x0000_t75" style="position:absolute;width:36398;height:34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jgfCAAAA3QAAAA8AAABkcnMvZG93bnJldi54bWxET9uKwjAQfV/wH8IIvq2pxRWpRhEv4MOy&#10;4OUDxmZsi82kJtHWvzcLC/s2h3Od+bIztXiS85VlBaNhAoI4t7riQsH5tPucgvABWWNtmRS8yMNy&#10;0fuYY6Ztywd6HkMhYgj7DBWUITSZlD4vyaAf2oY4clfrDIYIXSG1wzaGm1qmSTKRBiuODSU2tC4p&#10;vx0fRsHG3SaH1t/Dz+jymG7HMj29vlOlBv1uNQMRqAv/4j/3Xsf5yfgLfr+JJ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I4HwgAAAN0AAAAPAAAAAAAAAAAAAAAAAJ8C&#10;AABkcnMvZG93bnJldi54bWxQSwUGAAAAAAQABAD3AAAAjgMAAAAA&#10;">
                  <v:imagedata r:id="rId22" o:title=""/>
                  <v:path arrowok="t"/>
                </v:shape>
                <v:shape id="TextBox 6" o:spid="_x0000_s1062" type="#_x0000_t202" style="position:absolute;left:27774;top:20378;width:8984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u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8brBAAAA3QAAAA8AAAAAAAAAAAAAAAAAmAIAAGRycy9kb3du&#10;cmV2LnhtbFBLBQYAAAAABAAEAPUAAACGAwAAAAA=&#10;" filled="f" stroked="f">
                  <v:textbox style="mso-fit-shape-to-text:t">
                    <w:txbxContent>
                      <w:p w:rsidR="005D4368" w:rsidRDefault="005D4368" w:rsidP="005D43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Food and drink</w:t>
                        </w:r>
                      </w:p>
                    </w:txbxContent>
                  </v:textbox>
                </v:shape>
                <v:shape id="TextBox 7" o:spid="_x0000_s1063" type="#_x0000_t202" style="position:absolute;left:4435;top:28313;width:8641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UIcEA&#10;AADdAAAADwAAAGRycy9kb3ducmV2LnhtbERPS2sCMRC+F/ofwhR6q4mlD1mNIrUFD16q2/uwGTeL&#10;m8myGd313zeFgrf5+J6zWI2hVRfqUxPZwnRiQBFX0TVcWygPX08zUEmQHbaRycKVEqyW93cLLFwc&#10;+Jsue6lVDuFUoAUv0hVap8pTwDSJHXHmjrEPKBn2tXY9Djk8tPrZmDcdsOHc4LGjD0/VaX8OFkTc&#10;enotP0Pa/oy7zeBN9YqltY8P43oOSmiUm/jfvXV5vnl5h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XVCHBAAAA3QAAAA8AAAAAAAAAAAAAAAAAmAIAAGRycy9kb3du&#10;cmV2LnhtbFBLBQYAAAAABAAEAPUAAACGAwAAAAA=&#10;" filled="f" stroked="f">
                  <v:textbox style="mso-fit-shape-to-text:t">
                    <w:txbxContent>
                      <w:p w:rsidR="005D4368" w:rsidRDefault="005D4368" w:rsidP="005D43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Radon gas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5D4368" w:rsidRDefault="005D4368" w:rsidP="005D4368">
      <w:pPr>
        <w:spacing w:after="0" w:line="240" w:lineRule="auto"/>
        <w:rPr>
          <w:rFonts w:eastAsia="Times New Roman" w:cs="Arial"/>
          <w:lang w:val="en-US"/>
        </w:rPr>
      </w:pPr>
    </w:p>
    <w:p w:rsidR="00BD7AC5" w:rsidRDefault="00BD7AC5" w:rsidP="005D4368">
      <w:pPr>
        <w:spacing w:after="0" w:line="240" w:lineRule="auto"/>
        <w:rPr>
          <w:rFonts w:eastAsia="Times New Roman" w:cs="Arial"/>
          <w:lang w:val="en-US"/>
        </w:rPr>
      </w:pPr>
    </w:p>
    <w:p w:rsidR="00BD7AC5" w:rsidRDefault="00BD7AC5" w:rsidP="005D4368">
      <w:pPr>
        <w:spacing w:after="0" w:line="240" w:lineRule="auto"/>
        <w:rPr>
          <w:rFonts w:eastAsia="Times New Roman" w:cs="Arial"/>
          <w:lang w:val="en-US"/>
        </w:rPr>
      </w:pPr>
    </w:p>
    <w:p w:rsidR="00BD7AC5" w:rsidRDefault="00BD7AC5" w:rsidP="005D4368">
      <w:pPr>
        <w:spacing w:after="0" w:line="240" w:lineRule="auto"/>
        <w:rPr>
          <w:rFonts w:eastAsia="Times New Roman" w:cs="Arial"/>
          <w:lang w:val="en-US"/>
        </w:rPr>
      </w:pPr>
    </w:p>
    <w:p w:rsidR="00BD7AC5" w:rsidRPr="005D4368" w:rsidRDefault="00BD7AC5" w:rsidP="005D4368">
      <w:pPr>
        <w:spacing w:after="0" w:line="240" w:lineRule="auto"/>
        <w:rPr>
          <w:rFonts w:eastAsia="Times New Roman" w:cs="Arial"/>
          <w:lang w:val="en-US"/>
        </w:rPr>
      </w:pPr>
    </w:p>
    <w:p w:rsidR="00CA4D72" w:rsidRPr="00CA4D72" w:rsidRDefault="005D4368" w:rsidP="00CA4D7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5D4368">
        <w:rPr>
          <w:rFonts w:eastAsia="Times New Roman" w:cs="Arial"/>
          <w:lang w:val="en-US"/>
        </w:rPr>
        <w:t xml:space="preserve"> </w:t>
      </w:r>
      <w:r w:rsidR="00CA4D72" w:rsidRPr="00CA4D72">
        <w:rPr>
          <w:rFonts w:eastAsia="Times New Roman" w:cs="Arial"/>
          <w:lang w:val="en-US"/>
        </w:rPr>
        <w:t xml:space="preserve">State which type of electromagnetic wave would be used for the following applications: </w:t>
      </w:r>
    </w:p>
    <w:p w:rsidR="00CA4D72" w:rsidRDefault="00CA4D72" w:rsidP="00CA4D72">
      <w:pPr>
        <w:pStyle w:val="ListParagraph"/>
        <w:spacing w:after="0" w:line="240" w:lineRule="auto"/>
        <w:ind w:left="360"/>
        <w:jc w:val="center"/>
        <w:rPr>
          <w:rFonts w:eastAsia="Times New Roman" w:cs="Arial"/>
          <w:lang w:val="en-US"/>
        </w:rPr>
      </w:pPr>
      <w:r w:rsidRPr="00CA4D72">
        <w:rPr>
          <w:rFonts w:eastAsia="Times New Roman" w:cs="Arial"/>
          <w:lang w:val="en-US"/>
        </w:rPr>
        <w:t>Sun tanning; Television remote; Medical imaging</w:t>
      </w:r>
    </w:p>
    <w:p w:rsidR="00BD7AC5" w:rsidRPr="00CA4D72" w:rsidRDefault="00BD7AC5" w:rsidP="00CA4D72">
      <w:pPr>
        <w:pStyle w:val="ListParagraph"/>
        <w:spacing w:after="0" w:line="240" w:lineRule="auto"/>
        <w:ind w:left="360"/>
        <w:jc w:val="center"/>
        <w:rPr>
          <w:rFonts w:eastAsia="Times New Roman" w:cs="Arial"/>
          <w:lang w:val="en-US"/>
        </w:rPr>
      </w:pPr>
    </w:p>
    <w:p w:rsidR="00FC33BD" w:rsidRPr="00FC33BD" w:rsidRDefault="00CA4D72" w:rsidP="00FC33BD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CA4D72">
        <w:rPr>
          <w:rFonts w:eastAsia="Times New Roman" w:cs="Arial"/>
          <w:lang w:val="en-US"/>
        </w:rPr>
        <w:t>(HT) Explain why radio waves are suitable for transmitting TV images to the home.</w:t>
      </w:r>
      <w:r w:rsidR="00FC33BD" w:rsidRPr="00FC33BD">
        <w:t xml:space="preserve"> </w:t>
      </w:r>
    </w:p>
    <w:p w:rsidR="00FC33BD" w:rsidRP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Pr="00B531F3" w:rsidRDefault="00FC33BD" w:rsidP="00B531F3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FC33B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093C7FC" wp14:editId="26750971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5328592" cy="1584176"/>
                <wp:effectExtent l="0" t="0" r="24765" b="0"/>
                <wp:wrapNone/>
                <wp:docPr id="10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592" cy="1584176"/>
                          <a:chOff x="0" y="0"/>
                          <a:chExt cx="5328592" cy="1584176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BF88725B-F0D8-4A87-A093-C0897D854F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273"/>
                          <a:stretch/>
                        </pic:blipFill>
                        <pic:spPr>
                          <a:xfrm>
                            <a:off x="2415678" y="0"/>
                            <a:ext cx="352148" cy="158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Straight Connector 105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E9C9DE7-6402-41DE-A557-6C64AE93BA4B}"/>
                            </a:ext>
                          </a:extLst>
                        </wps:cNvPr>
                        <wps:cNvCnPr/>
                        <wps:spPr>
                          <a:xfrm>
                            <a:off x="0" y="792088"/>
                            <a:ext cx="5328592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1" name="Picture 1051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FEA7E622-033A-4D0B-912F-99D1C294D4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16" y="277284"/>
                            <a:ext cx="389603" cy="46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Straight Connector 105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AD13760E-97B2-4599-909E-340C9490770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008112" y="792088"/>
                            <a:ext cx="0" cy="720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3" name="Straight Connector 105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901FC380-DDA0-471F-B99E-50FB43289A9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816424" y="792088"/>
                            <a:ext cx="0" cy="720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4" name="TextBox 22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FC2C7BC-53B8-4D01-9718-C12D1ACBB519}"/>
                            </a:ext>
                          </a:extLst>
                        </wps:cNvPr>
                        <wps:cNvSpPr txBox="1"/>
                        <wps:spPr>
                          <a:xfrm>
                            <a:off x="3702834" y="855140"/>
                            <a:ext cx="21602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C33BD" w:rsidRDefault="00FC33BD" w:rsidP="00FC33B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5" name="TextBox 2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267FA1B2-02EA-4B6E-B154-E560709112AC}"/>
                            </a:ext>
                          </a:extLst>
                        </wps:cNvPr>
                        <wps:cNvSpPr txBox="1"/>
                        <wps:spPr>
                          <a:xfrm>
                            <a:off x="865460" y="853071"/>
                            <a:ext cx="216024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C33BD" w:rsidRDefault="00FC33BD" w:rsidP="00FC33B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80" name="Straight Connector 2080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61F4C7A7-AA9A-4AAC-8F39-CE762E7E1D60}"/>
                            </a:ext>
                          </a:extLst>
                        </wps:cNvPr>
                        <wps:cNvCnPr>
                          <a:endCxn id="1051" idx="0"/>
                        </wps:cNvCnPr>
                        <wps:spPr>
                          <a:xfrm flipH="1">
                            <a:off x="338818" y="277284"/>
                            <a:ext cx="221624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1" name="Straight Connector 2081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564B10B8-0767-4C69-8232-E26C35BDCE03}"/>
                            </a:ext>
                          </a:extLst>
                        </wps:cNvPr>
                        <wps:cNvCnPr>
                          <a:cxnSpLocks/>
                          <a:endCxn id="1051" idx="0"/>
                        </wps:cNvCnPr>
                        <wps:spPr>
                          <a:xfrm flipH="1" flipV="1">
                            <a:off x="338818" y="277284"/>
                            <a:ext cx="2216248" cy="5148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3C7FC" id="_x0000_s1064" style="position:absolute;left:0;text-align:left;margin-left:0;margin-top:2.6pt;width:419.55pt;height:124.75pt;z-index:251673600;mso-position-horizontal:center;mso-position-horizontal-relative:margin" coordsize="53285,15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">
                <v:shape id="Picture 1049" o:spid="_x0000_s1065" type="#_x0000_t75" style="position:absolute;left:24156;width:3522;height:1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5m7AAAAA3QAAAA8AAABkcnMvZG93bnJldi54bWxET9uKwjAQfRf2H8Is7JsmK8ui1Sji4uVV&#10;6wcMzdhWm0lJola/3iwIvs3hXGc672wjruRD7VjD90CBIC6cqbnUcMhX/RGIEJENNo5Jw50CzGcf&#10;vSlmxt14R9d9LEUK4ZChhirGNpMyFBVZDAPXEifu6LzFmKAvpfF4S+G2kUOlfqXFmlNDhS0tKyrO&#10;+4vVoNZ/+Y6Ly3Fz2izj2rsg88dI66/PbjEBEamLb/HLvTVpvvoZw/836QQ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HmbsAAAADdAAAADwAAAAAAAAAAAAAAAACfAgAA&#10;ZHJzL2Rvd25yZXYueG1sUEsFBgAAAAAEAAQA9wAAAIwDAAAAAA==&#10;">
                  <v:imagedata r:id="rId25" o:title="" cropright="55885f"/>
                  <v:path arrowok="t"/>
                </v:shape>
                <v:line id="Straight Connector 1050" o:spid="_x0000_s1066" style="position:absolute;visibility:visible;mso-wrap-style:square" from="0,7920" to="53285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6+eccAAADdAAAADwAAAGRycy9kb3ducmV2LnhtbESPT08CMRDF7yZ+h2ZMuBhoJVFhoRD+&#10;hOjJRIQDt8l23G7cTtdtgfXbOwcTbzN5b977zXzZh0ZdqEt1ZAsPIwOKuIyu5srC4WM3nIBKGdlh&#10;E5ks/FCC5eL2Zo6Fi1d+p8s+V0pCOBVowefcFlqn0lPANIotsWifsQuYZe0q7Tq8Snho9NiYJx2w&#10;Zmnw2NLGU/m1PwcLzen7fH/UZrP2+DJ9Pq1oW43frB3c9asZqEx9/jf/Xb86wTePwi/fyAh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r55xwAAAN0AAAAPAAAAAAAA&#10;AAAAAAAAAKECAABkcnMvZG93bnJldi54bWxQSwUGAAAAAAQABAD5AAAAlQMAAAAA&#10;" strokecolor="black [3213]" strokeweight="1.25pt">
                  <v:stroke joinstyle="miter"/>
                </v:line>
                <v:shape id="Picture 1051" o:spid="_x0000_s1067" type="#_x0000_t75" style="position:absolute;left:1440;top:2772;width:3896;height: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2EvDAAAA3QAAAA8AAABkcnMvZG93bnJldi54bWxET99rwjAQfhf8H8IJe5GZdFCRzihTkAky&#10;hm7s+WhuTWdzKU2s3X9vBgPf7uP7ecv14BrRUxdqzxqymQJBXHpTc6Xh82P3uAARIrLBxjNp+KUA&#10;69V4tMTC+CsfqT/FSqQQDgVqsDG2hZShtOQwzHxLnLhv3zmMCXaVNB1eU7hr5JNSc+mw5tRgsaWt&#10;pfJ8ujgN+7n5eTsM/HrsVT7Nvs653by3Wj9MhpdnEJGGeBf/u/cmzVd5Bn/fpB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PYS8MAAADdAAAADwAAAAAAAAAAAAAAAACf&#10;AgAAZHJzL2Rvd25yZXYueG1sUEsFBgAAAAAEAAQA9wAAAI8DAAAAAA==&#10;">
                  <v:imagedata r:id="rId26" o:title=""/>
                  <v:path arrowok="t"/>
                </v:shape>
                <v:line id="Straight Connector 1052" o:spid="_x0000_s1068" style="position:absolute;flip:y;visibility:visible;mso-wrap-style:square" from="10081,7920" to="10081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4H8UAAADdAAAADwAAAGRycy9kb3ducmV2LnhtbERPS2sCMRC+C/0PYQpepGYVfHRrFBVk&#10;W5RCbS+9TTfT3cXNZE2ibv99Iwje5uN7zmzRmlqcyfnKsoJBPwFBnFtdcaHg63PzNAXhA7LG2jIp&#10;+CMPi/lDZ4apthf+oPM+FCKGsE9RQRlCk0rp85IM+r5tiCP3a53BEKErpHZ4ieGmlsMkGUuDFceG&#10;Ehtal5Qf9iej4E0et4eV+ymyqcw237vJ+zNnPaW6j+3yBUSgNtzFN/erjvOT0RCu38QT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64H8UAAADdAAAADwAAAAAAAAAA&#10;AAAAAAChAgAAZHJzL2Rvd25yZXYueG1sUEsFBgAAAAAEAAQA+QAAAJMDAAAAAA==&#10;" strokecolor="black [3213]" strokeweight="1pt">
                  <v:stroke joinstyle="miter"/>
                  <o:lock v:ext="edit" shapetype="f"/>
                </v:line>
                <v:line id="Straight Connector 1053" o:spid="_x0000_s1069" style="position:absolute;flip:y;visibility:visible;mso-wrap-style:square" from="38164,7920" to="38164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IdhMYAAADdAAAADwAAAGRycy9kb3ducmV2LnhtbERPS2vCQBC+C/0PyxR6KbqppRpTV6kF&#10;SUURfFx6m2anSTA7m+5uNf333ULB23x8z5nOO9OIMzlfW1bwMEhAEBdW11wqOB6W/RSED8gaG8uk&#10;4Ic8zGc3vSlm2l54R+d9KEUMYZ+hgiqENpPSFxUZ9APbEkfu0zqDIUJXSu3wEsNNI4dJMpIGa44N&#10;Fbb0WlFx2n8bBSv5tT4t3EeZpzJfvm/G2wnn90rd3XYvzyACdeEq/ne/6Tg/eXqEv2/iCX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CHYTGAAAA3QAAAA8AAAAAAAAA&#10;AAAAAAAAoQIAAGRycy9kb3ducmV2LnhtbFBLBQYAAAAABAAEAPkAAACUAwAAAAA=&#10;" strokecolor="black [3213]" strokeweight="1pt">
                  <v:stroke joinstyle="miter"/>
                  <o:lock v:ext="edit" shapetype="f"/>
                </v:line>
                <v:shape id="TextBox 22" o:spid="_x0000_s1070" type="#_x0000_t202" style="position:absolute;left:37028;top:8551;width:2160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ci8EA&#10;AADdAAAADwAAAGRycy9kb3ducmV2LnhtbERPS2sCMRC+C/0PYYTeNLHUUlajSB/goZfq9j5sxs3i&#10;ZrJspu7675uC4G0+vuest2No1YX61ES2sJgbUMRVdA3XFsrj5+wVVBJkh21ksnClBNvNw2SNhYsD&#10;f9PlILXKIZwKtOBFukLrVHkKmOaxI87cKfYBJcO+1q7HIYeHVj8Z86IDNpwbPHb05qk6H36DBRG3&#10;W1zLj5D2P+PX++BNtcTS2sfpuFuBEhrlLr659y7PN8tn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cXIvBAAAA3QAAAA8AAAAAAAAAAAAAAAAAmAIAAGRycy9kb3du&#10;cmV2LnhtbFBLBQYAAAAABAAEAPUAAACGAwAAAAA=&#10;" filled="f" stroked="f">
                  <v:textbox style="mso-fit-shape-to-text:t">
                    <w:txbxContent>
                      <w:p w:rsidR="00FC33BD" w:rsidRDefault="00FC33BD" w:rsidP="00FC33B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23" o:spid="_x0000_s1071" type="#_x0000_t202" style="position:absolute;left:8654;top:8530;width:2160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5EMEA&#10;AADdAAAADwAAAGRycy9kb3ducmV2LnhtbERPS2vCQBC+F/oflin0VnctRCS6ivQBHnpR433ITrOh&#10;2dmQnZr477sFwdt8fM9Zb6fQqQsNqY1sYT4zoIjr6FpuLFSnz5clqCTIDrvIZOFKCbabx4c1li6O&#10;fKDLURqVQziVaMGL9KXWqfYUMM1iT5y57zgElAyHRrsBxxweOv1qzEIHbDk3eOzpzVP9c/wNFkTc&#10;bn6tPkLan6ev99GbusDK2uenabcCJTTJXXxz712eb4o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Q+RDBAAAA3QAAAA8AAAAAAAAAAAAAAAAAmAIAAGRycy9kb3du&#10;cmV2LnhtbFBLBQYAAAAABAAEAPUAAACGAwAAAAA=&#10;" filled="f" stroked="f">
                  <v:textbox style="mso-fit-shape-to-text:t">
                    <w:txbxContent>
                      <w:p w:rsidR="00FC33BD" w:rsidRDefault="00FC33BD" w:rsidP="00FC33B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F</w:t>
                        </w:r>
                      </w:p>
                    </w:txbxContent>
                  </v:textbox>
                </v:shape>
                <v:line id="Straight Connector 2080" o:spid="_x0000_s1072" style="position:absolute;flip:x;visibility:visible;mso-wrap-style:square" from="3388,2772" to="25550,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SpcUAAADdAAAADwAAAGRycy9kb3ducmV2LnhtbERPz2vCMBS+C/4P4Q28iKbzsHXVKE6Q&#10;bkwGq168PZu3tti81CRq998vh8GOH9/vxao3rbiR841lBY/TBARxaXXDlYLDfjtJQfiArLG1TAp+&#10;yMNqORwsMNP2zl90K0IlYgj7DBXUIXSZlL6syaCf2o44ct/WGQwRukpqh/cYblo5S5InabDh2FBj&#10;R5uaynNxNQre5eXj/OpOVZ7KfHvcPX++cD5WavTQr+cgAvXhX/znftMKZkka98c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rSpcUAAADdAAAADwAAAAAAAAAA&#10;AAAAAAChAgAAZHJzL2Rvd25yZXYueG1sUEsFBgAAAAAEAAQA+QAAAJMDAAAAAA==&#10;" strokecolor="black [3213]" strokeweight="1pt">
                  <v:stroke joinstyle="miter"/>
                </v:line>
                <v:line id="Straight Connector 2081" o:spid="_x0000_s1073" style="position:absolute;flip:x y;visibility:visible;mso-wrap-style:square" from="3388,2772" to="2555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28MUAAADdAAAADwAAAGRycy9kb3ducmV2LnhtbESPQWuDQBSE74X+h+UFeil1TWhFjWtI&#10;AoFcE0vPD/dVRfetdTfG/vtuodDjMDPfMMVuMYOYaXKdZQXrKAZBXFvdcaPgvTq9pCCcR9Y4WCYF&#10;3+RgVz4+FJhre+cLzVffiABhl6OC1vsxl9LVLRl0kR2Jg/dpJ4M+yKmResJ7gJtBbuI4kQY7Dgst&#10;jnRsqe6vN6Pgo/K3Z7rM/d6e0uTt8JW91udMqafVst+C8LT4//Bf+6wVbOJ0Db9vwhO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f28MUAAADdAAAADwAAAAAAAAAA&#10;AAAAAAChAgAAZHJzL2Rvd25yZXYueG1sUEsFBgAAAAAEAAQA+QAAAJMDAAAAAA==&#10;" strokecolor="black [3213]" strokeweight="1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P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P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FC33BD" w:rsidRP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  <w:r w:rsidRPr="00FC33BD">
        <w:rPr>
          <w:rFonts w:eastAsia="Times New Roman" w:cs="Arial"/>
          <w:lang w:val="en-US"/>
        </w:rPr>
        <w:t xml:space="preserve">        a. Copy and complete the two light rays on the diagram.</w:t>
      </w:r>
    </w:p>
    <w:p w:rsidR="00FC33BD" w:rsidRPr="00FC33BD" w:rsidRDefault="00FC33BD" w:rsidP="00FC33BD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  <w:r w:rsidRPr="00FC33BD">
        <w:rPr>
          <w:rFonts w:eastAsia="Times New Roman" w:cs="Arial"/>
          <w:lang w:val="en-US"/>
        </w:rPr>
        <w:t xml:space="preserve">    </w:t>
      </w:r>
      <w:r>
        <w:rPr>
          <w:rFonts w:eastAsia="Times New Roman" w:cs="Arial"/>
          <w:lang w:val="en-US"/>
        </w:rPr>
        <w:t xml:space="preserve">  </w:t>
      </w:r>
      <w:r w:rsidRPr="00FC33BD">
        <w:rPr>
          <w:rFonts w:eastAsia="Times New Roman" w:cs="Arial"/>
          <w:lang w:val="en-US"/>
        </w:rPr>
        <w:t xml:space="preserve">  b. Label the principle axis, object and focal length on the diagram.</w:t>
      </w:r>
    </w:p>
    <w:p w:rsidR="00FC33BD" w:rsidRDefault="00FC33BD" w:rsidP="00A03B57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  <w:r w:rsidRPr="00FC33BD">
        <w:rPr>
          <w:rFonts w:eastAsia="Times New Roman" w:cs="Arial"/>
          <w:lang w:val="en-US"/>
        </w:rPr>
        <w:t xml:space="preserve">        c. Describe the image produced by the above lens.</w:t>
      </w:r>
    </w:p>
    <w:p w:rsidR="00BD7AC5" w:rsidRDefault="00BD7AC5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:rsidR="00BD7AC5" w:rsidRPr="00A03B57" w:rsidRDefault="00BD7AC5" w:rsidP="00A03B57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4A4718" w:rsidRPr="005B27BA" w:rsidRDefault="00FC33BD" w:rsidP="004A471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FC33BD">
        <w:rPr>
          <w:rFonts w:eastAsia="Times New Roman" w:cs="Arial"/>
          <w:lang w:val="en-US"/>
        </w:rPr>
        <w:t>A 12cm object viewed in a convex lens has an image size of 54cm.</w:t>
      </w:r>
      <w:r w:rsidRPr="00A03B57">
        <w:rPr>
          <w:rFonts w:eastAsia="Times New Roman" w:cs="Arial"/>
          <w:lang w:val="en-US"/>
        </w:rPr>
        <w:t xml:space="preserve"> Calculate the magnification of the lens.</w:t>
      </w:r>
      <w:r w:rsidR="004A4718" w:rsidRPr="004A4718">
        <w:t xml:space="preserve"> </w:t>
      </w:r>
    </w:p>
    <w:p w:rsidR="005B27BA" w:rsidRPr="004A4718" w:rsidRDefault="005B27BA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4A4718" w:rsidRDefault="004A4718" w:rsidP="004A471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4A4718">
        <w:rPr>
          <w:rFonts w:eastAsia="Times New Roman" w:cs="Arial"/>
          <w:lang w:val="en-US"/>
        </w:rPr>
        <w:t>Describe the difference between a transparent and a translucent object.</w:t>
      </w:r>
    </w:p>
    <w:p w:rsidR="005B27BA" w:rsidRPr="004A4718" w:rsidRDefault="005B27BA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4A4718" w:rsidRDefault="004A4718" w:rsidP="004A471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4A4718">
        <w:rPr>
          <w:rFonts w:eastAsia="Times New Roman" w:cs="Arial"/>
          <w:lang w:val="en-US"/>
        </w:rPr>
        <w:t xml:space="preserve">A vase is illuminated with green and blue light. What </w:t>
      </w:r>
      <w:proofErr w:type="spellStart"/>
      <w:r w:rsidRPr="004A4718">
        <w:rPr>
          <w:rFonts w:eastAsia="Times New Roman" w:cs="Arial"/>
          <w:lang w:val="en-US"/>
        </w:rPr>
        <w:t>colour</w:t>
      </w:r>
      <w:proofErr w:type="spellEnd"/>
      <w:r w:rsidRPr="004A4718">
        <w:rPr>
          <w:rFonts w:eastAsia="Times New Roman" w:cs="Arial"/>
          <w:lang w:val="en-US"/>
        </w:rPr>
        <w:t xml:space="preserve"> would the vase appear if viewed through a red filter?</w:t>
      </w:r>
    </w:p>
    <w:p w:rsidR="005B27BA" w:rsidRPr="004A4718" w:rsidRDefault="005B27BA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4A4718" w:rsidRDefault="004A4718" w:rsidP="004A471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4A4718">
        <w:rPr>
          <w:rFonts w:eastAsia="Times New Roman" w:cs="Arial"/>
          <w:lang w:val="en-US"/>
        </w:rPr>
        <w:t xml:space="preserve">Which </w:t>
      </w:r>
      <w:proofErr w:type="spellStart"/>
      <w:r w:rsidRPr="004A4718">
        <w:rPr>
          <w:rFonts w:eastAsia="Times New Roman" w:cs="Arial"/>
          <w:lang w:val="en-US"/>
        </w:rPr>
        <w:t>colour</w:t>
      </w:r>
      <w:proofErr w:type="spellEnd"/>
      <w:r w:rsidRPr="004A4718">
        <w:rPr>
          <w:rFonts w:eastAsia="Times New Roman" w:cs="Arial"/>
          <w:lang w:val="en-US"/>
        </w:rPr>
        <w:t xml:space="preserve"> of light has the shortest wavelength?</w:t>
      </w:r>
    </w:p>
    <w:p w:rsidR="005B27BA" w:rsidRPr="004A4718" w:rsidRDefault="005B27BA" w:rsidP="00D335DC">
      <w:pPr>
        <w:pStyle w:val="ListParagraph"/>
        <w:spacing w:after="0" w:line="240" w:lineRule="auto"/>
        <w:ind w:left="360"/>
        <w:rPr>
          <w:rFonts w:eastAsia="Times New Roman" w:cs="Arial"/>
          <w:lang w:val="en-US"/>
        </w:rPr>
      </w:pPr>
    </w:p>
    <w:p w:rsidR="004A4718" w:rsidRDefault="004A4718" w:rsidP="004A471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Arial"/>
          <w:lang w:val="en-US"/>
        </w:rPr>
      </w:pPr>
      <w:r w:rsidRPr="004A471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AB6A5B7" wp14:editId="56FA3814">
                <wp:simplePos x="0" y="0"/>
                <wp:positionH relativeFrom="column">
                  <wp:posOffset>2857500</wp:posOffset>
                </wp:positionH>
                <wp:positionV relativeFrom="paragraph">
                  <wp:posOffset>499110</wp:posOffset>
                </wp:positionV>
                <wp:extent cx="3230266" cy="2335559"/>
                <wp:effectExtent l="0" t="133350" r="198755" b="0"/>
                <wp:wrapNone/>
                <wp:docPr id="208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266" cy="2335559"/>
                          <a:chOff x="0" y="0"/>
                          <a:chExt cx="3230266" cy="2335559"/>
                        </a:xfrm>
                      </wpg:grpSpPr>
                      <pic:pic xmlns:pic="http://schemas.openxmlformats.org/drawingml/2006/picture">
                        <pic:nvPicPr>
                          <pic:cNvPr id="2083" name="Picture 2083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B9BCFD24-2126-49AE-9E30-29FBCD9F49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8561" y="1186414"/>
                            <a:ext cx="1496870" cy="85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" name="TextBox 13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D934CD4A-51CD-49B9-8812-D2227B5C9F4F}"/>
                            </a:ext>
                          </a:extLst>
                        </wps:cNvPr>
                        <wps:cNvSpPr txBox="1"/>
                        <wps:spPr>
                          <a:xfrm>
                            <a:off x="805379" y="2027782"/>
                            <a:ext cx="1673931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4718" w:rsidRDefault="004A4718" w:rsidP="004A471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Green vegetable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85" name="Arrow: Right 14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8BE0CE51-8B4A-42CB-9327-C5C6D182486B}"/>
                            </a:ext>
                          </a:extLst>
                        </wps:cNvPr>
                        <wps:cNvSpPr/>
                        <wps:spPr>
                          <a:xfrm rot="2933755">
                            <a:off x="698936" y="470438"/>
                            <a:ext cx="845058" cy="624942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6" name="TextBox 15">
                          <a:extLst>
                            <a:ext uri="{FF2B5EF4-FFF2-40B4-BE49-F238E27FC236}">
                              <a16:creationId xmlns:p="http://schemas.openxmlformats.org/presentationml/2006/main" xmlns:a16="http://schemas.microsoft.com/office/drawing/2014/main" xmlns="" xmlns:lc="http://schemas.openxmlformats.org/drawingml/2006/lockedCanvas" id="{E16183F0-6495-4863-9812-83D42B0E5A31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2927"/>
                            <a:ext cx="90028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4718" w:rsidRDefault="004A4718" w:rsidP="004A471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White light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87" name="Picture 2087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085F184-2002-4C50-87D5-A2E3E47F2D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47850">
                            <a:off x="2505483" y="0"/>
                            <a:ext cx="724783" cy="852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6A5B7" id="Group 6" o:spid="_x0000_s1074" style="position:absolute;left:0;text-align:left;margin-left:225pt;margin-top:39.3pt;width:254.35pt;height:183.9pt;z-index:251675648" coordsize="32302,2335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">
                <v:shape id="Picture 2083" o:spid="_x0000_s1075" type="#_x0000_t75" style="position:absolute;left:7585;top:11864;width:14969;height:8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QC3GAAAA3QAAAA8AAABkcnMvZG93bnJldi54bWxEj09rwkAUxO8Fv8PyhN7qxiglTV1FhIAV&#10;ofjn0OMj+0xSs2/D7lbTb+8KgsdhZn7DzBa9acWFnG8sKxiPEhDEpdUNVwqOh+ItA+EDssbWMin4&#10;Jw+L+eBlhrm2V97RZR8qESHsc1RQh9DlUvqyJoN+ZDvi6J2sMxiidJXUDq8RblqZJsm7NNhwXKix&#10;o1VN5Xn/ZxRIP/3anNbprih+zIebVFv7++2Veh32y08QgfrwDD/aa60gTbIJ3N/EJ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dALcYAAADdAAAADwAAAAAAAAAAAAAA&#10;AACfAgAAZHJzL2Rvd25yZXYueG1sUEsFBgAAAAAEAAQA9wAAAJIDAAAAAA==&#10;">
                  <v:imagedata r:id="rId29" o:title=""/>
                  <v:path arrowok="t"/>
                </v:shape>
                <v:shape id="TextBox 13" o:spid="_x0000_s1076" type="#_x0000_t202" style="position:absolute;left:8053;top:20277;width:16740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N3cMA&#10;AADdAAAADwAAAGRycy9kb3ducmV2LnhtbESPQWsCMRSE74X+h/AKvdVEaUW2RpHagode1PX+2Lxu&#10;lm5els3TXf99UxA8DjPzDbNcj6FVF+pTE9nCdGJAEVfRNVxbKI9fLwtQSZAdtpHJwpUSrFePD0ss&#10;XBx4T5eD1CpDOBVowYt0hdap8hQwTWJHnL2f2AeULPtaux6HDA+tnhkz1wEbzgseO/rwVP0ezsGC&#10;iNtMr+VnSLvT+L0dvKnesLT2+WncvIMSGuUevrV3zsLMLF7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YN3cMAAADdAAAADwAAAAAAAAAAAAAAAACYAgAAZHJzL2Rv&#10;d25yZXYueG1sUEsFBgAAAAAEAAQA9QAAAIgDAAAAAA==&#10;" filled="f" stroked="f">
                  <v:textbox style="mso-fit-shape-to-text:t">
                    <w:txbxContent>
                      <w:p w:rsidR="004A4718" w:rsidRDefault="004A4718" w:rsidP="004A471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Green vegetable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4" o:spid="_x0000_s1077" type="#_x0000_t13" style="position:absolute;left:6988;top:4704;width:8451;height:6250;rotation:32044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G/r8A&#10;AADdAAAADwAAAGRycy9kb3ducmV2LnhtbESPywrCMBBF94L/EEZwp6lCxVajiCCIOx+4HpvpA5tJ&#10;aaLWvzeC4PJyH4e7XHemFk9qXWVZwWQcgSDOrK64UHA570ZzEM4ja6wtk4I3OViv+r0lptq++EjP&#10;ky9EGGGXooLS+yaV0mUlGXRj2xAHL7etQR9kW0jd4iuMm1pOo2gmDVYcCCU2tC0pu58eJkCS6yGe&#10;1bS/yBvn7j6JkzyJlRoOus0ChKfO/8O/9l4rmEbzGL5vwhO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Yb+vwAAAN0AAAAPAAAAAAAAAAAAAAAAAJgCAABkcnMvZG93bnJl&#10;di54bWxQSwUGAAAAAAQABAD1AAAAhAMAAAAA&#10;" adj="13613" fillcolor="white [3212]" strokecolor="black [3213]" strokeweight=".5pt"/>
                <v:shape id="TextBox 15" o:spid="_x0000_s1078" type="#_x0000_t202" style="position:absolute;top:1729;width:9002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2McMA&#10;AADdAAAADwAAAGRycy9kb3ducmV2LnhtbESPQWsCMRSE74X+h/AEbzVRqMhqFLEteOhFu94fm9fN&#10;0s3Lsnl1139vCkKPw8x8w2x2Y2jVlfrURLYwnxlQxFV0DdcWyq+PlxWoJMgO28hk4UYJdtvnpw0W&#10;Lg58outZapUhnAq04EW6QutUeQqYZrEjzt537ANKln2tXY9DhodWL4xZ6oAN5wWPHR08VT/n32BB&#10;xO3nt/I9pONl/HwbvKlesbR2Ohn3a1BCo/yHH+2js7AwqyX8vclPQG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g2McMAAADdAAAADwAAAAAAAAAAAAAAAACYAgAAZHJzL2Rv&#10;d25yZXYueG1sUEsFBgAAAAAEAAQA9QAAAIgDAAAAAA==&#10;" filled="f" stroked="f">
                  <v:textbox style="mso-fit-shape-to-text:t">
                    <w:txbxContent>
                      <w:p w:rsidR="004A4718" w:rsidRDefault="004A4718" w:rsidP="004A471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White light</w:t>
                        </w:r>
                      </w:p>
                    </w:txbxContent>
                  </v:textbox>
                </v:shape>
                <v:shape id="Picture 2087" o:spid="_x0000_s1079" type="#_x0000_t75" style="position:absolute;left:25054;width:7248;height:8526;rotation:-2569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+cjEAAAA3QAAAA8AAABkcnMvZG93bnJldi54bWxEj0GLwjAUhO+C/yE8YW+a6kHbrlFE1BVv&#10;q+L50bxti81LbaKt/vrNwoLHYWa+YebLzlTiQY0rLSsYjyIQxJnVJecKzqftMAbhPLLGyjIpeJKD&#10;5aLfm2Oqbcvf9Dj6XAQIuxQVFN7XqZQuK8igG9maOHg/tjHog2xyqRtsA9xUchJFU2mw5LBQYE3r&#10;grLr8W4UxIfx6WvH131y39xebXKZzhJ3UOpj0K0+QXjq/Dv8395rBZMonsHfm/A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P+cjEAAAA3QAAAA8AAAAAAAAAAAAAAAAA&#10;nwIAAGRycy9kb3ducmV2LnhtbFBLBQYAAAAABAAEAPcAAACQAwAAAAA=&#10;">
                  <v:imagedata r:id="rId30" o:title=""/>
                  <v:path arrowok="t"/>
                </v:shape>
              </v:group>
            </w:pict>
          </mc:Fallback>
        </mc:AlternateContent>
      </w:r>
      <w:r w:rsidRPr="004A4718">
        <w:rPr>
          <w:rFonts w:eastAsia="Times New Roman" w:cs="Arial"/>
          <w:lang w:val="en-US"/>
        </w:rPr>
        <w:t>Copy and complete the ray diagrams.</w:t>
      </w:r>
      <w:r w:rsidRPr="004A4718">
        <w:rPr>
          <w:noProof/>
          <w:lang w:eastAsia="en-GB"/>
        </w:rPr>
        <w:t xml:space="preserve"> </w:t>
      </w:r>
    </w:p>
    <w:p w:rsidR="004A4718" w:rsidRPr="004A4718" w:rsidRDefault="004A4718" w:rsidP="004A4718">
      <w:pPr>
        <w:rPr>
          <w:lang w:val="en-US"/>
        </w:rPr>
      </w:pPr>
    </w:p>
    <w:p w:rsidR="004A4718" w:rsidRPr="004A4718" w:rsidRDefault="004A4718" w:rsidP="004A4718">
      <w:pPr>
        <w:rPr>
          <w:lang w:val="en-US"/>
        </w:rPr>
      </w:pPr>
    </w:p>
    <w:p w:rsidR="004A4718" w:rsidRPr="004A4718" w:rsidRDefault="004A4718" w:rsidP="004A4718">
      <w:pPr>
        <w:rPr>
          <w:lang w:val="en-US"/>
        </w:rPr>
      </w:pPr>
    </w:p>
    <w:p w:rsidR="004A4718" w:rsidRPr="004A4718" w:rsidRDefault="004A4718" w:rsidP="004A4718">
      <w:pPr>
        <w:rPr>
          <w:lang w:val="en-US"/>
        </w:rPr>
      </w:pPr>
    </w:p>
    <w:p w:rsidR="004A4718" w:rsidRDefault="004A4718" w:rsidP="004A4718">
      <w:pPr>
        <w:rPr>
          <w:lang w:val="en-US"/>
        </w:rPr>
      </w:pPr>
    </w:p>
    <w:p w:rsidR="002D1DEF" w:rsidRDefault="004A4718" w:rsidP="004A4718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C1E67F4" wp14:editId="15BB61DF">
            <wp:extent cx="2419350" cy="122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EF" w:rsidRDefault="002D1DEF" w:rsidP="002D1DEF">
      <w:pPr>
        <w:rPr>
          <w:lang w:val="en-US"/>
        </w:rPr>
      </w:pPr>
    </w:p>
    <w:p w:rsidR="002D1DEF" w:rsidRPr="007C3943" w:rsidRDefault="00F5688A" w:rsidP="002D1DEF">
      <w:pPr>
        <w:rPr>
          <w:rFonts w:eastAsiaTheme="minorEastAsia" w:cstheme="minorHAnsi"/>
          <w:color w:val="000000" w:themeColor="text1"/>
          <w:kern w:val="24"/>
          <w:sz w:val="46"/>
          <w:szCs w:val="46"/>
        </w:rPr>
      </w:pPr>
      <w:r>
        <w:rPr>
          <w:rFonts w:cstheme="minorHAnsi"/>
          <w:b/>
          <w:sz w:val="28"/>
        </w:rPr>
        <w:t>C</w:t>
      </w:r>
      <w:r w:rsidR="002D1DEF" w:rsidRPr="007C3943">
        <w:rPr>
          <w:rFonts w:cstheme="minorHAnsi"/>
          <w:b/>
          <w:sz w:val="28"/>
        </w:rPr>
        <w:t xml:space="preserve">. </w:t>
      </w:r>
      <w:r w:rsidR="00307149">
        <w:rPr>
          <w:rFonts w:eastAsiaTheme="majorEastAsia" w:cstheme="minorHAnsi"/>
          <w:b/>
          <w:bCs/>
          <w:color w:val="000000" w:themeColor="text1"/>
          <w:kern w:val="24"/>
          <w:sz w:val="28"/>
          <w:szCs w:val="28"/>
          <w:u w:val="single"/>
          <w:lang w:val="en-US"/>
        </w:rPr>
        <w:t>Black body radiation (Physics only)</w:t>
      </w:r>
    </w:p>
    <w:p w:rsidR="006978FA" w:rsidRPr="006978FA" w:rsidRDefault="006978FA" w:rsidP="006978FA">
      <w:pPr>
        <w:pStyle w:val="ListParagraph"/>
        <w:numPr>
          <w:ilvl w:val="0"/>
          <w:numId w:val="22"/>
        </w:numP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A black body is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br/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  <w:t>a. an object that emits no electromagnetic radiation.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br/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</w:r>
      <w:proofErr w:type="gramStart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b</w:t>
      </w:r>
      <w:proofErr w:type="gramEnd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. an object that absorbs all electro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magnetic radiation that falls 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on it.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br/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</w:r>
      <w:proofErr w:type="gramStart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c</w:t>
      </w:r>
      <w:proofErr w:type="gramEnd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. an object that only emits invisible electromagnetic radiation.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br/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ab/>
      </w:r>
      <w:proofErr w:type="gramStart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d</w:t>
      </w:r>
      <w:proofErr w:type="gramEnd"/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. an object that absorbs all electromag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netic radiation that falls on it and emits no   </w:t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electromagnetic radiation.</w:t>
      </w:r>
    </w:p>
    <w:p w:rsidR="006978FA" w:rsidRPr="006978FA" w:rsidRDefault="006978FA" w:rsidP="00C022FE">
      <w:pPr>
        <w:pStyle w:val="ListParagraph"/>
        <w:ind w:left="360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6978FA" w:rsidRPr="006978FA" w:rsidRDefault="006978FA" w:rsidP="006978FA">
      <w:pPr>
        <w:pStyle w:val="ListParagraph"/>
        <w:numPr>
          <w:ilvl w:val="0"/>
          <w:numId w:val="22"/>
        </w:numPr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Explain how black body radiation differs from reflected radiation.</w:t>
      </w:r>
    </w:p>
    <w:p w:rsidR="006978FA" w:rsidRPr="006978FA" w:rsidRDefault="006978FA" w:rsidP="00C022FE">
      <w:pPr>
        <w:pStyle w:val="ListParagraph"/>
        <w:ind w:left="360"/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</w:pPr>
    </w:p>
    <w:p w:rsidR="004B6029" w:rsidRDefault="006978FA" w:rsidP="006978FA">
      <w:pPr>
        <w:pStyle w:val="ListParagraph"/>
        <w:numPr>
          <w:ilvl w:val="0"/>
          <w:numId w:val="22"/>
        </w:numPr>
        <w:rPr>
          <w:lang w:val="en-US"/>
        </w:rPr>
      </w:pP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The picture shows a thermal image of a cat. Why can we not see this thermal emission from the cat without using a specialised camera</w:t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4124325" y="8372475"/>
            <wp:positionH relativeFrom="margin">
              <wp:align>right</wp:align>
            </wp:positionH>
            <wp:positionV relativeFrom="margin">
              <wp:align>bottom</wp:align>
            </wp:positionV>
            <wp:extent cx="1760220" cy="1318895"/>
            <wp:effectExtent l="0" t="0" r="0" b="0"/>
            <wp:wrapSquare wrapText="bothSides"/>
            <wp:docPr id="2089" name="Picture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C1C54BB-296E-405E-9333-09173328D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C1C54BB-296E-405E-9333-09173328D2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FA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>?</w:t>
      </w:r>
    </w:p>
    <w:p w:rsidR="004B6029" w:rsidRPr="004B6029" w:rsidRDefault="004B6029" w:rsidP="004B6029">
      <w:pPr>
        <w:rPr>
          <w:lang w:val="en-US"/>
        </w:rPr>
      </w:pPr>
    </w:p>
    <w:p w:rsidR="004B6029" w:rsidRPr="004B6029" w:rsidRDefault="004B6029" w:rsidP="004B6029">
      <w:pPr>
        <w:rPr>
          <w:lang w:val="en-US"/>
        </w:rPr>
      </w:pPr>
    </w:p>
    <w:p w:rsidR="004B6029" w:rsidRDefault="004B6029">
      <w:pPr>
        <w:rPr>
          <w:lang w:val="en-US"/>
        </w:rPr>
      </w:pPr>
      <w:r>
        <w:rPr>
          <w:lang w:val="en-US"/>
        </w:rPr>
        <w:br w:type="page"/>
      </w:r>
    </w:p>
    <w:p w:rsidR="0081778B" w:rsidRDefault="0081778B" w:rsidP="0081778B">
      <w:pPr>
        <w:pStyle w:val="ListParagraph"/>
        <w:numPr>
          <w:ilvl w:val="0"/>
          <w:numId w:val="22"/>
        </w:numPr>
        <w:spacing w:line="240" w:lineRule="auto"/>
        <w:rPr>
          <w:lang w:val="en-US"/>
        </w:rPr>
      </w:pPr>
      <w:r w:rsidRPr="0081778B">
        <w:rPr>
          <w:lang w:val="en-US"/>
        </w:rPr>
        <w:lastRenderedPageBreak/>
        <w:t xml:space="preserve">The stone </w:t>
      </w:r>
      <w:r>
        <w:rPr>
          <w:lang w:val="en-US"/>
        </w:rPr>
        <w:t xml:space="preserve">is in the sunshine and emitting radiation. </w:t>
      </w:r>
      <w:r w:rsidRPr="0081778B">
        <w:rPr>
          <w:lang w:val="en-US"/>
        </w:rPr>
        <w:t>As the stone heats up through t</w:t>
      </w:r>
      <w:r>
        <w:rPr>
          <w:lang w:val="en-US"/>
        </w:rPr>
        <w:t>he day, how will</w:t>
      </w:r>
      <w:r w:rsidRPr="0081778B">
        <w:rPr>
          <w:lang w:val="en-US"/>
        </w:rPr>
        <w:t xml:space="preserve"> the nature of the emitted radiation change?</w:t>
      </w:r>
    </w:p>
    <w:p w:rsidR="003365E6" w:rsidRDefault="003365E6" w:rsidP="003365E6">
      <w:pPr>
        <w:pStyle w:val="ListParagraph"/>
        <w:spacing w:line="240" w:lineRule="auto"/>
        <w:ind w:left="360"/>
        <w:rPr>
          <w:lang w:val="en-US"/>
        </w:rPr>
      </w:pPr>
    </w:p>
    <w:p w:rsidR="0081778B" w:rsidRDefault="0081778B" w:rsidP="0081778B">
      <w:pPr>
        <w:pStyle w:val="ListParagraph"/>
        <w:numPr>
          <w:ilvl w:val="0"/>
          <w:numId w:val="22"/>
        </w:numPr>
        <w:spacing w:line="240" w:lineRule="auto"/>
        <w:rPr>
          <w:lang w:val="en-US"/>
        </w:rPr>
      </w:pPr>
      <w:r w:rsidRPr="0081778B">
        <w:rPr>
          <w:lang w:val="en-US"/>
        </w:rPr>
        <w:t>If a body absorbs radiation at a faster rate than it emits radiation,</w:t>
      </w:r>
      <w:r>
        <w:rPr>
          <w:lang w:val="en-US"/>
        </w:rPr>
        <w:t xml:space="preserve"> </w:t>
      </w:r>
      <w:r w:rsidRPr="0081778B">
        <w:rPr>
          <w:lang w:val="en-US"/>
        </w:rPr>
        <w:t>what change will happen to the body?</w:t>
      </w:r>
    </w:p>
    <w:p w:rsidR="003365E6" w:rsidRDefault="003365E6" w:rsidP="003365E6">
      <w:pPr>
        <w:pStyle w:val="ListParagraph"/>
        <w:spacing w:line="240" w:lineRule="auto"/>
        <w:ind w:left="360"/>
        <w:rPr>
          <w:lang w:val="en-US"/>
        </w:rPr>
      </w:pPr>
    </w:p>
    <w:p w:rsidR="00F5688A" w:rsidRDefault="003365E6" w:rsidP="0081778B">
      <w:pPr>
        <w:pStyle w:val="ListParagraph"/>
        <w:numPr>
          <w:ilvl w:val="0"/>
          <w:numId w:val="22"/>
        </w:numPr>
        <w:spacing w:line="240" w:lineRule="auto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3365500</wp:posOffset>
            </wp:positionH>
            <wp:positionV relativeFrom="margin">
              <wp:posOffset>1522730</wp:posOffset>
            </wp:positionV>
            <wp:extent cx="2747010" cy="2256155"/>
            <wp:effectExtent l="0" t="0" r="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21287E8-ACE2-4D55-BD16-895B2BA06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21287E8-ACE2-4D55-BD16-895B2BA06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78B" w:rsidRPr="0081778B">
        <w:rPr>
          <w:lang w:val="en-US"/>
        </w:rPr>
        <w:t>The diagram shows how global</w:t>
      </w:r>
      <w:r w:rsidR="0081778B">
        <w:rPr>
          <w:lang w:val="en-US"/>
        </w:rPr>
        <w:t xml:space="preserve"> warming of the Earth can occurs. </w:t>
      </w:r>
      <w:r w:rsidR="0081778B" w:rsidRPr="0081778B">
        <w:rPr>
          <w:lang w:val="en-US"/>
        </w:rPr>
        <w:t xml:space="preserve">Explain what is happening in terms of changes to absorbed </w:t>
      </w:r>
      <w:r w:rsidRPr="0081778B">
        <w:rPr>
          <w:lang w:val="en-US"/>
        </w:rPr>
        <w:t>and</w:t>
      </w:r>
      <w:r w:rsidRPr="003365E6">
        <w:rPr>
          <w:noProof/>
          <w:lang w:eastAsia="en-GB"/>
        </w:rPr>
        <w:t xml:space="preserve"> </w:t>
      </w:r>
      <w:r w:rsidRPr="0081778B">
        <w:rPr>
          <w:lang w:val="en-US"/>
        </w:rPr>
        <w:t>emitted</w:t>
      </w:r>
      <w:r w:rsidR="0081778B" w:rsidRPr="0081778B">
        <w:rPr>
          <w:lang w:val="en-US"/>
        </w:rPr>
        <w:t xml:space="preserve"> radiation.</w:t>
      </w: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p w:rsidR="00F5688A" w:rsidRPr="00F5688A" w:rsidRDefault="00F5688A" w:rsidP="00F5688A">
      <w:pPr>
        <w:rPr>
          <w:lang w:val="en-US"/>
        </w:rPr>
      </w:pPr>
    </w:p>
    <w:sectPr w:rsidR="00F5688A" w:rsidRPr="00F5688A" w:rsidSect="008311C9">
      <w:headerReference w:type="default" r:id="rId34"/>
      <w:footerReference w:type="even" r:id="rId35"/>
      <w:footerReference w:type="default" r:id="rId36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B94" w:rsidRDefault="00436B94" w:rsidP="00683DA2">
      <w:pPr>
        <w:spacing w:after="0" w:line="240" w:lineRule="auto"/>
      </w:pPr>
      <w:r>
        <w:separator/>
      </w:r>
    </w:p>
  </w:endnote>
  <w:endnote w:type="continuationSeparator" w:id="0">
    <w:p w:rsidR="00436B94" w:rsidRDefault="00436B94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 Mediu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1B" w:rsidRDefault="0006011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011B" w:rsidRDefault="0006011B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1B" w:rsidRDefault="0006011B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0E82">
      <w:rPr>
        <w:rStyle w:val="PageNumber"/>
        <w:noProof/>
      </w:rPr>
      <w:t>1</w:t>
    </w:r>
    <w:r>
      <w:rPr>
        <w:rStyle w:val="PageNumber"/>
      </w:rPr>
      <w:fldChar w:fldCharType="end"/>
    </w:r>
  </w:p>
  <w:p w:rsidR="0006011B" w:rsidRPr="00AD2A9E" w:rsidRDefault="0006011B" w:rsidP="00AD2A9E">
    <w:pPr>
      <w:pStyle w:val="Footer"/>
      <w:ind w:right="360"/>
      <w:rPr>
        <w:lang w:val="en-US"/>
      </w:rPr>
    </w:pPr>
    <w:r w:rsidRPr="00AD2A9E">
      <w:t xml:space="preserve">© Copyright The </w:t>
    </w:r>
    <w:proofErr w:type="spellStart"/>
    <w:r w:rsidRPr="00AD2A9E">
      <w:t>PiXL</w:t>
    </w:r>
    <w:proofErr w:type="spellEnd"/>
    <w:r w:rsidRPr="00AD2A9E">
      <w:t xml:space="preserve"> Club Ltd,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B94" w:rsidRDefault="00436B94" w:rsidP="00683DA2">
      <w:pPr>
        <w:spacing w:after="0" w:line="240" w:lineRule="auto"/>
      </w:pPr>
      <w:r>
        <w:separator/>
      </w:r>
    </w:p>
  </w:footnote>
  <w:footnote w:type="continuationSeparator" w:id="0">
    <w:p w:rsidR="00436B94" w:rsidRDefault="00436B94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11B" w:rsidRPr="00E53F5B" w:rsidRDefault="0006011B" w:rsidP="00E00736">
    <w:pPr>
      <w:pStyle w:val="Header"/>
      <w:jc w:val="right"/>
      <w:rPr>
        <w:b/>
        <w:sz w:val="32"/>
        <w:szCs w:val="32"/>
      </w:rPr>
    </w:pPr>
    <w:r w:rsidRPr="00E53F5B">
      <w:rPr>
        <w:b/>
        <w:noProof/>
        <w:color w:val="F4B083" w:themeColor="accent2" w:themeTint="99"/>
        <w:sz w:val="36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0F7BB034" wp14:editId="3943C05C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2049" name="Picture 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F4B083" w:themeColor="accent2" w:themeTint="99"/>
        <w:sz w:val="36"/>
        <w:szCs w:val="32"/>
        <w:lang w:val="en-US"/>
      </w:rPr>
      <w:t>Know</w:t>
    </w:r>
    <w:r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IT </w:t>
    </w:r>
    <w:r>
      <w:rPr>
        <w:b/>
        <w:noProof/>
        <w:color w:val="F4B083" w:themeColor="accent2" w:themeTint="99"/>
        <w:sz w:val="36"/>
        <w:szCs w:val="32"/>
        <w:lang w:val="en-US"/>
      </w:rPr>
      <w:t xml:space="preserve">Questions </w:t>
    </w:r>
    <w:r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– </w:t>
    </w:r>
    <w:r>
      <w:rPr>
        <w:b/>
        <w:noProof/>
        <w:color w:val="F4B083" w:themeColor="accent2" w:themeTint="99"/>
        <w:sz w:val="36"/>
        <w:szCs w:val="32"/>
        <w:lang w:val="en-US"/>
      </w:rPr>
      <w:t>AQA GCSE Physics - Waves</w:t>
    </w:r>
  </w:p>
  <w:p w:rsidR="0006011B" w:rsidRPr="00683DA2" w:rsidRDefault="0006011B" w:rsidP="00683DA2">
    <w:pPr>
      <w:pStyle w:val="Header"/>
      <w:rPr>
        <w:sz w:val="20"/>
        <w:szCs w:val="20"/>
      </w:rPr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F0217" wp14:editId="202FF44A">
              <wp:simplePos x="0" y="0"/>
              <wp:positionH relativeFrom="column">
                <wp:posOffset>818198</wp:posOffset>
              </wp:positionH>
              <wp:positionV relativeFrom="paragraph">
                <wp:posOffset>42545</wp:posOffset>
              </wp:positionV>
              <wp:extent cx="5400000" cy="28800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0" cy="288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0">
                            <a:schemeClr val="bg1"/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DBC5629" id="Rectangle 2" o:spid="_x0000_s1026" style="position:absolute;margin-left:64.45pt;margin-top:3.35pt;width:425.2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" fillcolor="white [3212]" stroked="f" strokeweight="1pt">
              <v:fill color2="#f4b083 [1941]" rotate="t" angle="90" colors="0 white;44564f #f4b183;1 #f4b183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C5B1D"/>
    <w:multiLevelType w:val="hybridMultilevel"/>
    <w:tmpl w:val="190E8126"/>
    <w:lvl w:ilvl="0" w:tplc="F30CC1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A4469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A637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D86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E6D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424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CAC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68BA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E57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9045BD"/>
    <w:multiLevelType w:val="hybridMultilevel"/>
    <w:tmpl w:val="8BA22EEA"/>
    <w:lvl w:ilvl="0" w:tplc="9A4280F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6424D"/>
    <w:multiLevelType w:val="hybridMultilevel"/>
    <w:tmpl w:val="0CFA5512"/>
    <w:lvl w:ilvl="0" w:tplc="4D60DD36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6A372E5"/>
    <w:multiLevelType w:val="hybridMultilevel"/>
    <w:tmpl w:val="3AA07982"/>
    <w:lvl w:ilvl="0" w:tplc="E85A7F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1A5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9C04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9C4C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A39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9248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565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EA7F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2A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222692"/>
    <w:multiLevelType w:val="hybridMultilevel"/>
    <w:tmpl w:val="03C2A04A"/>
    <w:lvl w:ilvl="0" w:tplc="A0D817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E75576"/>
    <w:multiLevelType w:val="hybridMultilevel"/>
    <w:tmpl w:val="45F41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6F64B89"/>
    <w:multiLevelType w:val="hybridMultilevel"/>
    <w:tmpl w:val="1E24B090"/>
    <w:lvl w:ilvl="0" w:tplc="FCEEF8F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6265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BE1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B49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40D3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EED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A8CA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DE1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2E1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A5756F"/>
    <w:multiLevelType w:val="hybridMultilevel"/>
    <w:tmpl w:val="CBC60F5E"/>
    <w:lvl w:ilvl="0" w:tplc="63C86082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7EF5FDF"/>
    <w:multiLevelType w:val="hybridMultilevel"/>
    <w:tmpl w:val="590A402E"/>
    <w:lvl w:ilvl="0" w:tplc="B50867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1815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BAAF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E257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0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A015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4A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CA7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0AD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1D5CF7"/>
    <w:multiLevelType w:val="hybridMultilevel"/>
    <w:tmpl w:val="769A7CF2"/>
    <w:lvl w:ilvl="0" w:tplc="29261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22931"/>
    <w:multiLevelType w:val="hybridMultilevel"/>
    <w:tmpl w:val="F3360AF4"/>
    <w:lvl w:ilvl="0" w:tplc="3D16CE0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8C2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064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EDD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9E7B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825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E8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78B5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E83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F37AE"/>
    <w:multiLevelType w:val="hybridMultilevel"/>
    <w:tmpl w:val="93A0E54E"/>
    <w:lvl w:ilvl="0" w:tplc="29261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86FCEB1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85851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B0E663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F6EDC4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3EE8D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EE60B3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780317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F922204"/>
    <w:multiLevelType w:val="hybridMultilevel"/>
    <w:tmpl w:val="B2AE49EC"/>
    <w:lvl w:ilvl="0" w:tplc="29261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5" w15:restartNumberingAfterBreak="0">
    <w:nsid w:val="6B586025"/>
    <w:multiLevelType w:val="hybridMultilevel"/>
    <w:tmpl w:val="585AD330"/>
    <w:lvl w:ilvl="0" w:tplc="83B649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EA3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C1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0D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0D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5C81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2C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304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ECC2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A76555"/>
    <w:multiLevelType w:val="hybridMultilevel"/>
    <w:tmpl w:val="0E1A3CAC"/>
    <w:lvl w:ilvl="0" w:tplc="BC0486A0">
      <w:start w:val="1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5" w:hanging="360"/>
      </w:pPr>
    </w:lvl>
    <w:lvl w:ilvl="2" w:tplc="0809001B" w:tentative="1">
      <w:start w:val="1"/>
      <w:numFmt w:val="lowerRoman"/>
      <w:lvlText w:val="%3."/>
      <w:lvlJc w:val="right"/>
      <w:pPr>
        <w:ind w:left="2295" w:hanging="180"/>
      </w:pPr>
    </w:lvl>
    <w:lvl w:ilvl="3" w:tplc="0809000F" w:tentative="1">
      <w:start w:val="1"/>
      <w:numFmt w:val="decimal"/>
      <w:lvlText w:val="%4."/>
      <w:lvlJc w:val="left"/>
      <w:pPr>
        <w:ind w:left="3015" w:hanging="360"/>
      </w:pPr>
    </w:lvl>
    <w:lvl w:ilvl="4" w:tplc="08090019" w:tentative="1">
      <w:start w:val="1"/>
      <w:numFmt w:val="lowerLetter"/>
      <w:lvlText w:val="%5."/>
      <w:lvlJc w:val="left"/>
      <w:pPr>
        <w:ind w:left="3735" w:hanging="360"/>
      </w:pPr>
    </w:lvl>
    <w:lvl w:ilvl="5" w:tplc="0809001B" w:tentative="1">
      <w:start w:val="1"/>
      <w:numFmt w:val="lowerRoman"/>
      <w:lvlText w:val="%6."/>
      <w:lvlJc w:val="right"/>
      <w:pPr>
        <w:ind w:left="4455" w:hanging="180"/>
      </w:pPr>
    </w:lvl>
    <w:lvl w:ilvl="6" w:tplc="0809000F" w:tentative="1">
      <w:start w:val="1"/>
      <w:numFmt w:val="decimal"/>
      <w:lvlText w:val="%7."/>
      <w:lvlJc w:val="left"/>
      <w:pPr>
        <w:ind w:left="5175" w:hanging="360"/>
      </w:pPr>
    </w:lvl>
    <w:lvl w:ilvl="7" w:tplc="08090019" w:tentative="1">
      <w:start w:val="1"/>
      <w:numFmt w:val="lowerLetter"/>
      <w:lvlText w:val="%8."/>
      <w:lvlJc w:val="left"/>
      <w:pPr>
        <w:ind w:left="5895" w:hanging="360"/>
      </w:pPr>
    </w:lvl>
    <w:lvl w:ilvl="8" w:tplc="08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 w15:restartNumberingAfterBreak="0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1B22D4"/>
    <w:multiLevelType w:val="hybridMultilevel"/>
    <w:tmpl w:val="8C34300E"/>
    <w:lvl w:ilvl="0" w:tplc="5BD44DC4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AA482D"/>
    <w:multiLevelType w:val="hybridMultilevel"/>
    <w:tmpl w:val="BC12A450"/>
    <w:lvl w:ilvl="0" w:tplc="69FE9EB2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hint="default"/>
      </w:rPr>
    </w:lvl>
    <w:lvl w:ilvl="1" w:tplc="1A268408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761CE"/>
    <w:multiLevelType w:val="hybridMultilevel"/>
    <w:tmpl w:val="AF30702E"/>
    <w:lvl w:ilvl="0" w:tplc="9C54BD9E">
      <w:start w:val="1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Theme="minorHAnsi" w:hAnsiTheme="minorHAnsi" w:cstheme="minorHAnsi" w:hint="default"/>
      </w:rPr>
    </w:lvl>
    <w:lvl w:ilvl="1" w:tplc="A69A0004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D758D8AA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AA46B88E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CDC8224E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655842CE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2DCAEB44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2738F8C4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3EE4FBFC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21" w15:restartNumberingAfterBreak="0">
    <w:nsid w:val="7C7032AB"/>
    <w:multiLevelType w:val="hybridMultilevel"/>
    <w:tmpl w:val="23BAEB40"/>
    <w:lvl w:ilvl="0" w:tplc="910AA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C6F6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CE23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E60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C3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9CE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FEA5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7CB4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B03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7"/>
  </w:num>
  <w:num w:numId="3">
    <w:abstractNumId w:val="22"/>
  </w:num>
  <w:num w:numId="4">
    <w:abstractNumId w:val="6"/>
  </w:num>
  <w:num w:numId="5">
    <w:abstractNumId w:val="16"/>
  </w:num>
  <w:num w:numId="6">
    <w:abstractNumId w:val="20"/>
  </w:num>
  <w:num w:numId="7">
    <w:abstractNumId w:val="8"/>
  </w:num>
  <w:num w:numId="8">
    <w:abstractNumId w:val="12"/>
  </w:num>
  <w:num w:numId="9">
    <w:abstractNumId w:val="15"/>
  </w:num>
  <w:num w:numId="10">
    <w:abstractNumId w:val="0"/>
  </w:num>
  <w:num w:numId="11">
    <w:abstractNumId w:val="4"/>
  </w:num>
  <w:num w:numId="12">
    <w:abstractNumId w:val="2"/>
  </w:num>
  <w:num w:numId="13">
    <w:abstractNumId w:val="21"/>
  </w:num>
  <w:num w:numId="14">
    <w:abstractNumId w:val="11"/>
  </w:num>
  <w:num w:numId="15">
    <w:abstractNumId w:val="3"/>
  </w:num>
  <w:num w:numId="16">
    <w:abstractNumId w:val="9"/>
  </w:num>
  <w:num w:numId="17">
    <w:abstractNumId w:val="7"/>
  </w:num>
  <w:num w:numId="18">
    <w:abstractNumId w:val="19"/>
  </w:num>
  <w:num w:numId="19">
    <w:abstractNumId w:val="18"/>
  </w:num>
  <w:num w:numId="20">
    <w:abstractNumId w:val="1"/>
  </w:num>
  <w:num w:numId="21">
    <w:abstractNumId w:val="5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18"/>
    <w:rsid w:val="0000177A"/>
    <w:rsid w:val="00002AB7"/>
    <w:rsid w:val="00010F3D"/>
    <w:rsid w:val="0006011B"/>
    <w:rsid w:val="000743AA"/>
    <w:rsid w:val="0008063D"/>
    <w:rsid w:val="000C108E"/>
    <w:rsid w:val="000C4FEF"/>
    <w:rsid w:val="000E3176"/>
    <w:rsid w:val="00116026"/>
    <w:rsid w:val="0012097A"/>
    <w:rsid w:val="0013363C"/>
    <w:rsid w:val="00177612"/>
    <w:rsid w:val="0018679B"/>
    <w:rsid w:val="001871FA"/>
    <w:rsid w:val="001D06C1"/>
    <w:rsid w:val="001E6B3D"/>
    <w:rsid w:val="001F0E5B"/>
    <w:rsid w:val="0020308E"/>
    <w:rsid w:val="002231AE"/>
    <w:rsid w:val="00224A2F"/>
    <w:rsid w:val="00227B1F"/>
    <w:rsid w:val="002314E4"/>
    <w:rsid w:val="00233FC5"/>
    <w:rsid w:val="00235E14"/>
    <w:rsid w:val="002628C9"/>
    <w:rsid w:val="00270046"/>
    <w:rsid w:val="0029353E"/>
    <w:rsid w:val="002A510F"/>
    <w:rsid w:val="002B3ACC"/>
    <w:rsid w:val="002B589A"/>
    <w:rsid w:val="002C4FE4"/>
    <w:rsid w:val="002D1DEF"/>
    <w:rsid w:val="002E1589"/>
    <w:rsid w:val="002E61D8"/>
    <w:rsid w:val="002E7F31"/>
    <w:rsid w:val="002F2F93"/>
    <w:rsid w:val="003007F2"/>
    <w:rsid w:val="00307149"/>
    <w:rsid w:val="00311200"/>
    <w:rsid w:val="00314064"/>
    <w:rsid w:val="00321AB9"/>
    <w:rsid w:val="003365E6"/>
    <w:rsid w:val="0035363E"/>
    <w:rsid w:val="00357E7F"/>
    <w:rsid w:val="00364172"/>
    <w:rsid w:val="00370A44"/>
    <w:rsid w:val="00372AE5"/>
    <w:rsid w:val="00385223"/>
    <w:rsid w:val="003B1C4B"/>
    <w:rsid w:val="003C2DD0"/>
    <w:rsid w:val="003C5C15"/>
    <w:rsid w:val="003D29E8"/>
    <w:rsid w:val="003D7EBB"/>
    <w:rsid w:val="003E5D98"/>
    <w:rsid w:val="003E694F"/>
    <w:rsid w:val="003F216D"/>
    <w:rsid w:val="00400764"/>
    <w:rsid w:val="00412439"/>
    <w:rsid w:val="00436B94"/>
    <w:rsid w:val="004547AC"/>
    <w:rsid w:val="00463842"/>
    <w:rsid w:val="00470E82"/>
    <w:rsid w:val="00473F18"/>
    <w:rsid w:val="00477507"/>
    <w:rsid w:val="004917E7"/>
    <w:rsid w:val="004A46DE"/>
    <w:rsid w:val="004A4718"/>
    <w:rsid w:val="004B392F"/>
    <w:rsid w:val="004B6029"/>
    <w:rsid w:val="004B7CEC"/>
    <w:rsid w:val="005158FD"/>
    <w:rsid w:val="005406F9"/>
    <w:rsid w:val="00547C36"/>
    <w:rsid w:val="005502E0"/>
    <w:rsid w:val="00553572"/>
    <w:rsid w:val="005741A2"/>
    <w:rsid w:val="00581676"/>
    <w:rsid w:val="005941E7"/>
    <w:rsid w:val="005B27BA"/>
    <w:rsid w:val="005B66A5"/>
    <w:rsid w:val="005D4368"/>
    <w:rsid w:val="005D5778"/>
    <w:rsid w:val="005F4B17"/>
    <w:rsid w:val="0062597E"/>
    <w:rsid w:val="00625D23"/>
    <w:rsid w:val="00630920"/>
    <w:rsid w:val="0063248B"/>
    <w:rsid w:val="00670A9F"/>
    <w:rsid w:val="00683DA2"/>
    <w:rsid w:val="006978FA"/>
    <w:rsid w:val="006A20F2"/>
    <w:rsid w:val="006C779C"/>
    <w:rsid w:val="006D0C72"/>
    <w:rsid w:val="006D38A6"/>
    <w:rsid w:val="007178F1"/>
    <w:rsid w:val="00720DB3"/>
    <w:rsid w:val="00734492"/>
    <w:rsid w:val="007419C9"/>
    <w:rsid w:val="007671E9"/>
    <w:rsid w:val="007754D5"/>
    <w:rsid w:val="00786F7A"/>
    <w:rsid w:val="007C3246"/>
    <w:rsid w:val="007C3943"/>
    <w:rsid w:val="007D12CB"/>
    <w:rsid w:val="00802194"/>
    <w:rsid w:val="00811233"/>
    <w:rsid w:val="0081778B"/>
    <w:rsid w:val="008311C9"/>
    <w:rsid w:val="00836A50"/>
    <w:rsid w:val="00861D7A"/>
    <w:rsid w:val="0086262E"/>
    <w:rsid w:val="00864776"/>
    <w:rsid w:val="00872C4D"/>
    <w:rsid w:val="00887128"/>
    <w:rsid w:val="00894A3F"/>
    <w:rsid w:val="008A281B"/>
    <w:rsid w:val="008A3DE7"/>
    <w:rsid w:val="008C7786"/>
    <w:rsid w:val="008E2BFD"/>
    <w:rsid w:val="008E7891"/>
    <w:rsid w:val="008F291F"/>
    <w:rsid w:val="008F501F"/>
    <w:rsid w:val="0091060E"/>
    <w:rsid w:val="009210D4"/>
    <w:rsid w:val="00926F8B"/>
    <w:rsid w:val="009577C9"/>
    <w:rsid w:val="00963282"/>
    <w:rsid w:val="009708D2"/>
    <w:rsid w:val="00983ADF"/>
    <w:rsid w:val="009973A8"/>
    <w:rsid w:val="009A28B8"/>
    <w:rsid w:val="009D1487"/>
    <w:rsid w:val="009D351B"/>
    <w:rsid w:val="009D593A"/>
    <w:rsid w:val="00A03B57"/>
    <w:rsid w:val="00A04163"/>
    <w:rsid w:val="00A12CBD"/>
    <w:rsid w:val="00A45E98"/>
    <w:rsid w:val="00A543D0"/>
    <w:rsid w:val="00A8468F"/>
    <w:rsid w:val="00A91F3F"/>
    <w:rsid w:val="00AB6E2F"/>
    <w:rsid w:val="00AD2A9E"/>
    <w:rsid w:val="00AF0BA6"/>
    <w:rsid w:val="00B46290"/>
    <w:rsid w:val="00B531F3"/>
    <w:rsid w:val="00B57C53"/>
    <w:rsid w:val="00B621A1"/>
    <w:rsid w:val="00B73130"/>
    <w:rsid w:val="00B76AAE"/>
    <w:rsid w:val="00B8058A"/>
    <w:rsid w:val="00BA1AC1"/>
    <w:rsid w:val="00BA1C3F"/>
    <w:rsid w:val="00BB10D7"/>
    <w:rsid w:val="00BC481B"/>
    <w:rsid w:val="00BD5352"/>
    <w:rsid w:val="00BD7AC5"/>
    <w:rsid w:val="00BF7FB4"/>
    <w:rsid w:val="00C022FE"/>
    <w:rsid w:val="00C52506"/>
    <w:rsid w:val="00C62840"/>
    <w:rsid w:val="00C720EA"/>
    <w:rsid w:val="00C828F2"/>
    <w:rsid w:val="00C92B99"/>
    <w:rsid w:val="00CA4D72"/>
    <w:rsid w:val="00CA6681"/>
    <w:rsid w:val="00CD6FE2"/>
    <w:rsid w:val="00CE3EED"/>
    <w:rsid w:val="00CE44E5"/>
    <w:rsid w:val="00CE4E7A"/>
    <w:rsid w:val="00D14798"/>
    <w:rsid w:val="00D27032"/>
    <w:rsid w:val="00D32161"/>
    <w:rsid w:val="00D335DC"/>
    <w:rsid w:val="00D3585C"/>
    <w:rsid w:val="00D404E4"/>
    <w:rsid w:val="00D41400"/>
    <w:rsid w:val="00D46376"/>
    <w:rsid w:val="00D52B70"/>
    <w:rsid w:val="00D56668"/>
    <w:rsid w:val="00D60DF9"/>
    <w:rsid w:val="00D63CFC"/>
    <w:rsid w:val="00D64F63"/>
    <w:rsid w:val="00D65E1C"/>
    <w:rsid w:val="00D66621"/>
    <w:rsid w:val="00D759B8"/>
    <w:rsid w:val="00D8310A"/>
    <w:rsid w:val="00D92F34"/>
    <w:rsid w:val="00DA1A58"/>
    <w:rsid w:val="00DA306B"/>
    <w:rsid w:val="00DA40EC"/>
    <w:rsid w:val="00DA5292"/>
    <w:rsid w:val="00DA6827"/>
    <w:rsid w:val="00DF5F13"/>
    <w:rsid w:val="00E00736"/>
    <w:rsid w:val="00E151B4"/>
    <w:rsid w:val="00E170DE"/>
    <w:rsid w:val="00E24FAF"/>
    <w:rsid w:val="00E442B3"/>
    <w:rsid w:val="00E47718"/>
    <w:rsid w:val="00E53F5B"/>
    <w:rsid w:val="00E94C54"/>
    <w:rsid w:val="00E9658B"/>
    <w:rsid w:val="00EB2BF6"/>
    <w:rsid w:val="00EB7277"/>
    <w:rsid w:val="00EC4D76"/>
    <w:rsid w:val="00ED2C02"/>
    <w:rsid w:val="00EF44F9"/>
    <w:rsid w:val="00F00EA2"/>
    <w:rsid w:val="00F05986"/>
    <w:rsid w:val="00F1644A"/>
    <w:rsid w:val="00F42242"/>
    <w:rsid w:val="00F435A0"/>
    <w:rsid w:val="00F5688A"/>
    <w:rsid w:val="00F73742"/>
    <w:rsid w:val="00F741B2"/>
    <w:rsid w:val="00F90980"/>
    <w:rsid w:val="00FC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351E38-4432-4F07-B80E-7433F164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9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character" w:styleId="Hyperlink">
    <w:name w:val="Hyperlink"/>
    <w:basedOn w:val="DefaultParagraphFont"/>
    <w:uiPriority w:val="99"/>
    <w:unhideWhenUsed/>
    <w:rsid w:val="003B1C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124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E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852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8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2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3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58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9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9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8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3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5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customXml" Target="../customXml/item2.xml"/><Relationship Id="rId21" Type="http://schemas.openxmlformats.org/officeDocument/2006/relationships/image" Target="media/image12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gif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gif"/><Relationship Id="rId35" Type="http://schemas.openxmlformats.org/officeDocument/2006/relationships/footer" Target="footer1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ek%20Davies\AppData\Local\Huddle\Huddle\Files\9828b18f-bc78-4a02-9686-3a148eb150bc\KnowIT%20Question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08974E66A3A41B703F928C21E288A" ma:contentTypeVersion="11" ma:contentTypeDescription="Create a new document." ma:contentTypeScope="" ma:versionID="a2d6a3332dc78ca76df5ea85c945d78d">
  <xsd:schema xmlns:xsd="http://www.w3.org/2001/XMLSchema" xmlns:xs="http://www.w3.org/2001/XMLSchema" xmlns:p="http://schemas.microsoft.com/office/2006/metadata/properties" xmlns:ns2="6c2b2acc-64b7-4829-87b3-e2c5f8462747" targetNamespace="http://schemas.microsoft.com/office/2006/metadata/properties" ma:root="true" ma:fieldsID="125a286cd4753f31409b9a74c406b1fd" ns2:_="">
    <xsd:import namespace="6c2b2acc-64b7-4829-87b3-e2c5f84627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2acc-64b7-4829-87b3-e2c5f8462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2b2acc-64b7-4829-87b3-e2c5f8462747">
      <Terms xmlns="http://schemas.microsoft.com/office/infopath/2007/PartnerControls"/>
    </lcf76f155ced4ddcb4097134ff3c332f>
    <MediaLengthInSeconds xmlns="6c2b2acc-64b7-4829-87b3-e2c5f8462747" xsi:nil="true"/>
  </documentManagement>
</p:properties>
</file>

<file path=customXml/itemProps1.xml><?xml version="1.0" encoding="utf-8"?>
<ds:datastoreItem xmlns:ds="http://schemas.openxmlformats.org/officeDocument/2006/customXml" ds:itemID="{680E9198-0329-4597-A02C-0BA623DA6A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7160EE-E370-4998-9414-7E51C9A8F6E5}"/>
</file>

<file path=customXml/itemProps3.xml><?xml version="1.0" encoding="utf-8"?>
<ds:datastoreItem xmlns:ds="http://schemas.openxmlformats.org/officeDocument/2006/customXml" ds:itemID="{12416785-DCDF-4382-AEAB-89A7B89DA2AD}"/>
</file>

<file path=customXml/itemProps4.xml><?xml version="1.0" encoding="utf-8"?>
<ds:datastoreItem xmlns:ds="http://schemas.openxmlformats.org/officeDocument/2006/customXml" ds:itemID="{709173A7-C513-408E-9C74-E96CE026D07E}"/>
</file>

<file path=docProps/app.xml><?xml version="1.0" encoding="utf-8"?>
<Properties xmlns="http://schemas.openxmlformats.org/officeDocument/2006/extended-properties" xmlns:vt="http://schemas.openxmlformats.org/officeDocument/2006/docPropsVTypes">
  <Template>KnowIT Questions Template</Template>
  <TotalTime>381</TotalTime>
  <Pages>7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Davies</dc:creator>
  <cp:keywords/>
  <dc:description/>
  <cp:lastModifiedBy>Karen Collins</cp:lastModifiedBy>
  <cp:revision>36</cp:revision>
  <cp:lastPrinted>2017-08-07T11:15:00Z</cp:lastPrinted>
  <dcterms:created xsi:type="dcterms:W3CDTF">2017-11-24T10:18:00Z</dcterms:created>
  <dcterms:modified xsi:type="dcterms:W3CDTF">2017-11-24T16:38:00Z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0x010100A1608974E66A3A41B703F928C21E288A</vt:lpwstr>
  </property>
  <property fmtid="{D5CDD505-2E9C-101B-9397-08002B2CF9AE}" pid="3" name="FileHash">
    <vt:lpwstr>bd1dc2ac3a1a06cf5fe13d6c8d5aa7d85a6b3a32</vt:lpwstr>
  </property>
  <property fmtid="{D5CDD505-2E9C-101B-9397-08002B2CF9AE}" pid="4" name="Order">
    <vt:r8>764900</vt:r8>
  </property>
  <property fmtid="{D5CDD505-2E9C-101B-9397-08002B2CF9AE}" pid="5" name="CloudMigratorOriginId">
    <vt:lpwstr>1YcXVctCl503Q9jrTtMGYXdSI2CWA44HP</vt:lpwstr>
  </property>
  <property fmtid="{D5CDD505-2E9C-101B-9397-08002B2CF9AE}" pid="6" name="CloudMigratorVersion">
    <vt:lpwstr>3.36.7.11498</vt:lpwstr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