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6D002B" w14:textId="77777777" w:rsidR="00DF5F13" w:rsidRDefault="00DF5F13">
      <w:bookmarkStart w:id="0" w:name="_Hlk485031886"/>
      <w:bookmarkEnd w:id="0"/>
    </w:p>
    <w:p w14:paraId="00AC54D5" w14:textId="77777777" w:rsidR="00414115" w:rsidRPr="006B527A" w:rsidRDefault="00414115">
      <w:pPr>
        <w:rPr>
          <w:b/>
          <w:sz w:val="28"/>
          <w:szCs w:val="28"/>
        </w:rPr>
      </w:pPr>
      <w:r w:rsidRPr="006B527A">
        <w:rPr>
          <w:b/>
          <w:sz w:val="28"/>
          <w:szCs w:val="28"/>
        </w:rPr>
        <w:t>A</w:t>
      </w:r>
      <w:bookmarkStart w:id="1" w:name="_GoBack"/>
      <w:bookmarkEnd w:id="1"/>
      <w:r w:rsidRPr="006B527A">
        <w:rPr>
          <w:b/>
          <w:sz w:val="28"/>
          <w:szCs w:val="28"/>
        </w:rPr>
        <w:t xml:space="preserve"> Waves in air, fluids and solids</w:t>
      </w:r>
    </w:p>
    <w:p w14:paraId="6E3F0F5F" w14:textId="77777777" w:rsidR="00E53F5B" w:rsidRDefault="00AD73C7" w:rsidP="007E7DE1">
      <w:pPr>
        <w:pStyle w:val="ListParagraph"/>
        <w:numPr>
          <w:ilvl w:val="0"/>
          <w:numId w:val="1"/>
        </w:numPr>
      </w:pPr>
      <w:r>
        <w:t>The diagrams below show two types of wave produced on a slinky spring.</w:t>
      </w:r>
    </w:p>
    <w:p w14:paraId="043D9EDC" w14:textId="77777777" w:rsidR="00D65E1C" w:rsidRPr="00916CE4" w:rsidRDefault="00AD73C7" w:rsidP="00D65E1C">
      <w:pPr>
        <w:spacing w:before="160"/>
        <w:ind w:left="709" w:hanging="709"/>
        <w:rPr>
          <w:b/>
          <w:color w:val="C45911"/>
        </w:rPr>
      </w:pPr>
      <w:r>
        <w:rPr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AB7A41" wp14:editId="077DCD22">
                <wp:simplePos x="0" y="0"/>
                <wp:positionH relativeFrom="margin">
                  <wp:posOffset>862041</wp:posOffset>
                </wp:positionH>
                <wp:positionV relativeFrom="paragraph">
                  <wp:posOffset>88265</wp:posOffset>
                </wp:positionV>
                <wp:extent cx="5014884" cy="2200275"/>
                <wp:effectExtent l="0" t="0" r="0" b="95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4884" cy="2200275"/>
                          <a:chOff x="477227" y="0"/>
                          <a:chExt cx="4294798" cy="2962275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895350" y="0"/>
                            <a:ext cx="3876675" cy="2962275"/>
                            <a:chOff x="0" y="0"/>
                            <a:chExt cx="3876675" cy="2962275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 descr="http://img1.mnimgs.com/img/shared/discuss_editlive/2191102/2013_03_21_19_28_26/xrtvnpeh6180202492082511076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76675" cy="2962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" name="Rectangle 6"/>
                          <wps:cNvSpPr/>
                          <wps:spPr>
                            <a:xfrm>
                              <a:off x="923925" y="971550"/>
                              <a:ext cx="1485900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ectangle 7"/>
                          <wps:cNvSpPr/>
                          <wps:spPr>
                            <a:xfrm>
                              <a:off x="1028700" y="2590800"/>
                              <a:ext cx="1485900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" name="Text Box 8"/>
                        <wps:cNvSpPr txBox="1"/>
                        <wps:spPr>
                          <a:xfrm>
                            <a:off x="477227" y="433367"/>
                            <a:ext cx="295275" cy="371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0E005B" w14:textId="77777777" w:rsidR="00AD73C7" w:rsidRPr="00AD73C7" w:rsidRDefault="00AD73C7" w:rsidP="00AD73C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D73C7">
                                <w:rPr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477227" y="1674915"/>
                            <a:ext cx="295275" cy="36405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A0E245" w14:textId="77777777" w:rsidR="00AD73C7" w:rsidRPr="00AD73C7" w:rsidRDefault="00AD73C7" w:rsidP="00AD73C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D73C7">
                                <w:rPr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489488" id="Group 3" o:spid="_x0000_s1026" style="position:absolute;left:0;text-align:left;margin-left:67.9pt;margin-top:6.95pt;width:394.85pt;height:173.25pt;z-index:251659264;mso-position-horizontal-relative:margin;mso-width-relative:margin;mso-height-relative:margin" coordorigin="4772" coordsize="42947,29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">
                <v:group id="Group 4" o:spid="_x0000_s1027" style="position:absolute;left:8953;width:38767;height:29622" coordsize="38766,29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alt="http://img1.mnimgs.com/img/shared/discuss_editlive/2191102/2013_03_21_19_28_26/xrtvnpeh6180202492082511076.jpg" style="position:absolute;width:38766;height:29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">
                    <v:imagedata r:id="rId8" o:title="xrtvnpeh6180202492082511076"/>
                  </v:shape>
                  <v:rect id="Rectangle 6" o:spid="_x0000_s1029" style="position:absolute;left:9239;top:9715;width:14859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" fillcolor="white [3212]" strokecolor="white [3212]" strokeweight="1pt"/>
                  <v:rect id="Rectangle 7" o:spid="_x0000_s1030" style="position:absolute;left:10287;top:25908;width:14859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" fillcolor="white [3212]" strokecolor="white [3212]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1" type="#_x0000_t202" style="position:absolute;left:4772;top:4333;width:2953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<v:textbox>
                    <w:txbxContent>
                      <w:p w:rsidR="00AD73C7" w:rsidRPr="00AD73C7" w:rsidRDefault="00AD73C7" w:rsidP="00AD73C7">
                        <w:pPr>
                          <w:rPr>
                            <w:sz w:val="28"/>
                            <w:szCs w:val="28"/>
                          </w:rPr>
                        </w:pPr>
                        <w:r w:rsidRPr="00AD73C7">
                          <w:rPr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9" o:spid="_x0000_s1032" type="#_x0000_t202" style="position:absolute;left:4772;top:16749;width:2953;height:3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" fillcolor="white [3201]" stroked="f" strokeweight=".5pt">
                  <v:textbox>
                    <w:txbxContent>
                      <w:p w:rsidR="00AD73C7" w:rsidRPr="00AD73C7" w:rsidRDefault="00AD73C7" w:rsidP="00AD73C7">
                        <w:pPr>
                          <w:rPr>
                            <w:sz w:val="28"/>
                            <w:szCs w:val="28"/>
                          </w:rPr>
                        </w:pPr>
                        <w:r w:rsidRPr="00AD73C7">
                          <w:rPr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B0419CA" w14:textId="77777777" w:rsidR="00D65E1C" w:rsidRPr="00916CE4" w:rsidRDefault="00D65E1C" w:rsidP="00D65E1C">
      <w:pPr>
        <w:spacing w:before="160"/>
        <w:ind w:left="709" w:hanging="709"/>
        <w:rPr>
          <w:b/>
          <w:color w:val="C45911"/>
        </w:rPr>
      </w:pPr>
    </w:p>
    <w:p w14:paraId="775E393D" w14:textId="77777777" w:rsidR="00D65E1C" w:rsidRPr="00916CE4" w:rsidRDefault="00D65E1C" w:rsidP="00D65E1C">
      <w:pPr>
        <w:spacing w:before="160"/>
        <w:ind w:left="709" w:hanging="709"/>
        <w:rPr>
          <w:b/>
          <w:color w:val="C45911"/>
        </w:rPr>
      </w:pPr>
    </w:p>
    <w:p w14:paraId="74C6D7B6" w14:textId="77777777" w:rsidR="00D3585C" w:rsidRDefault="00D3585C" w:rsidP="00D3585C">
      <w:pPr>
        <w:spacing w:after="0"/>
        <w:ind w:firstLine="709"/>
      </w:pPr>
    </w:p>
    <w:p w14:paraId="0B4E5961" w14:textId="77777777" w:rsidR="00AD73C7" w:rsidRDefault="00AD73C7" w:rsidP="00D3585C">
      <w:pPr>
        <w:spacing w:after="0"/>
        <w:ind w:firstLine="709"/>
      </w:pPr>
    </w:p>
    <w:p w14:paraId="57C7A63E" w14:textId="77777777" w:rsidR="00AD73C7" w:rsidRDefault="00AD73C7" w:rsidP="00D3585C">
      <w:pPr>
        <w:spacing w:after="0"/>
        <w:ind w:firstLine="709"/>
      </w:pPr>
    </w:p>
    <w:p w14:paraId="214187B8" w14:textId="77777777" w:rsidR="00AD73C7" w:rsidRDefault="00AD73C7" w:rsidP="00D3585C">
      <w:pPr>
        <w:spacing w:after="0"/>
        <w:ind w:firstLine="709"/>
      </w:pPr>
    </w:p>
    <w:p w14:paraId="6A006699" w14:textId="77777777" w:rsidR="00AD73C7" w:rsidRDefault="00AD73C7" w:rsidP="00D3585C">
      <w:pPr>
        <w:spacing w:after="0"/>
        <w:ind w:firstLine="709"/>
      </w:pPr>
    </w:p>
    <w:p w14:paraId="2C6CE3BC" w14:textId="77777777" w:rsidR="00AD73C7" w:rsidRDefault="00AD73C7" w:rsidP="00D3585C">
      <w:pPr>
        <w:spacing w:after="0"/>
        <w:ind w:firstLine="709"/>
      </w:pPr>
    </w:p>
    <w:p w14:paraId="68696934" w14:textId="77777777" w:rsidR="00AD73C7" w:rsidRDefault="00AD73C7" w:rsidP="00D3585C">
      <w:pPr>
        <w:spacing w:after="0"/>
        <w:ind w:firstLine="709"/>
      </w:pPr>
    </w:p>
    <w:p w14:paraId="2EF5DBCA" w14:textId="77777777" w:rsidR="00AD73C7" w:rsidRDefault="00AD73C7" w:rsidP="00D3585C">
      <w:pPr>
        <w:spacing w:after="0"/>
        <w:ind w:firstLine="709"/>
      </w:pPr>
    </w:p>
    <w:p w14:paraId="28FD9D71" w14:textId="77777777" w:rsidR="006B527A" w:rsidRDefault="00AD73C7" w:rsidP="00AD73C7">
      <w:pPr>
        <w:pStyle w:val="ListParagraph"/>
        <w:numPr>
          <w:ilvl w:val="0"/>
          <w:numId w:val="2"/>
        </w:numPr>
        <w:spacing w:after="0"/>
      </w:pPr>
      <w:r>
        <w:t xml:space="preserve">Which one is a transverse wave? </w:t>
      </w:r>
      <w:r w:rsidR="00D214F9">
        <w:t>(1)</w:t>
      </w:r>
      <w:r>
        <w:t xml:space="preserve">   </w:t>
      </w:r>
      <w:r w:rsidR="006B527A">
        <w:t xml:space="preserve">                     _______________________</w:t>
      </w:r>
    </w:p>
    <w:p w14:paraId="248DAF5A" w14:textId="77777777" w:rsidR="006B527A" w:rsidRDefault="00AD73C7" w:rsidP="006B527A">
      <w:pPr>
        <w:spacing w:after="0"/>
        <w:ind w:left="709"/>
      </w:pPr>
      <w:r>
        <w:t xml:space="preserve">    </w:t>
      </w:r>
    </w:p>
    <w:p w14:paraId="6A8CC51E" w14:textId="77777777" w:rsidR="006B527A" w:rsidRDefault="006B527A" w:rsidP="00AD73C7">
      <w:pPr>
        <w:pStyle w:val="ListParagraph"/>
        <w:numPr>
          <w:ilvl w:val="0"/>
          <w:numId w:val="2"/>
        </w:numPr>
        <w:spacing w:after="0"/>
      </w:pPr>
      <w:r>
        <w:t xml:space="preserve">What is the name of the other type of wave? </w:t>
      </w:r>
      <w:r w:rsidR="00D214F9">
        <w:t>(1)</w:t>
      </w:r>
      <w:r>
        <w:t xml:space="preserve">  _______________________</w:t>
      </w:r>
    </w:p>
    <w:p w14:paraId="3572FD4B" w14:textId="77777777" w:rsidR="00AD73C7" w:rsidRDefault="00AD73C7" w:rsidP="006B527A">
      <w:pPr>
        <w:spacing w:after="0"/>
        <w:ind w:left="709"/>
      </w:pPr>
      <w:r>
        <w:t xml:space="preserve">                                 </w:t>
      </w:r>
    </w:p>
    <w:p w14:paraId="176C0795" w14:textId="77777777" w:rsidR="00AD73C7" w:rsidRDefault="00AD73C7" w:rsidP="00AD73C7">
      <w:pPr>
        <w:pStyle w:val="ListParagraph"/>
        <w:numPr>
          <w:ilvl w:val="0"/>
          <w:numId w:val="2"/>
        </w:numPr>
        <w:spacing w:after="0"/>
      </w:pPr>
      <w:r w:rsidRPr="00AD73C7">
        <w:t xml:space="preserve">On </w:t>
      </w:r>
      <w:r w:rsidRPr="00AD73C7">
        <w:rPr>
          <w:b/>
        </w:rPr>
        <w:t xml:space="preserve">both </w:t>
      </w:r>
      <w:r w:rsidRPr="00AD73C7">
        <w:t>slinky diagrams, draw an arrow to show the direction of oscillation</w:t>
      </w:r>
      <w:r>
        <w:t xml:space="preserve"> of the wave.</w:t>
      </w:r>
      <w:r w:rsidR="00D214F9">
        <w:t xml:space="preserve"> (2)</w:t>
      </w:r>
    </w:p>
    <w:p w14:paraId="266B90BC" w14:textId="77777777" w:rsidR="006B527A" w:rsidRDefault="006B527A" w:rsidP="006B527A">
      <w:pPr>
        <w:pStyle w:val="ListParagraph"/>
      </w:pPr>
    </w:p>
    <w:p w14:paraId="079C3938" w14:textId="77777777" w:rsidR="006B527A" w:rsidRDefault="006B527A" w:rsidP="006B527A">
      <w:pPr>
        <w:pStyle w:val="ListParagraph"/>
        <w:numPr>
          <w:ilvl w:val="0"/>
          <w:numId w:val="1"/>
        </w:numPr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03349B4" wp14:editId="4A9F3946">
            <wp:simplePos x="0" y="0"/>
            <wp:positionH relativeFrom="margin">
              <wp:posOffset>666750</wp:posOffset>
            </wp:positionH>
            <wp:positionV relativeFrom="paragraph">
              <wp:posOffset>605155</wp:posOffset>
            </wp:positionV>
            <wp:extent cx="5037923" cy="1123950"/>
            <wp:effectExtent l="0" t="0" r="0" b="0"/>
            <wp:wrapNone/>
            <wp:docPr id="10" name="Picture 8">
              <a:extLst xmlns:a="http://schemas.openxmlformats.org/drawingml/2006/main">
                <a:ext uri="{FF2B5EF4-FFF2-40B4-BE49-F238E27FC236}">
                  <a16:creationId xmlns:mo="http://schemas.microsoft.com/office/mac/office/2008/main" xmlns:mv="urn:schemas-microsoft-com:mac:v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9E1D84-4595-423F-94C3-A83646F7BE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mo="http://schemas.microsoft.com/office/mac/office/2008/main" xmlns:mv="urn:schemas-microsoft-com:mac:v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9E1D84-4595-423F-94C3-A83646F7BE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059" cy="1126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a. On the diagram below, label the amplitude (a) and wavelength (</w:t>
      </w:r>
      <w:r>
        <w:rPr>
          <w:rFonts w:cs="Calibri"/>
        </w:rPr>
        <w:t>λ</w:t>
      </w:r>
      <w:r>
        <w:t>) of the wave.</w:t>
      </w:r>
      <w:r w:rsidR="00D214F9">
        <w:t xml:space="preserve"> (2)</w:t>
      </w:r>
    </w:p>
    <w:p w14:paraId="0F4BC04F" w14:textId="77777777" w:rsidR="006B527A" w:rsidRDefault="006B527A" w:rsidP="006B527A">
      <w:pPr>
        <w:spacing w:after="0"/>
      </w:pPr>
    </w:p>
    <w:p w14:paraId="681D5B8E" w14:textId="77777777" w:rsidR="006B527A" w:rsidRDefault="006B527A" w:rsidP="006B527A">
      <w:pPr>
        <w:spacing w:after="0"/>
      </w:pPr>
    </w:p>
    <w:p w14:paraId="494E5404" w14:textId="77777777" w:rsidR="006B527A" w:rsidRDefault="006B527A" w:rsidP="006B527A">
      <w:pPr>
        <w:spacing w:after="0"/>
      </w:pPr>
    </w:p>
    <w:p w14:paraId="5CF9F9D7" w14:textId="77777777" w:rsidR="006B527A" w:rsidRDefault="006B527A" w:rsidP="006B527A">
      <w:pPr>
        <w:spacing w:after="0"/>
      </w:pPr>
    </w:p>
    <w:p w14:paraId="7CF28584" w14:textId="77777777" w:rsidR="006B527A" w:rsidRDefault="006B527A" w:rsidP="006B527A">
      <w:pPr>
        <w:spacing w:after="0"/>
      </w:pPr>
    </w:p>
    <w:p w14:paraId="7EF9260A" w14:textId="77777777" w:rsidR="006B527A" w:rsidRDefault="006B527A" w:rsidP="006B527A">
      <w:pPr>
        <w:spacing w:after="0"/>
      </w:pPr>
    </w:p>
    <w:p w14:paraId="37354F09" w14:textId="77777777" w:rsidR="006B527A" w:rsidRDefault="006B527A" w:rsidP="006B527A">
      <w:pPr>
        <w:spacing w:after="0"/>
      </w:pPr>
    </w:p>
    <w:p w14:paraId="1325DA6C" w14:textId="77777777" w:rsidR="006B527A" w:rsidRDefault="006B527A" w:rsidP="006B527A">
      <w:pPr>
        <w:spacing w:after="0"/>
      </w:pPr>
    </w:p>
    <w:p w14:paraId="2E392605" w14:textId="77777777" w:rsidR="006B527A" w:rsidRDefault="006B527A" w:rsidP="006B527A">
      <w:pPr>
        <w:spacing w:after="0"/>
      </w:pPr>
    </w:p>
    <w:p w14:paraId="61745DEA" w14:textId="77777777" w:rsidR="006B527A" w:rsidRDefault="006B527A" w:rsidP="006B527A">
      <w:pPr>
        <w:spacing w:after="0"/>
      </w:pPr>
    </w:p>
    <w:p w14:paraId="4843BA84" w14:textId="77777777" w:rsidR="006B527A" w:rsidRDefault="006B527A" w:rsidP="006B527A">
      <w:pPr>
        <w:spacing w:after="0"/>
        <w:ind w:left="360"/>
      </w:pPr>
      <w:r>
        <w:t xml:space="preserve"> </w:t>
      </w:r>
      <w:r>
        <w:tab/>
        <w:t xml:space="preserve">  b. The wave has a frequency of 200Hz. If wave period (</w:t>
      </w:r>
      <w:r w:rsidRPr="006B527A">
        <w:rPr>
          <w:i/>
        </w:rPr>
        <w:t>T</w:t>
      </w:r>
      <w:r>
        <w:t xml:space="preserve">) is given by T = 1/f, calculate the period of </w:t>
      </w:r>
    </w:p>
    <w:p w14:paraId="695731FE" w14:textId="77777777" w:rsidR="006B527A" w:rsidRDefault="006B527A" w:rsidP="006B527A">
      <w:pPr>
        <w:spacing w:after="0"/>
        <w:ind w:left="360"/>
      </w:pPr>
      <w:r>
        <w:t xml:space="preserve">           </w:t>
      </w:r>
      <w:proofErr w:type="gramStart"/>
      <w:r>
        <w:t>this</w:t>
      </w:r>
      <w:proofErr w:type="gramEnd"/>
      <w:r>
        <w:t xml:space="preserve"> wave.</w:t>
      </w:r>
      <w:r w:rsidR="00D214F9">
        <w:t xml:space="preserve"> (1)</w:t>
      </w:r>
    </w:p>
    <w:p w14:paraId="5125C785" w14:textId="77777777" w:rsidR="006B527A" w:rsidRDefault="006B527A" w:rsidP="006B527A">
      <w:pPr>
        <w:spacing w:after="0"/>
        <w:ind w:left="360"/>
      </w:pPr>
    </w:p>
    <w:p w14:paraId="316428E3" w14:textId="77777777" w:rsidR="006B527A" w:rsidRDefault="006B527A" w:rsidP="006B527A">
      <w:pPr>
        <w:spacing w:after="0"/>
        <w:ind w:left="360"/>
      </w:pPr>
    </w:p>
    <w:p w14:paraId="6A8151B2" w14:textId="77777777" w:rsidR="006B527A" w:rsidRDefault="006B527A" w:rsidP="006B527A">
      <w:pPr>
        <w:spacing w:after="0"/>
        <w:ind w:left="360"/>
        <w:jc w:val="right"/>
      </w:pPr>
      <w:r>
        <w:t>Period of wave = _________________</w:t>
      </w:r>
    </w:p>
    <w:p w14:paraId="7E281392" w14:textId="77777777" w:rsidR="006B527A" w:rsidRDefault="006B527A" w:rsidP="006B527A">
      <w:pPr>
        <w:spacing w:after="0"/>
        <w:ind w:left="360"/>
        <w:jc w:val="right"/>
      </w:pPr>
    </w:p>
    <w:p w14:paraId="6283B62F" w14:textId="77777777" w:rsidR="006B527A" w:rsidRDefault="00773A28" w:rsidP="006B527A">
      <w:pPr>
        <w:pStyle w:val="ListParagraph"/>
        <w:numPr>
          <w:ilvl w:val="0"/>
          <w:numId w:val="1"/>
        </w:numPr>
        <w:spacing w:after="0"/>
      </w:pPr>
      <w:r>
        <w:t>Radio waves from a distant galaxy</w:t>
      </w:r>
      <w:r w:rsidR="007A6DD6">
        <w:t xml:space="preserve"> are travelling at 3.0 x 10</w:t>
      </w:r>
      <w:r w:rsidR="007A6DD6" w:rsidRPr="007A6DD6">
        <w:rPr>
          <w:sz w:val="24"/>
          <w:szCs w:val="24"/>
          <w:vertAlign w:val="superscript"/>
        </w:rPr>
        <w:t>8</w:t>
      </w:r>
      <w:r w:rsidR="007A6DD6">
        <w:t>m/s. If they have a wavelength of 28m, calculate the frequency of these waves.</w:t>
      </w:r>
      <w:r w:rsidR="00D214F9">
        <w:t xml:space="preserve"> (3)</w:t>
      </w:r>
    </w:p>
    <w:p w14:paraId="71F10383" w14:textId="77777777" w:rsidR="007A6DD6" w:rsidRDefault="007A6DD6" w:rsidP="007A6DD6">
      <w:pPr>
        <w:spacing w:after="0"/>
      </w:pPr>
    </w:p>
    <w:p w14:paraId="46209BA5" w14:textId="77777777" w:rsidR="007A6DD6" w:rsidRDefault="007A6DD6" w:rsidP="007A6DD6">
      <w:pPr>
        <w:spacing w:after="0"/>
      </w:pPr>
    </w:p>
    <w:p w14:paraId="6BFFE7E0" w14:textId="77777777" w:rsidR="007A6DD6" w:rsidRDefault="007A6DD6" w:rsidP="007A6DD6">
      <w:pPr>
        <w:spacing w:after="0"/>
      </w:pPr>
    </w:p>
    <w:p w14:paraId="536F5B88" w14:textId="77777777" w:rsidR="007A6DD6" w:rsidRDefault="007A6DD6" w:rsidP="007A6DD6">
      <w:pPr>
        <w:spacing w:after="0"/>
      </w:pPr>
    </w:p>
    <w:p w14:paraId="7217649E" w14:textId="77777777" w:rsidR="007A6DD6" w:rsidRDefault="007A6DD6" w:rsidP="007A6DD6">
      <w:pPr>
        <w:spacing w:after="0"/>
        <w:jc w:val="right"/>
      </w:pPr>
      <w:r>
        <w:t>Frequency = _______________</w:t>
      </w:r>
    </w:p>
    <w:p w14:paraId="067BF70A" w14:textId="77777777" w:rsidR="00535273" w:rsidRDefault="00535273" w:rsidP="007A6DD6">
      <w:pPr>
        <w:spacing w:after="0"/>
        <w:jc w:val="right"/>
      </w:pPr>
    </w:p>
    <w:p w14:paraId="5CC0F500" w14:textId="77777777" w:rsidR="00535273" w:rsidRDefault="00535273" w:rsidP="007A6DD6">
      <w:pPr>
        <w:spacing w:after="0"/>
        <w:jc w:val="right"/>
      </w:pPr>
    </w:p>
    <w:p w14:paraId="7183EDF1" w14:textId="77777777" w:rsidR="00535273" w:rsidRDefault="001A701A" w:rsidP="00535273">
      <w:pPr>
        <w:pStyle w:val="ListParagraph"/>
        <w:numPr>
          <w:ilvl w:val="0"/>
          <w:numId w:val="1"/>
        </w:numPr>
        <w:spacing w:after="0"/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64384" behindDoc="0" locked="0" layoutInCell="1" allowOverlap="1" wp14:anchorId="59651A89" wp14:editId="16B7CE84">
            <wp:simplePos x="0" y="0"/>
            <wp:positionH relativeFrom="column">
              <wp:posOffset>5581650</wp:posOffset>
            </wp:positionH>
            <wp:positionV relativeFrom="paragraph">
              <wp:posOffset>1437640</wp:posOffset>
            </wp:positionV>
            <wp:extent cx="314325" cy="314325"/>
            <wp:effectExtent l="0" t="0" r="0" b="9525"/>
            <wp:wrapNone/>
            <wp:docPr id="13" name="Picture 13" descr="Image result for man standing sidew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age result for man standing sideway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7A6224" wp14:editId="0613BDCC">
                <wp:simplePos x="0" y="0"/>
                <wp:positionH relativeFrom="column">
                  <wp:posOffset>828675</wp:posOffset>
                </wp:positionH>
                <wp:positionV relativeFrom="paragraph">
                  <wp:posOffset>1761490</wp:posOffset>
                </wp:positionV>
                <wp:extent cx="4991100" cy="9525"/>
                <wp:effectExtent l="0" t="0" r="19050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11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4984B9" id="Straight Connector 1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25pt,138.7pt" to="458.25pt,1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>
        <w:t>The man sees the lightening and hears the thunder 4s later. The lightening hit the ground 1.3km away. Use this information to calculate the speed of sound in air.</w:t>
      </w:r>
      <w:r w:rsidR="00D214F9">
        <w:t xml:space="preserve"> (2)</w:t>
      </w:r>
    </w:p>
    <w:p w14:paraId="6D4C3ACC" w14:textId="77777777" w:rsidR="00910011" w:rsidRDefault="00910011" w:rsidP="00910011">
      <w:pPr>
        <w:spacing w:after="0"/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62336" behindDoc="0" locked="0" layoutInCell="1" allowOverlap="1" wp14:anchorId="3E64EFDC" wp14:editId="41529FF7">
            <wp:simplePos x="0" y="0"/>
            <wp:positionH relativeFrom="column">
              <wp:posOffset>685799</wp:posOffset>
            </wp:positionH>
            <wp:positionV relativeFrom="paragraph">
              <wp:posOffset>173990</wp:posOffset>
            </wp:positionV>
            <wp:extent cx="733425" cy="1284605"/>
            <wp:effectExtent l="0" t="0" r="9525" b="0"/>
            <wp:wrapNone/>
            <wp:docPr id="11" name="Picture 11" descr="Image result for thunder and lightning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age result for thunder and lightning draw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342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894E1" w14:textId="77777777" w:rsidR="00910011" w:rsidRDefault="00910011" w:rsidP="00910011">
      <w:pPr>
        <w:spacing w:after="0"/>
      </w:pPr>
    </w:p>
    <w:p w14:paraId="4CF43D73" w14:textId="77777777" w:rsidR="00910011" w:rsidRDefault="00910011" w:rsidP="00910011">
      <w:pPr>
        <w:spacing w:after="0"/>
      </w:pPr>
    </w:p>
    <w:p w14:paraId="50E64A14" w14:textId="77777777" w:rsidR="00910011" w:rsidRDefault="00910011" w:rsidP="00910011">
      <w:pPr>
        <w:spacing w:after="0"/>
      </w:pPr>
    </w:p>
    <w:p w14:paraId="2DB4D149" w14:textId="77777777" w:rsidR="00910011" w:rsidRDefault="00910011" w:rsidP="00910011">
      <w:pPr>
        <w:spacing w:after="0"/>
      </w:pPr>
    </w:p>
    <w:p w14:paraId="0CCDA634" w14:textId="77777777" w:rsidR="00910011" w:rsidRDefault="00910011" w:rsidP="00910011">
      <w:pPr>
        <w:spacing w:after="0"/>
      </w:pPr>
    </w:p>
    <w:p w14:paraId="486DD3B6" w14:textId="77777777" w:rsidR="00910011" w:rsidRDefault="00910011" w:rsidP="00910011">
      <w:pPr>
        <w:spacing w:after="0"/>
      </w:pPr>
    </w:p>
    <w:p w14:paraId="385FB726" w14:textId="77777777" w:rsidR="00910011" w:rsidRDefault="00910011" w:rsidP="00910011">
      <w:pPr>
        <w:spacing w:after="0"/>
      </w:pPr>
    </w:p>
    <w:p w14:paraId="4B01F1F7" w14:textId="77777777" w:rsidR="00910011" w:rsidRDefault="00910011" w:rsidP="00910011">
      <w:pPr>
        <w:spacing w:after="0"/>
      </w:pPr>
    </w:p>
    <w:p w14:paraId="24AC5D4F" w14:textId="77777777" w:rsidR="009C6402" w:rsidRDefault="009C6402" w:rsidP="00910011">
      <w:pPr>
        <w:spacing w:after="0"/>
      </w:pPr>
    </w:p>
    <w:p w14:paraId="03846B9B" w14:textId="77777777" w:rsidR="009C6402" w:rsidRDefault="009C6402" w:rsidP="00910011">
      <w:pPr>
        <w:spacing w:after="0"/>
      </w:pPr>
    </w:p>
    <w:p w14:paraId="0A20CCDD" w14:textId="77777777" w:rsidR="009C6402" w:rsidRDefault="009C6402" w:rsidP="00910011">
      <w:pPr>
        <w:spacing w:after="0"/>
      </w:pPr>
    </w:p>
    <w:p w14:paraId="275FEC90" w14:textId="77777777" w:rsidR="009C6402" w:rsidRDefault="009C6402" w:rsidP="00910011">
      <w:pPr>
        <w:spacing w:after="0"/>
      </w:pPr>
    </w:p>
    <w:p w14:paraId="26032595" w14:textId="77777777" w:rsidR="009C6402" w:rsidRDefault="009C6402" w:rsidP="009C6402">
      <w:pPr>
        <w:spacing w:after="0"/>
        <w:jc w:val="right"/>
      </w:pPr>
      <w:r>
        <w:t>Speed of sound in air = ___________________________</w:t>
      </w:r>
    </w:p>
    <w:p w14:paraId="61C593BA" w14:textId="77777777" w:rsidR="009C6402" w:rsidRDefault="009C6402" w:rsidP="00910011">
      <w:pPr>
        <w:spacing w:after="0"/>
      </w:pPr>
    </w:p>
    <w:p w14:paraId="73C13529" w14:textId="77777777" w:rsidR="00910011" w:rsidRDefault="00910011" w:rsidP="00910011">
      <w:pPr>
        <w:pStyle w:val="ListParagraph"/>
        <w:numPr>
          <w:ilvl w:val="0"/>
          <w:numId w:val="1"/>
        </w:numPr>
        <w:spacing w:after="0"/>
      </w:pPr>
      <w:r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CFA6CB" wp14:editId="4E3E67FA">
                <wp:simplePos x="0" y="0"/>
                <wp:positionH relativeFrom="column">
                  <wp:posOffset>800100</wp:posOffset>
                </wp:positionH>
                <wp:positionV relativeFrom="paragraph">
                  <wp:posOffset>851535</wp:posOffset>
                </wp:positionV>
                <wp:extent cx="1038225" cy="428625"/>
                <wp:effectExtent l="0" t="0" r="9525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B8CBFB" w14:textId="77777777" w:rsidR="00910011" w:rsidRPr="00910011" w:rsidRDefault="009100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10011">
                              <w:rPr>
                                <w:sz w:val="18"/>
                                <w:szCs w:val="18"/>
                              </w:rPr>
                              <w:t>Bar producing the waves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7" o:spid="_x0000_s1033" type="#_x0000_t202" style="position:absolute;left:0;text-align:left;margin-left:63pt;margin-top:67.05pt;width:81.75pt;height:3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" fillcolor="white [3201]" stroked="f" strokeweight=".5pt">
                <v:textbox>
                  <w:txbxContent>
                    <w:p w:rsidR="00910011" w:rsidRPr="00910011" w:rsidRDefault="00910011">
                      <w:pPr>
                        <w:rPr>
                          <w:sz w:val="18"/>
                          <w:szCs w:val="18"/>
                        </w:rPr>
                      </w:pPr>
                      <w:r w:rsidRPr="00910011">
                        <w:rPr>
                          <w:sz w:val="18"/>
                          <w:szCs w:val="18"/>
                        </w:rPr>
                        <w:t>Bar producing the waves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27BE6E" wp14:editId="4EC16F48">
                <wp:simplePos x="0" y="0"/>
                <wp:positionH relativeFrom="column">
                  <wp:posOffset>2486025</wp:posOffset>
                </wp:positionH>
                <wp:positionV relativeFrom="paragraph">
                  <wp:posOffset>632460</wp:posOffset>
                </wp:positionV>
                <wp:extent cx="114300" cy="123825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923BC0" id="Rectangle 16" o:spid="_x0000_s1026" style="position:absolute;margin-left:195.75pt;margin-top:49.8pt;width:9pt;height:9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" fillcolor="black [3213]" strokecolor="#1f3763 [1604]" strokeweight="1pt"/>
            </w:pict>
          </mc:Fallback>
        </mc:AlternateContent>
      </w:r>
      <w:r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DD6F784" wp14:editId="6AE28567">
            <wp:simplePos x="0" y="0"/>
            <wp:positionH relativeFrom="column">
              <wp:posOffset>1943100</wp:posOffset>
            </wp:positionH>
            <wp:positionV relativeFrom="paragraph">
              <wp:posOffset>456565</wp:posOffset>
            </wp:positionV>
            <wp:extent cx="3800475" cy="1594183"/>
            <wp:effectExtent l="19050" t="19050" r="9525" b="25400"/>
            <wp:wrapNone/>
            <wp:docPr id="14" name="Picture 14" descr="http://www.gcse.com/ocr/refraction_waves_ripple_t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cse.com/ocr/refraction_waves_ripple_tank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594183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>
                          <a:alpha val="14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water waves produced in a ripple tank are shown below</w:t>
      </w:r>
      <w:r w:rsidR="00B105B0">
        <w:t>.</w:t>
      </w:r>
    </w:p>
    <w:p w14:paraId="562169FE" w14:textId="77777777" w:rsidR="00B105B0" w:rsidRDefault="00B105B0" w:rsidP="00B105B0">
      <w:pPr>
        <w:spacing w:after="0"/>
      </w:pPr>
    </w:p>
    <w:p w14:paraId="5AEC181A" w14:textId="77777777" w:rsidR="00B105B0" w:rsidRDefault="00B105B0" w:rsidP="00B105B0">
      <w:pPr>
        <w:spacing w:after="0"/>
      </w:pPr>
    </w:p>
    <w:p w14:paraId="2E658DB0" w14:textId="77777777" w:rsidR="00B105B0" w:rsidRDefault="00B105B0" w:rsidP="00B105B0">
      <w:pPr>
        <w:spacing w:after="0"/>
      </w:pPr>
      <w:r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24A367" wp14:editId="0B9D57F3">
                <wp:simplePos x="0" y="0"/>
                <wp:positionH relativeFrom="column">
                  <wp:posOffset>3823336</wp:posOffset>
                </wp:positionH>
                <wp:positionV relativeFrom="paragraph">
                  <wp:posOffset>187325</wp:posOffset>
                </wp:positionV>
                <wp:extent cx="627732" cy="1123211"/>
                <wp:effectExtent l="171450" t="76200" r="153670" b="7747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50043">
                          <a:off x="0" y="0"/>
                          <a:ext cx="627732" cy="112321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19B7AE" id="Rectangle 15" o:spid="_x0000_s1026" style="position:absolute;margin-left:301.05pt;margin-top:14.75pt;width:49.45pt;height:88.45pt;rotation:1037700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" filled="f"/>
            </w:pict>
          </mc:Fallback>
        </mc:AlternateContent>
      </w:r>
    </w:p>
    <w:p w14:paraId="08F97687" w14:textId="77777777" w:rsidR="00B105B0" w:rsidRDefault="00B105B0" w:rsidP="00B105B0">
      <w:pPr>
        <w:spacing w:after="0"/>
      </w:pPr>
    </w:p>
    <w:p w14:paraId="6544C77F" w14:textId="77777777" w:rsidR="00B105B0" w:rsidRDefault="00B105B0" w:rsidP="00B105B0">
      <w:pPr>
        <w:spacing w:after="0"/>
      </w:pPr>
      <w:r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43BB3A" wp14:editId="77727184">
                <wp:simplePos x="0" y="0"/>
                <wp:positionH relativeFrom="column">
                  <wp:posOffset>1762125</wp:posOffset>
                </wp:positionH>
                <wp:positionV relativeFrom="paragraph">
                  <wp:posOffset>45720</wp:posOffset>
                </wp:positionV>
                <wp:extent cx="800100" cy="9525"/>
                <wp:effectExtent l="0" t="0" r="19050" b="2857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B8AB24" id="Straight Connector 18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8.75pt,3.6pt" to="201.7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</w:p>
    <w:p w14:paraId="1AA644A8" w14:textId="77777777" w:rsidR="00B105B0" w:rsidRDefault="00B105B0" w:rsidP="00B105B0">
      <w:pPr>
        <w:spacing w:after="0"/>
      </w:pPr>
    </w:p>
    <w:p w14:paraId="77A49B9F" w14:textId="77777777" w:rsidR="00B105B0" w:rsidRDefault="00B105B0" w:rsidP="00B105B0">
      <w:pPr>
        <w:spacing w:after="0"/>
      </w:pPr>
    </w:p>
    <w:p w14:paraId="00F3249E" w14:textId="77777777" w:rsidR="00B105B0" w:rsidRDefault="00B105B0" w:rsidP="00B105B0">
      <w:pPr>
        <w:spacing w:after="0"/>
      </w:pPr>
    </w:p>
    <w:p w14:paraId="0AD06CA3" w14:textId="77777777" w:rsidR="00B105B0" w:rsidRDefault="00B105B0" w:rsidP="00B105B0">
      <w:pPr>
        <w:spacing w:after="0"/>
      </w:pPr>
    </w:p>
    <w:p w14:paraId="78E45545" w14:textId="77777777" w:rsidR="00B105B0" w:rsidRDefault="00B105B0" w:rsidP="00B105B0">
      <w:pPr>
        <w:spacing w:after="0"/>
      </w:pPr>
    </w:p>
    <w:p w14:paraId="6AA83C46" w14:textId="77777777" w:rsidR="00B105B0" w:rsidRDefault="00B105B0" w:rsidP="00B105B0">
      <w:pPr>
        <w:spacing w:after="0"/>
      </w:pPr>
    </w:p>
    <w:p w14:paraId="531D49EE" w14:textId="77777777" w:rsidR="00B105B0" w:rsidRDefault="00B105B0" w:rsidP="00B105B0">
      <w:pPr>
        <w:spacing w:after="0"/>
      </w:pPr>
    </w:p>
    <w:p w14:paraId="25AA1D02" w14:textId="77777777" w:rsidR="00B105B0" w:rsidRDefault="00B105B0" w:rsidP="00B105B0">
      <w:pPr>
        <w:pStyle w:val="ListParagraph"/>
        <w:numPr>
          <w:ilvl w:val="0"/>
          <w:numId w:val="3"/>
        </w:numPr>
        <w:spacing w:after="0"/>
      </w:pPr>
      <w:r>
        <w:t>The bar producing the waves is vibrating at 2Hz and the waves are 0.03m apart. Calculate the speed of the water waves.</w:t>
      </w:r>
      <w:r w:rsidR="00D214F9">
        <w:t xml:space="preserve"> (2)</w:t>
      </w:r>
    </w:p>
    <w:p w14:paraId="0A279EA3" w14:textId="77777777" w:rsidR="00B105B0" w:rsidRDefault="00B105B0" w:rsidP="00B105B0">
      <w:pPr>
        <w:spacing w:after="0"/>
      </w:pPr>
    </w:p>
    <w:p w14:paraId="2CFD7C94" w14:textId="77777777" w:rsidR="00B105B0" w:rsidRDefault="00B105B0" w:rsidP="00B105B0">
      <w:pPr>
        <w:spacing w:after="0"/>
      </w:pPr>
    </w:p>
    <w:p w14:paraId="13A0F76F" w14:textId="77777777" w:rsidR="00A10C5B" w:rsidRDefault="00A10C5B" w:rsidP="00B105B0">
      <w:pPr>
        <w:spacing w:after="0"/>
      </w:pPr>
    </w:p>
    <w:p w14:paraId="2141239C" w14:textId="77777777" w:rsidR="00A10C5B" w:rsidRDefault="00A10C5B" w:rsidP="00B105B0">
      <w:pPr>
        <w:spacing w:after="0"/>
      </w:pPr>
    </w:p>
    <w:p w14:paraId="5AFFD9AF" w14:textId="77777777" w:rsidR="00B105B0" w:rsidRDefault="00B105B0" w:rsidP="00B105B0">
      <w:pPr>
        <w:spacing w:after="0"/>
      </w:pPr>
    </w:p>
    <w:p w14:paraId="244EE964" w14:textId="77777777" w:rsidR="00B105B0" w:rsidRDefault="00B105B0" w:rsidP="00B105B0">
      <w:pPr>
        <w:spacing w:after="0"/>
        <w:jc w:val="right"/>
      </w:pPr>
      <w:r>
        <w:t xml:space="preserve">Speed of water waves </w:t>
      </w:r>
      <w:proofErr w:type="gramStart"/>
      <w:r>
        <w:t>=  _</w:t>
      </w:r>
      <w:proofErr w:type="gramEnd"/>
      <w:r>
        <w:t>_________________</w:t>
      </w:r>
    </w:p>
    <w:p w14:paraId="025C5A81" w14:textId="77777777" w:rsidR="00B105B0" w:rsidRDefault="00B105B0" w:rsidP="00B105B0">
      <w:pPr>
        <w:spacing w:after="0"/>
        <w:jc w:val="right"/>
      </w:pPr>
    </w:p>
    <w:p w14:paraId="2C08AAAE" w14:textId="77777777" w:rsidR="00B105B0" w:rsidRDefault="00B105B0" w:rsidP="00B105B0">
      <w:pPr>
        <w:pStyle w:val="ListParagraph"/>
        <w:numPr>
          <w:ilvl w:val="0"/>
          <w:numId w:val="3"/>
        </w:numPr>
        <w:spacing w:after="0"/>
      </w:pPr>
      <w:r>
        <w:t>When the wave passes over the glass it refracts. State what will happen to each of the following properties of the wave when it refracts:</w:t>
      </w:r>
      <w:r w:rsidR="00F71EC9">
        <w:t xml:space="preserve"> (3)</w:t>
      </w:r>
    </w:p>
    <w:p w14:paraId="6388A84F" w14:textId="77777777" w:rsidR="00B105B0" w:rsidRDefault="00B105B0" w:rsidP="00B105B0">
      <w:pPr>
        <w:spacing w:after="0"/>
      </w:pPr>
    </w:p>
    <w:p w14:paraId="0CADBA0A" w14:textId="77777777" w:rsidR="00B105B0" w:rsidRDefault="00B105B0" w:rsidP="00B105B0">
      <w:pPr>
        <w:spacing w:after="0"/>
        <w:ind w:left="2160"/>
      </w:pPr>
      <w:r>
        <w:t>Velocity</w:t>
      </w:r>
      <w:r w:rsidR="00D214F9">
        <w:t xml:space="preserve">       </w:t>
      </w:r>
      <w:r>
        <w:t xml:space="preserve"> </w:t>
      </w:r>
      <w:r w:rsidR="00D214F9">
        <w:t xml:space="preserve">  </w:t>
      </w:r>
      <w:r>
        <w:t>___________________________________________</w:t>
      </w:r>
    </w:p>
    <w:p w14:paraId="7FC6D537" w14:textId="77777777" w:rsidR="00B105B0" w:rsidRDefault="00B105B0" w:rsidP="00B105B0">
      <w:pPr>
        <w:spacing w:after="0"/>
        <w:ind w:left="2160"/>
      </w:pPr>
    </w:p>
    <w:p w14:paraId="09EE990B" w14:textId="77777777" w:rsidR="00B105B0" w:rsidRDefault="00B105B0" w:rsidP="00B105B0">
      <w:pPr>
        <w:spacing w:after="0"/>
        <w:ind w:left="2160"/>
      </w:pPr>
      <w:r>
        <w:t>Wavelength</w:t>
      </w:r>
      <w:r w:rsidR="00D214F9">
        <w:t xml:space="preserve">  </w:t>
      </w:r>
      <w:r>
        <w:t xml:space="preserve"> ___________________________________________</w:t>
      </w:r>
    </w:p>
    <w:p w14:paraId="2171EA6E" w14:textId="77777777" w:rsidR="00B105B0" w:rsidRDefault="00B105B0" w:rsidP="00B105B0">
      <w:pPr>
        <w:spacing w:after="0"/>
        <w:ind w:left="2160"/>
      </w:pPr>
    </w:p>
    <w:p w14:paraId="2A3B309D" w14:textId="77777777" w:rsidR="00B105B0" w:rsidRDefault="00B105B0" w:rsidP="00B105B0">
      <w:pPr>
        <w:spacing w:after="0"/>
        <w:ind w:left="2160"/>
      </w:pPr>
      <w:r>
        <w:t xml:space="preserve">Frequency </w:t>
      </w:r>
      <w:r w:rsidR="00D214F9">
        <w:t xml:space="preserve">     </w:t>
      </w:r>
      <w:r>
        <w:t xml:space="preserve">___________________________________________  </w:t>
      </w:r>
    </w:p>
    <w:p w14:paraId="3BC4C8C8" w14:textId="77777777" w:rsidR="009D6BD8" w:rsidRDefault="009D6BD8" w:rsidP="00B105B0">
      <w:pPr>
        <w:spacing w:after="0"/>
        <w:ind w:left="2160"/>
      </w:pPr>
    </w:p>
    <w:p w14:paraId="07578105" w14:textId="77777777" w:rsidR="009D6BD8" w:rsidRDefault="009D6BD8" w:rsidP="009D6BD8">
      <w:pPr>
        <w:spacing w:after="0"/>
        <w:ind w:left="709" w:hanging="283"/>
      </w:pPr>
    </w:p>
    <w:p w14:paraId="42FD408F" w14:textId="77777777" w:rsidR="009D6BD8" w:rsidRDefault="004953AD" w:rsidP="009D6BD8">
      <w:pPr>
        <w:pStyle w:val="ListParagraph"/>
        <w:numPr>
          <w:ilvl w:val="0"/>
          <w:numId w:val="1"/>
        </w:numPr>
        <w:spacing w:after="0"/>
      </w:pPr>
      <w:r>
        <w:rPr>
          <w:rFonts w:ascii="Comic Sans MS" w:hAnsi="Comic Sans MS"/>
          <w:noProof/>
          <w:color w:val="000099"/>
          <w:lang w:eastAsia="en-GB"/>
        </w:rPr>
        <w:drawing>
          <wp:anchor distT="0" distB="0" distL="114300" distR="114300" simplePos="0" relativeHeight="251671552" behindDoc="0" locked="0" layoutInCell="1" allowOverlap="1" wp14:anchorId="7C79BFCC" wp14:editId="65BFF635">
            <wp:simplePos x="0" y="0"/>
            <wp:positionH relativeFrom="column">
              <wp:posOffset>1551940</wp:posOffset>
            </wp:positionH>
            <wp:positionV relativeFrom="paragraph">
              <wp:posOffset>408941</wp:posOffset>
            </wp:positionV>
            <wp:extent cx="3600450" cy="2381250"/>
            <wp:effectExtent l="0" t="0" r="0" b="0"/>
            <wp:wrapNone/>
            <wp:docPr id="19" name="Picture 19" descr="http://www.cyberphysics.co.uk/Q&amp;A/KS3/light/Lightgraphic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yberphysics.co.uk/Q&amp;A/KS3/light/Lightgraphic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8338">
                      <a:off x="0" y="0"/>
                      <a:ext cx="36004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C15">
        <w:t>The diagram shows a light ray shining on a block of glass.</w:t>
      </w:r>
    </w:p>
    <w:p w14:paraId="08A27A14" w14:textId="77777777" w:rsidR="00F20CAF" w:rsidRDefault="00F20CAF" w:rsidP="00F20CAF">
      <w:pPr>
        <w:spacing w:after="0"/>
      </w:pPr>
    </w:p>
    <w:p w14:paraId="5C3219B8" w14:textId="77777777" w:rsidR="00F20CAF" w:rsidRDefault="00F20CAF" w:rsidP="00F20CAF">
      <w:pPr>
        <w:spacing w:after="0"/>
      </w:pPr>
    </w:p>
    <w:p w14:paraId="09119A7D" w14:textId="77777777" w:rsidR="00F20CAF" w:rsidRDefault="00F20CAF" w:rsidP="00F20CAF">
      <w:pPr>
        <w:spacing w:after="0"/>
        <w:ind w:firstLine="142"/>
      </w:pPr>
    </w:p>
    <w:p w14:paraId="03605D71" w14:textId="77777777" w:rsidR="00F20CAF" w:rsidRDefault="00F20CAF" w:rsidP="00F20CAF">
      <w:pPr>
        <w:spacing w:after="0"/>
      </w:pPr>
    </w:p>
    <w:p w14:paraId="22ED7C16" w14:textId="77777777" w:rsidR="00F20CAF" w:rsidRDefault="00F20CAF" w:rsidP="00F20CAF">
      <w:pPr>
        <w:spacing w:after="0"/>
      </w:pPr>
    </w:p>
    <w:p w14:paraId="0BBE2F23" w14:textId="77777777" w:rsidR="00F20CAF" w:rsidRDefault="00F20CAF" w:rsidP="00F20CAF">
      <w:pPr>
        <w:spacing w:after="0"/>
      </w:pPr>
    </w:p>
    <w:p w14:paraId="1A230EB6" w14:textId="77777777" w:rsidR="00F20CAF" w:rsidRDefault="00F20CAF" w:rsidP="00F20CAF">
      <w:pPr>
        <w:spacing w:after="0"/>
      </w:pPr>
    </w:p>
    <w:p w14:paraId="4DF80A0C" w14:textId="77777777" w:rsidR="00F20CAF" w:rsidRDefault="00F20CAF" w:rsidP="00F20CAF">
      <w:pPr>
        <w:spacing w:after="0"/>
      </w:pPr>
    </w:p>
    <w:p w14:paraId="3FA65576" w14:textId="77777777" w:rsidR="00F20CAF" w:rsidRDefault="00F20CAF" w:rsidP="00F20CAF">
      <w:pPr>
        <w:spacing w:after="0"/>
      </w:pPr>
    </w:p>
    <w:p w14:paraId="6B29674E" w14:textId="77777777" w:rsidR="00F20CAF" w:rsidRDefault="00F20CAF" w:rsidP="00F20CAF">
      <w:pPr>
        <w:spacing w:after="0"/>
      </w:pPr>
    </w:p>
    <w:p w14:paraId="2E6D1A91" w14:textId="77777777" w:rsidR="00F20CAF" w:rsidRDefault="00F20CAF" w:rsidP="00F20CAF">
      <w:pPr>
        <w:spacing w:after="0"/>
      </w:pPr>
    </w:p>
    <w:p w14:paraId="2AA0F0A3" w14:textId="77777777" w:rsidR="00F20CAF" w:rsidRDefault="00F20CAF" w:rsidP="00F20CAF">
      <w:pPr>
        <w:spacing w:after="0"/>
      </w:pPr>
    </w:p>
    <w:p w14:paraId="7B3C6D63" w14:textId="77777777" w:rsidR="00F20CAF" w:rsidRDefault="00F20CAF" w:rsidP="00F20CAF">
      <w:pPr>
        <w:spacing w:after="0"/>
      </w:pPr>
    </w:p>
    <w:p w14:paraId="583D5671" w14:textId="77777777" w:rsidR="00F20CAF" w:rsidRDefault="00F20CAF" w:rsidP="00F20CAF">
      <w:pPr>
        <w:spacing w:after="0"/>
      </w:pPr>
    </w:p>
    <w:p w14:paraId="442A010C" w14:textId="77777777" w:rsidR="00F20CAF" w:rsidRDefault="00F20CAF" w:rsidP="00F20CAF">
      <w:pPr>
        <w:spacing w:after="0"/>
      </w:pPr>
    </w:p>
    <w:p w14:paraId="1A76F497" w14:textId="77777777" w:rsidR="00F20CAF" w:rsidRDefault="00F20CAF" w:rsidP="00F20CAF">
      <w:pPr>
        <w:pStyle w:val="ListParagraph"/>
        <w:numPr>
          <w:ilvl w:val="0"/>
          <w:numId w:val="4"/>
        </w:numPr>
        <w:tabs>
          <w:tab w:val="left" w:pos="709"/>
        </w:tabs>
        <w:spacing w:after="0"/>
        <w:ind w:left="426" w:firstLine="425"/>
      </w:pPr>
      <w:r>
        <w:t xml:space="preserve">What is happening to the light ray at </w:t>
      </w:r>
      <w:r w:rsidRPr="00F20CAF">
        <w:rPr>
          <w:b/>
        </w:rPr>
        <w:t>B</w:t>
      </w:r>
      <w:r>
        <w:t>?</w:t>
      </w:r>
      <w:r w:rsidR="00F71EC9">
        <w:t xml:space="preserve"> (1)</w:t>
      </w:r>
      <w:r>
        <w:t xml:space="preserve">    ____________________________________</w:t>
      </w:r>
    </w:p>
    <w:p w14:paraId="6092066B" w14:textId="77777777" w:rsidR="00F20CAF" w:rsidRDefault="00F20CAF" w:rsidP="00F20CAF">
      <w:pPr>
        <w:spacing w:after="0"/>
      </w:pPr>
      <w:r>
        <w:t xml:space="preserve"> </w:t>
      </w:r>
    </w:p>
    <w:p w14:paraId="5D0D0E3C" w14:textId="77777777" w:rsidR="00F20CAF" w:rsidRDefault="00F20CAF" w:rsidP="00F20CAF">
      <w:pPr>
        <w:pStyle w:val="ListParagraph"/>
        <w:numPr>
          <w:ilvl w:val="0"/>
          <w:numId w:val="4"/>
        </w:numPr>
        <w:spacing w:after="0"/>
        <w:ind w:firstLine="131"/>
      </w:pPr>
      <w:r>
        <w:t xml:space="preserve">Continue the ray of light as it leaves the glass block and label this as </w:t>
      </w:r>
      <w:r w:rsidRPr="00F20CAF">
        <w:rPr>
          <w:b/>
        </w:rPr>
        <w:t>C</w:t>
      </w:r>
      <w:r>
        <w:t>.</w:t>
      </w:r>
      <w:r w:rsidR="00F71EC9">
        <w:t xml:space="preserve"> (1)</w:t>
      </w:r>
    </w:p>
    <w:p w14:paraId="58E80C0E" w14:textId="77777777" w:rsidR="00F20CAF" w:rsidRDefault="00F20CAF" w:rsidP="00F20CAF">
      <w:pPr>
        <w:pStyle w:val="ListParagraph"/>
      </w:pPr>
    </w:p>
    <w:p w14:paraId="59236361" w14:textId="77777777" w:rsidR="00F20CAF" w:rsidRDefault="00F20CAF" w:rsidP="00F20CAF">
      <w:pPr>
        <w:pStyle w:val="ListParagraph"/>
        <w:numPr>
          <w:ilvl w:val="0"/>
          <w:numId w:val="4"/>
        </w:numPr>
        <w:spacing w:after="0"/>
        <w:ind w:firstLine="131"/>
      </w:pPr>
      <w:r>
        <w:t xml:space="preserve">Some of the light will be reflected before it enters the block. Draw this reflected ray and label </w:t>
      </w:r>
    </w:p>
    <w:p w14:paraId="3DA86877" w14:textId="77777777" w:rsidR="00F20CAF" w:rsidRDefault="00F20CAF" w:rsidP="00F20CAF">
      <w:pPr>
        <w:spacing w:after="0"/>
        <w:ind w:left="851"/>
      </w:pPr>
      <w:r>
        <w:t xml:space="preserve">      </w:t>
      </w:r>
      <w:proofErr w:type="gramStart"/>
      <w:r>
        <w:t>it</w:t>
      </w:r>
      <w:proofErr w:type="gramEnd"/>
      <w:r>
        <w:t xml:space="preserve"> </w:t>
      </w:r>
      <w:r w:rsidRPr="00F20CAF">
        <w:rPr>
          <w:b/>
        </w:rPr>
        <w:t>D</w:t>
      </w:r>
      <w:r>
        <w:t>.</w:t>
      </w:r>
      <w:r w:rsidR="00F71EC9">
        <w:t xml:space="preserve"> (1)</w:t>
      </w:r>
    </w:p>
    <w:p w14:paraId="00BC6A1C" w14:textId="77777777" w:rsidR="00F20CAF" w:rsidRDefault="00F20CAF" w:rsidP="00F20CAF">
      <w:pPr>
        <w:pStyle w:val="ListParagraph"/>
      </w:pPr>
    </w:p>
    <w:p w14:paraId="573F7595" w14:textId="77777777" w:rsidR="00F20CAF" w:rsidRDefault="00F20CAF" w:rsidP="00EB3946">
      <w:pPr>
        <w:pStyle w:val="ListParagraph"/>
        <w:numPr>
          <w:ilvl w:val="0"/>
          <w:numId w:val="4"/>
        </w:numPr>
        <w:spacing w:after="0"/>
        <w:ind w:left="851" w:firstLine="0"/>
      </w:pPr>
      <w:r>
        <w:t xml:space="preserve">Not all the light that enters the block leaves the block. What has happened to this light that </w:t>
      </w:r>
    </w:p>
    <w:p w14:paraId="388EC4ED" w14:textId="77777777" w:rsidR="00F20CAF" w:rsidRDefault="00F20CAF" w:rsidP="00F20CAF">
      <w:pPr>
        <w:spacing w:after="0" w:line="360" w:lineRule="auto"/>
        <w:ind w:left="851"/>
      </w:pPr>
      <w:r>
        <w:t xml:space="preserve">      </w:t>
      </w:r>
      <w:proofErr w:type="gramStart"/>
      <w:r>
        <w:t>does</w:t>
      </w:r>
      <w:proofErr w:type="gramEnd"/>
      <w:r>
        <w:t xml:space="preserve"> not leave the block?</w:t>
      </w:r>
      <w:r w:rsidR="00F71EC9">
        <w:t xml:space="preserve"> (1)</w:t>
      </w:r>
    </w:p>
    <w:p w14:paraId="58257756" w14:textId="77777777" w:rsidR="00F20CAF" w:rsidRDefault="00F20CAF" w:rsidP="00F20CAF">
      <w:pPr>
        <w:spacing w:after="0" w:line="360" w:lineRule="auto"/>
        <w:ind w:left="851"/>
      </w:pPr>
      <w:r>
        <w:t xml:space="preserve">      __________________________________________________________________________</w:t>
      </w:r>
    </w:p>
    <w:p w14:paraId="306003C5" w14:textId="77777777" w:rsidR="00F20CAF" w:rsidRDefault="00EB3946" w:rsidP="00F20CAF">
      <w:pPr>
        <w:pStyle w:val="ListParagraph"/>
        <w:numPr>
          <w:ilvl w:val="0"/>
          <w:numId w:val="1"/>
        </w:numPr>
        <w:spacing w:after="0" w:line="360" w:lineRule="auto"/>
      </w:pPr>
      <w:r w:rsidRPr="00EB3946">
        <w:rPr>
          <w:b/>
        </w:rPr>
        <w:t>(physics only)</w:t>
      </w:r>
      <w:r>
        <w:t xml:space="preserve"> </w:t>
      </w:r>
      <w:r w:rsidR="002929F6">
        <w:t>Sound waves in the air</w:t>
      </w:r>
      <w:r w:rsidR="0002699A">
        <w:t xml:space="preserve"> are converted into vibrations in solids within the ear</w:t>
      </w:r>
      <w:r>
        <w:t xml:space="preserve"> </w:t>
      </w:r>
      <w:r w:rsidRPr="00EB3946">
        <w:rPr>
          <w:b/>
        </w:rPr>
        <w:t>(HT)</w:t>
      </w:r>
      <w:r w:rsidR="0002699A" w:rsidRPr="00EB3946">
        <w:rPr>
          <w:b/>
        </w:rPr>
        <w:t>.</w:t>
      </w:r>
    </w:p>
    <w:p w14:paraId="6E7D7B20" w14:textId="77777777" w:rsidR="0002699A" w:rsidRDefault="0002699A" w:rsidP="00EB3946">
      <w:pPr>
        <w:pStyle w:val="ListParagraph"/>
        <w:numPr>
          <w:ilvl w:val="0"/>
          <w:numId w:val="5"/>
        </w:numPr>
        <w:spacing w:after="0" w:line="360" w:lineRule="auto"/>
        <w:ind w:left="851" w:hanging="142"/>
      </w:pPr>
      <w:r>
        <w:t>Describe how the ear changes air vibrations into solid vibrations.</w:t>
      </w:r>
      <w:r w:rsidR="00F71EC9">
        <w:t xml:space="preserve"> (3)</w:t>
      </w:r>
    </w:p>
    <w:p w14:paraId="5EE95D4E" w14:textId="77777777" w:rsidR="0002699A" w:rsidRDefault="0002699A" w:rsidP="00EB3946">
      <w:pPr>
        <w:spacing w:after="0" w:line="240" w:lineRule="auto"/>
        <w:ind w:left="851" w:hanging="142"/>
      </w:pPr>
      <w:r>
        <w:t xml:space="preserve">  </w:t>
      </w:r>
      <w:r>
        <w:tab/>
        <w:t>__________________________________________________________________________</w:t>
      </w:r>
    </w:p>
    <w:p w14:paraId="39AD5BB8" w14:textId="77777777" w:rsidR="0002699A" w:rsidRDefault="0002699A" w:rsidP="00EB3946">
      <w:pPr>
        <w:spacing w:after="0" w:line="240" w:lineRule="auto"/>
        <w:ind w:left="851" w:hanging="142"/>
      </w:pPr>
    </w:p>
    <w:p w14:paraId="4AA46847" w14:textId="77777777" w:rsidR="0002699A" w:rsidRDefault="0002699A" w:rsidP="00EB3946">
      <w:pPr>
        <w:spacing w:after="0" w:line="240" w:lineRule="auto"/>
        <w:ind w:left="851" w:hanging="142"/>
      </w:pPr>
      <w:r>
        <w:tab/>
        <w:t>__________________________________________________________________________</w:t>
      </w:r>
    </w:p>
    <w:p w14:paraId="20413BBE" w14:textId="77777777" w:rsidR="0002699A" w:rsidRDefault="0002699A" w:rsidP="00EB3946">
      <w:pPr>
        <w:spacing w:after="0" w:line="240" w:lineRule="auto"/>
        <w:ind w:left="851" w:hanging="142"/>
      </w:pPr>
      <w:r>
        <w:t xml:space="preserve">                     </w:t>
      </w:r>
    </w:p>
    <w:p w14:paraId="019DBA99" w14:textId="77777777" w:rsidR="0002699A" w:rsidRDefault="0002699A" w:rsidP="00EB3946">
      <w:pPr>
        <w:pStyle w:val="ListParagraph"/>
        <w:numPr>
          <w:ilvl w:val="0"/>
          <w:numId w:val="5"/>
        </w:numPr>
        <w:spacing w:after="0" w:line="240" w:lineRule="auto"/>
        <w:ind w:left="851" w:hanging="142"/>
      </w:pPr>
      <w:r>
        <w:t>Explain why this process limits the frequency range humans can hear.</w:t>
      </w:r>
      <w:r w:rsidR="00F71EC9">
        <w:t xml:space="preserve"> (3)</w:t>
      </w:r>
    </w:p>
    <w:p w14:paraId="1B0C3981" w14:textId="77777777" w:rsidR="0002699A" w:rsidRDefault="0002699A" w:rsidP="00EB3946">
      <w:pPr>
        <w:spacing w:after="0" w:line="240" w:lineRule="auto"/>
        <w:ind w:left="851" w:hanging="142"/>
      </w:pPr>
      <w:r>
        <w:t xml:space="preserve">                     _________________________________________________________________________</w:t>
      </w:r>
    </w:p>
    <w:p w14:paraId="3F06CD00" w14:textId="77777777" w:rsidR="0002699A" w:rsidRDefault="0002699A" w:rsidP="00EB3946">
      <w:pPr>
        <w:spacing w:after="0" w:line="240" w:lineRule="auto"/>
        <w:ind w:left="851" w:hanging="142"/>
      </w:pPr>
      <w:r>
        <w:tab/>
      </w:r>
      <w:r>
        <w:tab/>
      </w:r>
    </w:p>
    <w:p w14:paraId="02F354C1" w14:textId="77777777" w:rsidR="0002699A" w:rsidRDefault="0002699A" w:rsidP="00EB3946">
      <w:pPr>
        <w:spacing w:after="0" w:line="240" w:lineRule="auto"/>
        <w:ind w:left="851" w:hanging="142"/>
      </w:pPr>
      <w:r>
        <w:tab/>
        <w:t>__________________________________________________________________________</w:t>
      </w:r>
    </w:p>
    <w:p w14:paraId="4C072084" w14:textId="77777777" w:rsidR="0002699A" w:rsidRDefault="0002699A" w:rsidP="00EB3946">
      <w:pPr>
        <w:spacing w:after="0" w:line="240" w:lineRule="auto"/>
        <w:ind w:left="851" w:hanging="142"/>
      </w:pPr>
    </w:p>
    <w:p w14:paraId="48774ED5" w14:textId="77777777" w:rsidR="0002699A" w:rsidRDefault="0002699A" w:rsidP="001B15F0">
      <w:pPr>
        <w:spacing w:after="0" w:line="240" w:lineRule="auto"/>
      </w:pPr>
    </w:p>
    <w:p w14:paraId="24181AEC" w14:textId="77777777" w:rsidR="001B15F0" w:rsidRDefault="001B15F0" w:rsidP="001B15F0">
      <w:pPr>
        <w:spacing w:after="0" w:line="240" w:lineRule="auto"/>
      </w:pPr>
    </w:p>
    <w:p w14:paraId="4BCD8588" w14:textId="77777777" w:rsidR="001B15F0" w:rsidRDefault="001B15F0" w:rsidP="001B15F0">
      <w:pPr>
        <w:spacing w:after="0" w:line="240" w:lineRule="auto"/>
      </w:pPr>
    </w:p>
    <w:p w14:paraId="26889C48" w14:textId="77777777" w:rsidR="001B15F0" w:rsidRDefault="001B15F0" w:rsidP="001B15F0">
      <w:pPr>
        <w:spacing w:after="0" w:line="240" w:lineRule="auto"/>
      </w:pPr>
    </w:p>
    <w:p w14:paraId="61E042E2" w14:textId="77777777" w:rsidR="001B15F0" w:rsidRDefault="001B15F0" w:rsidP="001B15F0">
      <w:pPr>
        <w:spacing w:after="0" w:line="240" w:lineRule="auto"/>
      </w:pPr>
    </w:p>
    <w:p w14:paraId="7372B1F0" w14:textId="77777777" w:rsidR="001B15F0" w:rsidRDefault="001B15F0" w:rsidP="001B15F0">
      <w:pPr>
        <w:spacing w:after="0" w:line="240" w:lineRule="auto"/>
      </w:pPr>
    </w:p>
    <w:p w14:paraId="12213C3A" w14:textId="77777777" w:rsidR="001B15F0" w:rsidRDefault="001B15F0" w:rsidP="001B15F0">
      <w:pPr>
        <w:spacing w:after="0" w:line="240" w:lineRule="auto"/>
      </w:pPr>
    </w:p>
    <w:p w14:paraId="20103040" w14:textId="77777777" w:rsidR="001B15F0" w:rsidRDefault="001B15F0" w:rsidP="001B15F0">
      <w:pPr>
        <w:spacing w:after="0" w:line="240" w:lineRule="auto"/>
      </w:pPr>
    </w:p>
    <w:p w14:paraId="2817BD0D" w14:textId="77777777" w:rsidR="001B15F0" w:rsidRDefault="001B15F0" w:rsidP="001B15F0">
      <w:pPr>
        <w:spacing w:after="0" w:line="240" w:lineRule="auto"/>
      </w:pPr>
    </w:p>
    <w:p w14:paraId="31BC5F3C" w14:textId="77777777" w:rsidR="001B15F0" w:rsidRDefault="001B15F0" w:rsidP="001B15F0">
      <w:pPr>
        <w:spacing w:after="0" w:line="240" w:lineRule="auto"/>
      </w:pPr>
    </w:p>
    <w:p w14:paraId="229E4D87" w14:textId="77777777" w:rsidR="001B15F0" w:rsidRDefault="001B15F0" w:rsidP="001B15F0">
      <w:pPr>
        <w:spacing w:after="0" w:line="240" w:lineRule="auto"/>
      </w:pPr>
    </w:p>
    <w:p w14:paraId="2E10E785" w14:textId="77777777" w:rsidR="001B15F0" w:rsidRDefault="001B15F0" w:rsidP="001B15F0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Arial"/>
          <w:color w:val="000000" w:themeColor="text1"/>
          <w:sz w:val="24"/>
          <w:szCs w:val="24"/>
          <w:lang w:eastAsia="en-GB"/>
        </w:rPr>
      </w:pPr>
      <w:r w:rsidRPr="001B15F0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The diagram below shows ultrasound being used to </w:t>
      </w:r>
      <w:r w:rsidR="00E775FA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produce an </w:t>
      </w:r>
      <w:r w:rsidRPr="001B15F0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image </w:t>
      </w:r>
      <w:r w:rsidR="00E775FA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of the </w:t>
      </w:r>
      <w:r w:rsidRPr="001B15F0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inside the body.  </w:t>
      </w:r>
    </w:p>
    <w:p w14:paraId="598EAAFD" w14:textId="77777777" w:rsidR="00E775FA" w:rsidRPr="00E775FA" w:rsidRDefault="00E775FA" w:rsidP="00E775FA">
      <w:pPr>
        <w:spacing w:after="0" w:line="240" w:lineRule="auto"/>
        <w:ind w:left="360"/>
        <w:rPr>
          <w:rFonts w:eastAsia="Times New Roman" w:cs="Arial"/>
          <w:color w:val="000000" w:themeColor="text1"/>
          <w:sz w:val="24"/>
          <w:szCs w:val="24"/>
          <w:lang w:eastAsia="en-GB"/>
        </w:rPr>
      </w:pPr>
    </w:p>
    <w:p w14:paraId="5142854D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  <w:r>
        <w:rPr>
          <w:rFonts w:asciiTheme="minorHAnsi" w:eastAsiaTheme="minorHAnsi" w:hAnsiTheme="minorHAnsi" w:cstheme="minorBid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554E43" wp14:editId="33A80F3F">
                <wp:simplePos x="0" y="0"/>
                <wp:positionH relativeFrom="column">
                  <wp:posOffset>3724275</wp:posOffset>
                </wp:positionH>
                <wp:positionV relativeFrom="paragraph">
                  <wp:posOffset>132080</wp:posOffset>
                </wp:positionV>
                <wp:extent cx="1238250" cy="933450"/>
                <wp:effectExtent l="0" t="0" r="19050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933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6498A4" id="Rectangle 50" o:spid="_x0000_s1026" style="position:absolute;margin-left:293.25pt;margin-top:10.4pt;width:97.5pt;height:7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" fillcolor="white [3212]" strokecolor="#1f3763 [1604]" strokeweight="1pt"/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15DB27C" wp14:editId="12952DA5">
                <wp:simplePos x="0" y="0"/>
                <wp:positionH relativeFrom="column">
                  <wp:posOffset>819150</wp:posOffset>
                </wp:positionH>
                <wp:positionV relativeFrom="paragraph">
                  <wp:posOffset>113030</wp:posOffset>
                </wp:positionV>
                <wp:extent cx="4152900" cy="2428875"/>
                <wp:effectExtent l="19050" t="19050" r="38100" b="2857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152900" cy="2428875"/>
                          <a:chOff x="0" y="0"/>
                          <a:chExt cx="6636" cy="3622"/>
                        </a:xfrm>
                      </wpg:grpSpPr>
                      <wps:wsp>
                        <wps:cNvPr id="22" name="Freeform 3"/>
                        <wps:cNvSpPr>
                          <a:spLocks/>
                        </wps:cNvSpPr>
                        <wps:spPr bwMode="auto">
                          <a:xfrm>
                            <a:off x="2992" y="1102"/>
                            <a:ext cx="1741" cy="105"/>
                          </a:xfrm>
                          <a:custGeom>
                            <a:avLst/>
                            <a:gdLst>
                              <a:gd name="T0" fmla="*/ 0 w 1560"/>
                              <a:gd name="T1" fmla="*/ 100 h 105"/>
                              <a:gd name="T2" fmla="*/ 470 w 1560"/>
                              <a:gd name="T3" fmla="*/ 30 h 105"/>
                              <a:gd name="T4" fmla="*/ 1030 w 1560"/>
                              <a:gd name="T5" fmla="*/ 100 h 105"/>
                              <a:gd name="T6" fmla="*/ 1560 w 1560"/>
                              <a:gd name="T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60" h="105">
                                <a:moveTo>
                                  <a:pt x="0" y="100"/>
                                </a:moveTo>
                                <a:cubicBezTo>
                                  <a:pt x="149" y="65"/>
                                  <a:pt x="298" y="30"/>
                                  <a:pt x="470" y="30"/>
                                </a:cubicBezTo>
                                <a:cubicBezTo>
                                  <a:pt x="642" y="30"/>
                                  <a:pt x="848" y="105"/>
                                  <a:pt x="1030" y="100"/>
                                </a:cubicBezTo>
                                <a:cubicBezTo>
                                  <a:pt x="1212" y="95"/>
                                  <a:pt x="1386" y="47"/>
                                  <a:pt x="1560" y="0"/>
                                </a:cubicBezTo>
                              </a:path>
                            </a:pathLst>
                          </a:custGeom>
                          <a:noFill/>
                          <a:ln w="57150" cmpd="sng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2088" y="782"/>
                            <a:ext cx="1116" cy="890"/>
                          </a:xfrm>
                          <a:prstGeom prst="can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5"/>
                        <wps:cNvSpPr>
                          <a:spLocks/>
                        </wps:cNvSpPr>
                        <wps:spPr bwMode="auto">
                          <a:xfrm>
                            <a:off x="0" y="1639"/>
                            <a:ext cx="5146" cy="383"/>
                          </a:xfrm>
                          <a:custGeom>
                            <a:avLst/>
                            <a:gdLst>
                              <a:gd name="T0" fmla="*/ 4610 w 4610"/>
                              <a:gd name="T1" fmla="*/ 333 h 383"/>
                              <a:gd name="T2" fmla="*/ 3500 w 4610"/>
                              <a:gd name="T3" fmla="*/ 63 h 383"/>
                              <a:gd name="T4" fmla="*/ 2610 w 4610"/>
                              <a:gd name="T5" fmla="*/ 23 h 383"/>
                              <a:gd name="T6" fmla="*/ 1970 w 4610"/>
                              <a:gd name="T7" fmla="*/ 23 h 383"/>
                              <a:gd name="T8" fmla="*/ 890 w 4610"/>
                              <a:gd name="T9" fmla="*/ 163 h 383"/>
                              <a:gd name="T10" fmla="*/ 0 w 4610"/>
                              <a:gd name="T11" fmla="*/ 383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610" h="383">
                                <a:moveTo>
                                  <a:pt x="4610" y="333"/>
                                </a:moveTo>
                                <a:cubicBezTo>
                                  <a:pt x="4221" y="224"/>
                                  <a:pt x="3833" y="115"/>
                                  <a:pt x="3500" y="63"/>
                                </a:cubicBezTo>
                                <a:cubicBezTo>
                                  <a:pt x="3167" y="11"/>
                                  <a:pt x="2865" y="30"/>
                                  <a:pt x="2610" y="23"/>
                                </a:cubicBezTo>
                                <a:cubicBezTo>
                                  <a:pt x="2355" y="16"/>
                                  <a:pt x="2257" y="0"/>
                                  <a:pt x="1970" y="23"/>
                                </a:cubicBezTo>
                                <a:cubicBezTo>
                                  <a:pt x="1683" y="46"/>
                                  <a:pt x="1218" y="103"/>
                                  <a:pt x="890" y="163"/>
                                </a:cubicBezTo>
                                <a:cubicBezTo>
                                  <a:pt x="562" y="223"/>
                                  <a:pt x="281" y="303"/>
                                  <a:pt x="0" y="383"/>
                                </a:cubicBezTo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6"/>
                        <wps:cNvSpPr>
                          <a:spLocks/>
                        </wps:cNvSpPr>
                        <wps:spPr bwMode="auto">
                          <a:xfrm>
                            <a:off x="34" y="1749"/>
                            <a:ext cx="5146" cy="383"/>
                          </a:xfrm>
                          <a:custGeom>
                            <a:avLst/>
                            <a:gdLst>
                              <a:gd name="T0" fmla="*/ 4610 w 4610"/>
                              <a:gd name="T1" fmla="*/ 333 h 383"/>
                              <a:gd name="T2" fmla="*/ 3500 w 4610"/>
                              <a:gd name="T3" fmla="*/ 63 h 383"/>
                              <a:gd name="T4" fmla="*/ 2610 w 4610"/>
                              <a:gd name="T5" fmla="*/ 23 h 383"/>
                              <a:gd name="T6" fmla="*/ 1970 w 4610"/>
                              <a:gd name="T7" fmla="*/ 23 h 383"/>
                              <a:gd name="T8" fmla="*/ 890 w 4610"/>
                              <a:gd name="T9" fmla="*/ 163 h 383"/>
                              <a:gd name="T10" fmla="*/ 0 w 4610"/>
                              <a:gd name="T11" fmla="*/ 383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610" h="383">
                                <a:moveTo>
                                  <a:pt x="4610" y="333"/>
                                </a:moveTo>
                                <a:cubicBezTo>
                                  <a:pt x="4221" y="224"/>
                                  <a:pt x="3833" y="115"/>
                                  <a:pt x="3500" y="63"/>
                                </a:cubicBezTo>
                                <a:cubicBezTo>
                                  <a:pt x="3167" y="11"/>
                                  <a:pt x="2865" y="30"/>
                                  <a:pt x="2610" y="23"/>
                                </a:cubicBezTo>
                                <a:cubicBezTo>
                                  <a:pt x="2355" y="16"/>
                                  <a:pt x="2257" y="0"/>
                                  <a:pt x="1970" y="23"/>
                                </a:cubicBezTo>
                                <a:cubicBezTo>
                                  <a:pt x="1683" y="46"/>
                                  <a:pt x="1218" y="103"/>
                                  <a:pt x="890" y="163"/>
                                </a:cubicBezTo>
                                <a:cubicBezTo>
                                  <a:pt x="562" y="223"/>
                                  <a:pt x="281" y="303"/>
                                  <a:pt x="0" y="383"/>
                                </a:cubicBezTo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7"/>
                        <wps:cNvSpPr>
                          <a:spLocks/>
                        </wps:cNvSpPr>
                        <wps:spPr bwMode="auto">
                          <a:xfrm>
                            <a:off x="45" y="2439"/>
                            <a:ext cx="5146" cy="383"/>
                          </a:xfrm>
                          <a:custGeom>
                            <a:avLst/>
                            <a:gdLst>
                              <a:gd name="T0" fmla="*/ 4610 w 4610"/>
                              <a:gd name="T1" fmla="*/ 333 h 383"/>
                              <a:gd name="T2" fmla="*/ 3500 w 4610"/>
                              <a:gd name="T3" fmla="*/ 63 h 383"/>
                              <a:gd name="T4" fmla="*/ 2610 w 4610"/>
                              <a:gd name="T5" fmla="*/ 23 h 383"/>
                              <a:gd name="T6" fmla="*/ 1970 w 4610"/>
                              <a:gd name="T7" fmla="*/ 23 h 383"/>
                              <a:gd name="T8" fmla="*/ 890 w 4610"/>
                              <a:gd name="T9" fmla="*/ 163 h 383"/>
                              <a:gd name="T10" fmla="*/ 0 w 4610"/>
                              <a:gd name="T11" fmla="*/ 383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610" h="383">
                                <a:moveTo>
                                  <a:pt x="4610" y="333"/>
                                </a:moveTo>
                                <a:cubicBezTo>
                                  <a:pt x="4221" y="224"/>
                                  <a:pt x="3833" y="115"/>
                                  <a:pt x="3500" y="63"/>
                                </a:cubicBezTo>
                                <a:cubicBezTo>
                                  <a:pt x="3167" y="11"/>
                                  <a:pt x="2865" y="30"/>
                                  <a:pt x="2610" y="23"/>
                                </a:cubicBezTo>
                                <a:cubicBezTo>
                                  <a:pt x="2355" y="16"/>
                                  <a:pt x="2257" y="0"/>
                                  <a:pt x="1970" y="23"/>
                                </a:cubicBezTo>
                                <a:cubicBezTo>
                                  <a:pt x="1683" y="46"/>
                                  <a:pt x="1218" y="103"/>
                                  <a:pt x="890" y="163"/>
                                </a:cubicBezTo>
                                <a:cubicBezTo>
                                  <a:pt x="562" y="223"/>
                                  <a:pt x="281" y="303"/>
                                  <a:pt x="0" y="383"/>
                                </a:cubicBezTo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8"/>
                        <wps:cNvSpPr>
                          <a:spLocks/>
                        </wps:cNvSpPr>
                        <wps:spPr bwMode="auto">
                          <a:xfrm>
                            <a:off x="12" y="3239"/>
                            <a:ext cx="5146" cy="383"/>
                          </a:xfrm>
                          <a:custGeom>
                            <a:avLst/>
                            <a:gdLst>
                              <a:gd name="T0" fmla="*/ 4610 w 4610"/>
                              <a:gd name="T1" fmla="*/ 333 h 383"/>
                              <a:gd name="T2" fmla="*/ 3500 w 4610"/>
                              <a:gd name="T3" fmla="*/ 63 h 383"/>
                              <a:gd name="T4" fmla="*/ 2610 w 4610"/>
                              <a:gd name="T5" fmla="*/ 23 h 383"/>
                              <a:gd name="T6" fmla="*/ 1970 w 4610"/>
                              <a:gd name="T7" fmla="*/ 23 h 383"/>
                              <a:gd name="T8" fmla="*/ 890 w 4610"/>
                              <a:gd name="T9" fmla="*/ 163 h 383"/>
                              <a:gd name="T10" fmla="*/ 0 w 4610"/>
                              <a:gd name="T11" fmla="*/ 383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610" h="383">
                                <a:moveTo>
                                  <a:pt x="4610" y="333"/>
                                </a:moveTo>
                                <a:cubicBezTo>
                                  <a:pt x="4221" y="224"/>
                                  <a:pt x="3833" y="115"/>
                                  <a:pt x="3500" y="63"/>
                                </a:cubicBezTo>
                                <a:cubicBezTo>
                                  <a:pt x="3167" y="11"/>
                                  <a:pt x="2865" y="30"/>
                                  <a:pt x="2610" y="23"/>
                                </a:cubicBezTo>
                                <a:cubicBezTo>
                                  <a:pt x="2355" y="16"/>
                                  <a:pt x="2257" y="0"/>
                                  <a:pt x="1970" y="23"/>
                                </a:cubicBezTo>
                                <a:cubicBezTo>
                                  <a:pt x="1683" y="46"/>
                                  <a:pt x="1218" y="103"/>
                                  <a:pt x="890" y="163"/>
                                </a:cubicBezTo>
                                <a:cubicBezTo>
                                  <a:pt x="562" y="223"/>
                                  <a:pt x="281" y="303"/>
                                  <a:pt x="0" y="383"/>
                                </a:cubicBezTo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149" y="2703"/>
                            <a:ext cx="120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AF7713" w14:textId="77777777" w:rsidR="001B15F0" w:rsidRDefault="001B15F0" w:rsidP="001B15F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muscle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325" y="1906"/>
                            <a:ext cx="120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9589FA" w14:textId="77777777" w:rsidR="001B15F0" w:rsidRDefault="001B15F0" w:rsidP="001B15F0">
                              <w:pPr>
                                <w:pStyle w:val="Footer"/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fat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057" y="1792"/>
                            <a:ext cx="120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45408" w14:textId="77777777" w:rsidR="001B15F0" w:rsidRDefault="001B15F0" w:rsidP="001B15F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skin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541" y="102"/>
                            <a:ext cx="230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9DA13" w14:textId="77777777" w:rsidR="001B15F0" w:rsidRDefault="001B15F0" w:rsidP="001B15F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Ultrasound emitter/receiver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616" y="0"/>
                            <a:ext cx="2020" cy="1448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818" y="0"/>
                            <a:ext cx="0" cy="1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5020" y="0"/>
                            <a:ext cx="0" cy="1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5222" y="0"/>
                            <a:ext cx="0" cy="1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5424" y="0"/>
                            <a:ext cx="0" cy="1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5626" y="0"/>
                            <a:ext cx="0" cy="1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5828" y="0"/>
                            <a:ext cx="0" cy="1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6031" y="0"/>
                            <a:ext cx="0" cy="1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6233" y="0"/>
                            <a:ext cx="0" cy="1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6435" y="0"/>
                            <a:ext cx="0" cy="1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616" y="181"/>
                            <a:ext cx="20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616" y="362"/>
                            <a:ext cx="20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4616" y="543"/>
                            <a:ext cx="20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616" y="724"/>
                            <a:ext cx="20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616" y="905"/>
                            <a:ext cx="20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616" y="1086"/>
                            <a:ext cx="20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4616" y="1267"/>
                            <a:ext cx="198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0" o:spid="_x0000_s1034" style="position:absolute;margin-left:64.5pt;margin-top:8.9pt;width:327pt;height:191.25pt;z-index:251673600" coordsize="6636,3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">
                <v:shape id="Freeform 3" o:spid="_x0000_s1035" style="position:absolute;left:2992;top:1102;width:1741;height:105;visibility:visible;mso-wrap-style:square;v-text-anchor:top" coordsize="1560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" path="m,100c149,65,298,30,470,30v172,,378,75,560,70c1212,95,1386,47,1560,e" filled="f" strokecolor="#969696" strokeweight="4.5pt">
                  <v:path arrowok="t" o:connecttype="custom" o:connectlocs="0,100;525,30;1150,100;1741,0" o:connectangles="0,0,0,0"/>
                </v:shape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4" o:spid="_x0000_s1036" type="#_x0000_t22" style="position:absolute;left:2088;top:782;width:1116;height: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" strokeweight="2.25pt"/>
                <v:shape id="Freeform 5" o:spid="_x0000_s1037" style="position:absolute;top:1639;width:5146;height:383;visibility:visible;mso-wrap-style:square;v-text-anchor:top" coordsize="4610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" path="m4610,333c4221,224,3833,115,3500,63,3167,11,2865,30,2610,23,2355,16,2257,,1970,23,1683,46,1218,103,890,163,562,223,281,303,,383e" filled="f" strokeweight="2.25pt">
                  <v:path arrowok="t" o:connecttype="custom" o:connectlocs="5146,333;3907,63;2913,23;2199,23;993,163;0,383" o:connectangles="0,0,0,0,0,0"/>
                </v:shape>
                <v:shape id="Freeform 6" o:spid="_x0000_s1038" style="position:absolute;left:34;top:1749;width:5146;height:383;visibility:visible;mso-wrap-style:square;v-text-anchor:top" coordsize="4610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" path="m4610,333c4221,224,3833,115,3500,63,3167,11,2865,30,2610,23,2355,16,2257,,1970,23,1683,46,1218,103,890,163,562,223,281,303,,383e" filled="f" strokeweight="2.25pt">
                  <v:path arrowok="t" o:connecttype="custom" o:connectlocs="5146,333;3907,63;2913,23;2199,23;993,163;0,383" o:connectangles="0,0,0,0,0,0"/>
                </v:shape>
                <v:shape id="Freeform 7" o:spid="_x0000_s1039" style="position:absolute;left:45;top:2439;width:5146;height:383;visibility:visible;mso-wrap-style:square;v-text-anchor:top" coordsize="4610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" path="m4610,333c4221,224,3833,115,3500,63,3167,11,2865,30,2610,23,2355,16,2257,,1970,23,1683,46,1218,103,890,163,562,223,281,303,,383e" filled="f" strokeweight="2.25pt">
                  <v:path arrowok="t" o:connecttype="custom" o:connectlocs="5146,333;3907,63;2913,23;2199,23;993,163;0,383" o:connectangles="0,0,0,0,0,0"/>
                </v:shape>
                <v:shape id="Freeform 8" o:spid="_x0000_s1040" style="position:absolute;left:12;top:3239;width:5146;height:383;visibility:visible;mso-wrap-style:square;v-text-anchor:top" coordsize="4610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" path="m4610,333c4221,224,3833,115,3500,63,3167,11,2865,30,2610,23,2355,16,2257,,1970,23,1683,46,1218,103,890,163,562,223,281,303,,383e" filled="f" strokeweight="2.25pt">
                  <v:path arrowok="t" o:connecttype="custom" o:connectlocs="5146,333;3907,63;2913,23;2199,23;993,163;0,383" o:connectangles="0,0,0,0,0,0"/>
                </v:shape>
                <v:shape id="Text Box 9" o:spid="_x0000_s1041" type="#_x0000_t202" style="position:absolute;left:2149;top:2703;width:120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1B15F0" w:rsidRDefault="001B15F0" w:rsidP="001B15F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muscle</w:t>
                        </w:r>
                      </w:p>
                    </w:txbxContent>
                  </v:textbox>
                </v:shape>
                <v:shape id="Text Box 10" o:spid="_x0000_s1042" type="#_x0000_t202" style="position:absolute;left:2325;top:1906;width:120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:rsidR="001B15F0" w:rsidRDefault="001B15F0" w:rsidP="001B15F0">
                        <w:pPr>
                          <w:pStyle w:val="Foo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fat</w:t>
                        </w:r>
                      </w:p>
                    </w:txbxContent>
                  </v:textbox>
                </v:shape>
                <v:shape id="Text Box 11" o:spid="_x0000_s1043" type="#_x0000_t202" style="position:absolute;left:5057;top:1792;width:120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:rsidR="001B15F0" w:rsidRDefault="001B15F0" w:rsidP="001B15F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skin</w:t>
                        </w:r>
                      </w:p>
                    </w:txbxContent>
                  </v:textbox>
                </v:shape>
                <v:shape id="Text Box 12" o:spid="_x0000_s1044" type="#_x0000_t202" style="position:absolute;left:1541;top:102;width:230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:rsidR="001B15F0" w:rsidRDefault="001B15F0" w:rsidP="001B15F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Ultrasound emitter/receiver</w:t>
                        </w:r>
                      </w:p>
                    </w:txbxContent>
                  </v:textbox>
                </v:shape>
                <v:rect id="Rectangle 33" o:spid="_x0000_s1045" style="position:absolute;left:4616;width:2020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" fillcolor="#eaeaea" strokeweight="2.25pt"/>
                <v:line id="Line 14" o:spid="_x0000_s1046" style="position:absolute;visibility:visible;mso-wrap-style:square" from="4818,0" to="4818,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Hr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j69R68YAAADbAAAA&#10;DwAAAAAAAAAAAAAAAAAHAgAAZHJzL2Rvd25yZXYueG1sUEsFBgAAAAADAAMAtwAAAPoCAAAAAA==&#10;"/>
                <v:line id="Line 15" o:spid="_x0000_s1047" style="position:absolute;visibility:visible;mso-wrap-style:square" from="5020,0" to="5020,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/>
                <v:line id="Line 16" o:spid="_x0000_s1048" style="position:absolute;visibility:visible;mso-wrap-style:square" from="5222,0" to="5222,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oH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"/>
                <v:line id="Line 17" o:spid="_x0000_s1049" style="position:absolute;visibility:visible;mso-wrap-style:square" from="5424,0" to="5424,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c+cxgAAANs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f33PnMYAAADbAAAA&#10;DwAAAAAAAAAAAAAAAAAHAgAAZHJzL2Rvd25yZXYueG1sUEsFBgAAAAADAAMAtwAAAPoCAAAAAA==&#10;"/>
                <v:line id="Line 18" o:spid="_x0000_s1050" style="position:absolute;visibility:visible;mso-wrap-style:square" from="5626,0" to="5626,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vu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"/>
                <v:line id="Line 19" o:spid="_x0000_s1051" style="position:absolute;visibility:visible;mso-wrap-style:square" from="5828,0" to="5828,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51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c/j/En+AXP4BAAD//wMAUEsBAi0AFAAGAAgAAAAhANvh9svuAAAAhQEAABMAAAAAAAAA&#10;AAAAAAAAAAAAAFtDb250ZW50X1R5cGVzXS54bWxQSwECLQAUAAYACAAAACEAWvQsW78AAAAVAQAA&#10;CwAAAAAAAAAAAAAAAAAfAQAAX3JlbHMvLnJlbHNQSwECLQAUAAYACAAAACEAYa7+dcYAAADbAAAA&#10;DwAAAAAAAAAAAAAAAAAHAgAAZHJzL2Rvd25yZXYueG1sUEsFBgAAAAADAAMAtwAAAPoCAAAAAA==&#10;"/>
                <v:line id="Line 20" o:spid="_x0000_s1052" style="position:absolute;visibility:visible;mso-wrap-style:square" from="6031,0" to="6031,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SV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CokiSVwgAAANsAAAAPAAAA&#10;AAAAAAAAAAAAAAcCAABkcnMvZG93bnJldi54bWxQSwUGAAAAAAMAAwC3AAAA9gIAAAAA&#10;"/>
                <v:line id="Line 21" o:spid="_x0000_s1053" style="position:absolute;visibility:visible;mso-wrap-style:square" from="6233,0" to="6233,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"/>
                <v:line id="Line 22" o:spid="_x0000_s1054" style="position:absolute;visibility:visible;mso-wrap-style:square" from="6435,0" to="6435,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B95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NwwfecYAAADbAAAA&#10;DwAAAAAAAAAAAAAAAAAHAgAAZHJzL2Rvd25yZXYueG1sUEsFBgAAAAADAAMAtwAAAPoCAAAAAA==&#10;"/>
                <v:line id="Line 23" o:spid="_x0000_s1055" style="position:absolute;visibility:visible;mso-wrap-style:square" from="4616,181" to="6636,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ri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WEC64sYAAADbAAAA&#10;DwAAAAAAAAAAAAAAAAAHAgAAZHJzL2Rvd25yZXYueG1sUEsFBgAAAAADAAMAtwAAAPoCAAAAAA==&#10;"/>
                <v:line id="Line 24" o:spid="_x0000_s1056" style="position:absolute;visibility:visible;mso-wrap-style:square" from="4616,362" to="6636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"/>
                <v:line id="Line 25" o:spid="_x0000_s1057" style="position:absolute;visibility:visible;mso-wrap-style:square" from="4616,543" to="6636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YcN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zuD2Jf4AubgCAAD//wMAUEsBAi0AFAAGAAgAAAAhANvh9svuAAAAhQEAABMAAAAAAAAA&#10;AAAAAAAAAAAAAFtDb250ZW50X1R5cGVzXS54bWxQSwECLQAUAAYACAAAACEAWvQsW78AAAAVAQAA&#10;CwAAAAAAAAAAAAAAAAAfAQAAX3JlbHMvLnJlbHNQSwECLQAUAAYACAAAACEAuOWHDcYAAADbAAAA&#10;DwAAAAAAAAAAAAAAAAAHAgAAZHJzL2Rvd25yZXYueG1sUEsFBgAAAAADAAMAtwAAAPoCAAAAAA==&#10;"/>
                <v:line id="Line 26" o:spid="_x0000_s1058" style="position:absolute;visibility:visible;mso-wrap-style:square" from="4616,724" to="6636,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l6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SDcZesYAAADbAAAA&#10;DwAAAAAAAAAAAAAAAAAHAgAAZHJzL2Rvd25yZXYueG1sUEsFBgAAAAADAAMAtwAAAPoCAAAAAA==&#10;"/>
                <v:line id="Line 27" o:spid="_x0000_s1059" style="position:absolute;visibility:visible;mso-wrap-style:square" from="4616,905" to="6636,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7zh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VMn+D6Jf4AOb8AAAD//wMAUEsBAi0AFAAGAAgAAAAhANvh9svuAAAAhQEAABMAAAAAAAAA&#10;AAAAAAAAAAAAAFtDb250ZW50X1R5cGVzXS54bWxQSwECLQAUAAYACAAAACEAWvQsW78AAAAVAQAA&#10;CwAAAAAAAAAAAAAAAAAfAQAAX3JlbHMvLnJlbHNQSwECLQAUAAYACAAAACEAJ3u84cYAAADbAAAA&#10;DwAAAAAAAAAAAAAAAAAHAgAAZHJzL2Rvd25yZXYueG1sUEsFBgAAAAADAAMAtwAAAPoCAAAAAA==&#10;"/>
                <v:line id="Line 28" o:spid="_x0000_s1060" style="position:absolute;visibility:visible;mso-wrap-style:square" from="4616,1086" to="6636,1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CiT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"/>
                <v:line id="Line 29" o:spid="_x0000_s1061" style="position:absolute;visibility:visible;mso-wrap-style:square" from="4616,1267" to="6603,1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I0IxgAAANs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OaiNCMYAAADbAAAA&#10;DwAAAAAAAAAAAAAAAAAHAgAAZHJzL2Rvd25yZXYueG1sUEsFBgAAAAADAAMAtwAAAPoCAAAAAA==&#10;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04CA51" wp14:editId="52D241D1">
                <wp:simplePos x="0" y="0"/>
                <wp:positionH relativeFrom="column">
                  <wp:posOffset>5048251</wp:posOffset>
                </wp:positionH>
                <wp:positionV relativeFrom="paragraph">
                  <wp:posOffset>132080</wp:posOffset>
                </wp:positionV>
                <wp:extent cx="590550" cy="2857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174E74" w14:textId="77777777" w:rsidR="001B15F0" w:rsidRDefault="001B15F0">
                            <w:proofErr w:type="gramStart"/>
                            <w:r>
                              <w:t>screen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1" o:spid="_x0000_s1062" type="#_x0000_t202" style="position:absolute;margin-left:397.5pt;margin-top:10.4pt;width:46.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" fillcolor="white [3201]" stroked="f" strokeweight=".5pt">
                <v:textbox>
                  <w:txbxContent>
                    <w:p w:rsidR="001B15F0" w:rsidRDefault="001B15F0">
                      <w:r>
                        <w:t>screen</w:t>
                      </w:r>
                    </w:p>
                  </w:txbxContent>
                </v:textbox>
              </v:shape>
            </w:pict>
          </mc:Fallback>
        </mc:AlternateContent>
      </w:r>
    </w:p>
    <w:p w14:paraId="0000A934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3467D548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0E6DF723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2BAEC206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6A561E85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04DDB2F4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4826FDED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1AE84B49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5C9CEF5B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0B976CF9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4B3C4A0C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62F19409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68C909C3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03887EA5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266F3CA3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1475F1A4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0BC3CB71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71605DA1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18F4D071" w14:textId="77777777" w:rsidR="001B15F0" w:rsidRP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4"/>
          <w:szCs w:val="24"/>
          <w:lang w:eastAsia="en-GB"/>
        </w:rPr>
      </w:pPr>
    </w:p>
    <w:p w14:paraId="02ED48B6" w14:textId="77777777" w:rsidR="001B15F0" w:rsidRPr="001B15F0" w:rsidRDefault="001B15F0" w:rsidP="001B15F0">
      <w:pPr>
        <w:pStyle w:val="ListParagraph"/>
        <w:numPr>
          <w:ilvl w:val="0"/>
          <w:numId w:val="7"/>
        </w:numPr>
        <w:spacing w:after="200" w:line="276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1B15F0">
        <w:rPr>
          <w:color w:val="000000" w:themeColor="text1"/>
          <w:sz w:val="24"/>
          <w:szCs w:val="24"/>
        </w:rPr>
        <w:t xml:space="preserve">Complete the following sentences.  Choose from the correct words from the list below. </w:t>
      </w:r>
      <w:r w:rsidR="00515082">
        <w:rPr>
          <w:color w:val="000000" w:themeColor="text1"/>
          <w:sz w:val="24"/>
          <w:szCs w:val="24"/>
        </w:rPr>
        <w:t>(4)</w:t>
      </w:r>
    </w:p>
    <w:p w14:paraId="640B106F" w14:textId="77777777" w:rsidR="001B15F0" w:rsidRPr="001B15F0" w:rsidRDefault="001B15F0" w:rsidP="001B15F0">
      <w:pPr>
        <w:ind w:left="720" w:firstLine="720"/>
        <w:rPr>
          <w:color w:val="000000" w:themeColor="text1"/>
          <w:sz w:val="24"/>
          <w:szCs w:val="24"/>
        </w:rPr>
      </w:pPr>
      <w:proofErr w:type="gramStart"/>
      <w:r w:rsidRPr="001B15F0">
        <w:rPr>
          <w:b/>
          <w:color w:val="000000" w:themeColor="text1"/>
          <w:sz w:val="24"/>
          <w:szCs w:val="24"/>
        </w:rPr>
        <w:t>media</w:t>
      </w:r>
      <w:proofErr w:type="gramEnd"/>
      <w:r w:rsidRPr="001B15F0">
        <w:rPr>
          <w:b/>
          <w:color w:val="000000" w:themeColor="text1"/>
          <w:sz w:val="24"/>
          <w:szCs w:val="24"/>
        </w:rPr>
        <w:t xml:space="preserve">   </w:t>
      </w:r>
      <w:r w:rsidRPr="001B15F0">
        <w:rPr>
          <w:b/>
          <w:color w:val="000000" w:themeColor="text1"/>
          <w:sz w:val="24"/>
          <w:szCs w:val="24"/>
        </w:rPr>
        <w:tab/>
      </w:r>
      <w:r w:rsidRPr="001B15F0">
        <w:rPr>
          <w:b/>
          <w:color w:val="000000" w:themeColor="text1"/>
          <w:sz w:val="24"/>
          <w:szCs w:val="24"/>
        </w:rPr>
        <w:tab/>
      </w:r>
      <w:r>
        <w:rPr>
          <w:b/>
          <w:color w:val="000000" w:themeColor="text1"/>
          <w:sz w:val="24"/>
          <w:szCs w:val="24"/>
        </w:rPr>
        <w:t xml:space="preserve">radiated        </w:t>
      </w:r>
      <w:r w:rsidRPr="001B15F0">
        <w:rPr>
          <w:b/>
          <w:color w:val="000000" w:themeColor="text1"/>
          <w:sz w:val="24"/>
          <w:szCs w:val="24"/>
        </w:rPr>
        <w:t>transmitted</w:t>
      </w:r>
      <w:r w:rsidRPr="001B15F0">
        <w:rPr>
          <w:b/>
          <w:color w:val="000000" w:themeColor="text1"/>
          <w:sz w:val="24"/>
          <w:szCs w:val="24"/>
        </w:rPr>
        <w:tab/>
      </w:r>
      <w:r>
        <w:rPr>
          <w:b/>
          <w:color w:val="000000" w:themeColor="text1"/>
          <w:sz w:val="24"/>
          <w:szCs w:val="24"/>
        </w:rPr>
        <w:t xml:space="preserve">       </w:t>
      </w:r>
      <w:r w:rsidRPr="001B15F0">
        <w:rPr>
          <w:b/>
          <w:color w:val="000000" w:themeColor="text1"/>
          <w:sz w:val="24"/>
          <w:szCs w:val="24"/>
        </w:rPr>
        <w:t xml:space="preserve">reflected </w:t>
      </w:r>
      <w:r w:rsidRPr="001B15F0">
        <w:rPr>
          <w:b/>
          <w:color w:val="000000" w:themeColor="text1"/>
          <w:sz w:val="24"/>
          <w:szCs w:val="24"/>
        </w:rPr>
        <w:tab/>
      </w:r>
      <w:r>
        <w:rPr>
          <w:b/>
          <w:color w:val="000000" w:themeColor="text1"/>
          <w:sz w:val="24"/>
          <w:szCs w:val="24"/>
        </w:rPr>
        <w:t xml:space="preserve">  </w:t>
      </w:r>
      <w:r w:rsidRPr="001B15F0">
        <w:rPr>
          <w:b/>
          <w:color w:val="000000" w:themeColor="text1"/>
          <w:sz w:val="24"/>
          <w:szCs w:val="24"/>
        </w:rPr>
        <w:t>boundary</w:t>
      </w:r>
      <w:r>
        <w:rPr>
          <w:b/>
          <w:color w:val="000000" w:themeColor="text1"/>
          <w:sz w:val="24"/>
          <w:szCs w:val="24"/>
        </w:rPr>
        <w:t xml:space="preserve"> </w:t>
      </w:r>
    </w:p>
    <w:p w14:paraId="17825383" w14:textId="77777777" w:rsidR="001B15F0" w:rsidRDefault="001B15F0" w:rsidP="001B15F0">
      <w:pPr>
        <w:spacing w:line="480" w:lineRule="auto"/>
        <w:ind w:left="567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</w:t>
      </w:r>
      <w:r w:rsidRPr="001B15F0">
        <w:rPr>
          <w:color w:val="000000" w:themeColor="text1"/>
          <w:sz w:val="24"/>
          <w:szCs w:val="24"/>
        </w:rPr>
        <w:t xml:space="preserve">Ultrasound can travel through different materials – solids, liquids and gases.  When </w:t>
      </w:r>
      <w:r>
        <w:rPr>
          <w:color w:val="000000" w:themeColor="text1"/>
          <w:sz w:val="24"/>
          <w:szCs w:val="24"/>
        </w:rPr>
        <w:t xml:space="preserve">     </w:t>
      </w:r>
    </w:p>
    <w:p w14:paraId="7DCA8341" w14:textId="77777777" w:rsidR="001B15F0" w:rsidRDefault="001B15F0" w:rsidP="001B15F0">
      <w:pPr>
        <w:spacing w:line="480" w:lineRule="auto"/>
        <w:ind w:left="567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</w:t>
      </w:r>
      <w:proofErr w:type="gramStart"/>
      <w:r w:rsidRPr="001B15F0">
        <w:rPr>
          <w:color w:val="000000" w:themeColor="text1"/>
          <w:sz w:val="24"/>
          <w:szCs w:val="24"/>
        </w:rPr>
        <w:t>ultrasound</w:t>
      </w:r>
      <w:proofErr w:type="gramEnd"/>
      <w:r w:rsidRPr="001B15F0">
        <w:rPr>
          <w:color w:val="000000" w:themeColor="text1"/>
          <w:sz w:val="24"/>
          <w:szCs w:val="24"/>
        </w:rPr>
        <w:t xml:space="preserve"> meets a </w:t>
      </w:r>
      <w:r>
        <w:rPr>
          <w:color w:val="000000" w:themeColor="text1"/>
          <w:sz w:val="24"/>
          <w:szCs w:val="24"/>
        </w:rPr>
        <w:t>______________________</w:t>
      </w:r>
      <w:r w:rsidRPr="001B15F0">
        <w:rPr>
          <w:color w:val="000000" w:themeColor="text1"/>
          <w:sz w:val="24"/>
          <w:szCs w:val="24"/>
        </w:rPr>
        <w:t xml:space="preserve"> between two different </w:t>
      </w:r>
      <w:r>
        <w:rPr>
          <w:color w:val="000000" w:themeColor="text1"/>
          <w:sz w:val="24"/>
          <w:szCs w:val="24"/>
        </w:rPr>
        <w:t xml:space="preserve">  </w:t>
      </w:r>
    </w:p>
    <w:p w14:paraId="5D1A5D6E" w14:textId="77777777" w:rsidR="001B15F0" w:rsidRDefault="001B15F0" w:rsidP="001B15F0">
      <w:pPr>
        <w:spacing w:line="480" w:lineRule="auto"/>
        <w:ind w:left="567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___________________</w:t>
      </w:r>
      <w:r w:rsidRPr="001B15F0">
        <w:rPr>
          <w:color w:val="000000" w:themeColor="text1"/>
          <w:sz w:val="24"/>
          <w:szCs w:val="24"/>
        </w:rPr>
        <w:t xml:space="preserve"> </w:t>
      </w:r>
      <w:proofErr w:type="gramStart"/>
      <w:r w:rsidRPr="001B15F0">
        <w:rPr>
          <w:color w:val="000000" w:themeColor="text1"/>
          <w:sz w:val="24"/>
          <w:szCs w:val="24"/>
        </w:rPr>
        <w:t>some</w:t>
      </w:r>
      <w:proofErr w:type="gramEnd"/>
      <w:r w:rsidRPr="001B15F0">
        <w:rPr>
          <w:color w:val="000000" w:themeColor="text1"/>
          <w:sz w:val="24"/>
          <w:szCs w:val="24"/>
        </w:rPr>
        <w:t xml:space="preserve"> of the ultrasound is </w:t>
      </w:r>
      <w:r>
        <w:rPr>
          <w:color w:val="000000" w:themeColor="text1"/>
          <w:sz w:val="24"/>
          <w:szCs w:val="24"/>
        </w:rPr>
        <w:t>___________________</w:t>
      </w:r>
      <w:r w:rsidRPr="001B15F0">
        <w:rPr>
          <w:color w:val="000000" w:themeColor="text1"/>
          <w:sz w:val="24"/>
          <w:szCs w:val="24"/>
        </w:rPr>
        <w:t xml:space="preserve"> and some is </w:t>
      </w:r>
      <w:r>
        <w:rPr>
          <w:color w:val="000000" w:themeColor="text1"/>
          <w:sz w:val="24"/>
          <w:szCs w:val="24"/>
        </w:rPr>
        <w:t xml:space="preserve">   </w:t>
      </w:r>
    </w:p>
    <w:p w14:paraId="577F38E0" w14:textId="77777777" w:rsidR="001B15F0" w:rsidRPr="001B15F0" w:rsidRDefault="001B15F0" w:rsidP="001B15F0">
      <w:pPr>
        <w:spacing w:line="480" w:lineRule="auto"/>
        <w:ind w:left="567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___________________</w:t>
      </w:r>
      <w:r w:rsidRPr="001B15F0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.</w:t>
      </w:r>
      <w:r w:rsidRPr="001B15F0">
        <w:rPr>
          <w:color w:val="000000" w:themeColor="text1"/>
          <w:sz w:val="24"/>
          <w:szCs w:val="24"/>
        </w:rPr>
        <w:t xml:space="preserve"> The reflected pulses are seen on the screen.</w:t>
      </w:r>
    </w:p>
    <w:p w14:paraId="46B5C324" w14:textId="77777777" w:rsidR="00E34B5F" w:rsidRDefault="001B15F0" w:rsidP="00E34B5F">
      <w:pPr>
        <w:pStyle w:val="ListParagraph"/>
        <w:numPr>
          <w:ilvl w:val="0"/>
          <w:numId w:val="7"/>
        </w:numPr>
        <w:spacing w:after="200" w:line="240" w:lineRule="auto"/>
        <w:rPr>
          <w:color w:val="000000" w:themeColor="text1"/>
          <w:sz w:val="24"/>
          <w:szCs w:val="24"/>
        </w:rPr>
      </w:pPr>
      <w:r w:rsidRPr="00E34B5F">
        <w:rPr>
          <w:color w:val="000000" w:themeColor="text1"/>
          <w:sz w:val="24"/>
          <w:szCs w:val="24"/>
        </w:rPr>
        <w:t xml:space="preserve">Draw a trace on the screen to show how the ultrasound image will </w:t>
      </w:r>
      <w:r w:rsidR="001C239A">
        <w:rPr>
          <w:color w:val="000000" w:themeColor="text1"/>
          <w:sz w:val="24"/>
          <w:szCs w:val="24"/>
        </w:rPr>
        <w:t>appear</w:t>
      </w:r>
      <w:r w:rsidRPr="00E34B5F">
        <w:rPr>
          <w:color w:val="000000" w:themeColor="text1"/>
          <w:sz w:val="24"/>
          <w:szCs w:val="24"/>
        </w:rPr>
        <w:t>.</w:t>
      </w:r>
      <w:r w:rsidR="00515082">
        <w:rPr>
          <w:color w:val="000000" w:themeColor="text1"/>
          <w:sz w:val="24"/>
          <w:szCs w:val="24"/>
        </w:rPr>
        <w:t xml:space="preserve"> (2)</w:t>
      </w:r>
    </w:p>
    <w:p w14:paraId="460C06C8" w14:textId="77777777" w:rsidR="00E34B5F" w:rsidRPr="00E34B5F" w:rsidRDefault="00E34B5F" w:rsidP="00E34B5F">
      <w:pPr>
        <w:spacing w:after="200" w:line="240" w:lineRule="auto"/>
        <w:rPr>
          <w:color w:val="000000" w:themeColor="text1"/>
          <w:sz w:val="24"/>
          <w:szCs w:val="24"/>
        </w:rPr>
      </w:pPr>
    </w:p>
    <w:p w14:paraId="566D042A" w14:textId="77777777" w:rsidR="00E34B5F" w:rsidRDefault="00E34B5F" w:rsidP="008B7BAB">
      <w:pPr>
        <w:spacing w:after="200" w:line="276" w:lineRule="auto"/>
        <w:rPr>
          <w:color w:val="000000" w:themeColor="text1"/>
          <w:sz w:val="24"/>
          <w:szCs w:val="24"/>
        </w:rPr>
      </w:pPr>
    </w:p>
    <w:p w14:paraId="2F45B379" w14:textId="77777777" w:rsidR="008B7BAB" w:rsidRDefault="008B7BAB" w:rsidP="008B7BAB">
      <w:pPr>
        <w:spacing w:after="200" w:line="276" w:lineRule="auto"/>
        <w:rPr>
          <w:color w:val="000000" w:themeColor="text1"/>
          <w:sz w:val="24"/>
          <w:szCs w:val="24"/>
        </w:rPr>
      </w:pPr>
    </w:p>
    <w:p w14:paraId="2002F83C" w14:textId="77777777" w:rsidR="008B7BAB" w:rsidRDefault="008B7BAB" w:rsidP="008B7BAB">
      <w:pPr>
        <w:spacing w:after="200" w:line="276" w:lineRule="auto"/>
        <w:rPr>
          <w:color w:val="000000" w:themeColor="text1"/>
          <w:sz w:val="24"/>
          <w:szCs w:val="24"/>
        </w:rPr>
      </w:pPr>
    </w:p>
    <w:p w14:paraId="2CF9D005" w14:textId="77777777" w:rsidR="00E775FA" w:rsidRDefault="00E775FA" w:rsidP="008B7BAB">
      <w:pPr>
        <w:spacing w:after="200" w:line="276" w:lineRule="auto"/>
        <w:rPr>
          <w:color w:val="000000" w:themeColor="text1"/>
          <w:sz w:val="24"/>
          <w:szCs w:val="24"/>
        </w:rPr>
      </w:pPr>
    </w:p>
    <w:p w14:paraId="06AE0877" w14:textId="77777777" w:rsidR="008B7BAB" w:rsidRDefault="008B7BAB" w:rsidP="008B7BAB">
      <w:pPr>
        <w:spacing w:after="200" w:line="276" w:lineRule="auto"/>
        <w:rPr>
          <w:color w:val="000000" w:themeColor="text1"/>
          <w:sz w:val="24"/>
          <w:szCs w:val="24"/>
        </w:rPr>
      </w:pPr>
    </w:p>
    <w:p w14:paraId="5D877CFE" w14:textId="77777777" w:rsidR="008B7BAB" w:rsidRDefault="008B7BAB" w:rsidP="008B7BAB">
      <w:pPr>
        <w:spacing w:after="200" w:line="276" w:lineRule="auto"/>
        <w:rPr>
          <w:color w:val="000000" w:themeColor="text1"/>
          <w:sz w:val="24"/>
          <w:szCs w:val="24"/>
        </w:rPr>
      </w:pPr>
    </w:p>
    <w:p w14:paraId="31D30C38" w14:textId="77777777" w:rsidR="008B7BAB" w:rsidRDefault="00601989" w:rsidP="00601989">
      <w:pPr>
        <w:pStyle w:val="ListParagraph"/>
        <w:numPr>
          <w:ilvl w:val="0"/>
          <w:numId w:val="1"/>
        </w:numPr>
        <w:spacing w:after="200"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The diagram shows how Primary and Secondary seismic waves travel through the Earth.</w:t>
      </w:r>
    </w:p>
    <w:p w14:paraId="0888820F" w14:textId="77777777" w:rsidR="00601989" w:rsidRDefault="00601989" w:rsidP="00601989">
      <w:pPr>
        <w:spacing w:after="200" w:line="276" w:lineRule="auto"/>
        <w:rPr>
          <w:color w:val="000000" w:themeColor="text1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6733D833" wp14:editId="4AFA0C18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1868574" cy="1876425"/>
            <wp:effectExtent l="0" t="0" r="0" b="0"/>
            <wp:wrapNone/>
            <wp:docPr id="51" name="Picture 51" descr="http://cse.ssl.berkeley.edu/img/earthquakes/Wavemov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e.ssl.berkeley.edu/img/earthquakes/Wavemove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lum bright="-2000" contrast="28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3137" t="1984" r="3529" b="3175"/>
                    <a:stretch/>
                  </pic:blipFill>
                  <pic:spPr bwMode="auto">
                    <a:xfrm>
                      <a:off x="0" y="0"/>
                      <a:ext cx="1868574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23863" w14:textId="77777777" w:rsidR="00601989" w:rsidRDefault="00601989" w:rsidP="00601989">
      <w:pPr>
        <w:spacing w:after="200" w:line="276" w:lineRule="auto"/>
        <w:rPr>
          <w:color w:val="000000" w:themeColor="text1"/>
          <w:sz w:val="24"/>
          <w:szCs w:val="24"/>
        </w:rPr>
      </w:pPr>
    </w:p>
    <w:p w14:paraId="226A1DFC" w14:textId="77777777" w:rsidR="00601989" w:rsidRDefault="00601989" w:rsidP="00601989">
      <w:pPr>
        <w:spacing w:after="200" w:line="276" w:lineRule="auto"/>
        <w:rPr>
          <w:color w:val="000000" w:themeColor="text1"/>
          <w:sz w:val="24"/>
          <w:szCs w:val="24"/>
        </w:rPr>
      </w:pPr>
    </w:p>
    <w:p w14:paraId="5C0D154D" w14:textId="77777777" w:rsidR="00601989" w:rsidRDefault="00601989" w:rsidP="00601989">
      <w:pPr>
        <w:spacing w:after="200" w:line="276" w:lineRule="auto"/>
        <w:rPr>
          <w:color w:val="000000" w:themeColor="text1"/>
          <w:sz w:val="24"/>
          <w:szCs w:val="24"/>
        </w:rPr>
      </w:pPr>
    </w:p>
    <w:p w14:paraId="7CF7131F" w14:textId="77777777" w:rsidR="00601989" w:rsidRDefault="00601989" w:rsidP="00601989">
      <w:pPr>
        <w:spacing w:after="200" w:line="276" w:lineRule="auto"/>
        <w:rPr>
          <w:color w:val="000000" w:themeColor="text1"/>
          <w:sz w:val="24"/>
          <w:szCs w:val="24"/>
        </w:rPr>
      </w:pPr>
    </w:p>
    <w:p w14:paraId="2DA57889" w14:textId="77777777" w:rsidR="00601989" w:rsidRDefault="00601989" w:rsidP="00601989">
      <w:pPr>
        <w:spacing w:after="200" w:line="276" w:lineRule="auto"/>
        <w:rPr>
          <w:color w:val="000000" w:themeColor="text1"/>
          <w:sz w:val="24"/>
          <w:szCs w:val="24"/>
        </w:rPr>
      </w:pPr>
    </w:p>
    <w:p w14:paraId="400DE561" w14:textId="77777777" w:rsidR="00601989" w:rsidRPr="00601989" w:rsidRDefault="00601989" w:rsidP="00601989">
      <w:pPr>
        <w:pStyle w:val="ListParagraph"/>
        <w:numPr>
          <w:ilvl w:val="0"/>
          <w:numId w:val="8"/>
        </w:numPr>
        <w:spacing w:line="360" w:lineRule="auto"/>
        <w:rPr>
          <w:color w:val="000000" w:themeColor="text1"/>
          <w:sz w:val="24"/>
          <w:szCs w:val="24"/>
        </w:rPr>
      </w:pPr>
      <w:r w:rsidRPr="00601989">
        <w:rPr>
          <w:color w:val="000000" w:themeColor="text1"/>
          <w:sz w:val="24"/>
          <w:szCs w:val="24"/>
        </w:rPr>
        <w:t>What type of waves are S waves?</w:t>
      </w:r>
      <w:r w:rsidR="00515082">
        <w:rPr>
          <w:color w:val="000000" w:themeColor="text1"/>
          <w:sz w:val="24"/>
          <w:szCs w:val="24"/>
        </w:rPr>
        <w:t xml:space="preserve"> (1)</w:t>
      </w:r>
      <w:r w:rsidRPr="00601989">
        <w:rPr>
          <w:color w:val="000000" w:themeColor="text1"/>
          <w:sz w:val="24"/>
          <w:szCs w:val="24"/>
        </w:rPr>
        <w:tab/>
        <w:t xml:space="preserve">  </w:t>
      </w:r>
    </w:p>
    <w:p w14:paraId="70258A42" w14:textId="77777777" w:rsidR="00601989" w:rsidRPr="00601989" w:rsidRDefault="00601989" w:rsidP="00601989">
      <w:pPr>
        <w:spacing w:line="360" w:lineRule="auto"/>
        <w:ind w:left="1494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_________________________________________________________________</w:t>
      </w:r>
    </w:p>
    <w:p w14:paraId="6B3605E0" w14:textId="77777777" w:rsidR="00601989" w:rsidRPr="00601989" w:rsidRDefault="00601989" w:rsidP="00601989">
      <w:pPr>
        <w:pStyle w:val="ListParagraph"/>
        <w:numPr>
          <w:ilvl w:val="0"/>
          <w:numId w:val="8"/>
        </w:numPr>
        <w:spacing w:line="360" w:lineRule="auto"/>
        <w:rPr>
          <w:color w:val="000000" w:themeColor="text1"/>
          <w:sz w:val="24"/>
          <w:szCs w:val="24"/>
        </w:rPr>
      </w:pPr>
      <w:r w:rsidRPr="00601989">
        <w:rPr>
          <w:color w:val="000000" w:themeColor="text1"/>
          <w:sz w:val="24"/>
          <w:szCs w:val="24"/>
        </w:rPr>
        <w:t>Why do the S waves not travel all the way through the Earth?</w:t>
      </w:r>
      <w:r w:rsidR="00515082">
        <w:rPr>
          <w:color w:val="000000" w:themeColor="text1"/>
          <w:sz w:val="24"/>
          <w:szCs w:val="24"/>
        </w:rPr>
        <w:t xml:space="preserve"> (1)</w:t>
      </w:r>
      <w:r w:rsidRPr="00601989">
        <w:rPr>
          <w:color w:val="000000" w:themeColor="text1"/>
          <w:sz w:val="24"/>
          <w:szCs w:val="24"/>
        </w:rPr>
        <w:tab/>
        <w:t xml:space="preserve">   </w:t>
      </w:r>
    </w:p>
    <w:p w14:paraId="128C64FA" w14:textId="77777777" w:rsidR="00601989" w:rsidRPr="00601989" w:rsidRDefault="00601989" w:rsidP="00601989">
      <w:pPr>
        <w:spacing w:line="360" w:lineRule="auto"/>
        <w:ind w:left="567" w:firstLine="14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_________________________________________________________________</w:t>
      </w:r>
    </w:p>
    <w:p w14:paraId="2F0A9560" w14:textId="77777777" w:rsidR="00601989" w:rsidRPr="00601989" w:rsidRDefault="00601989" w:rsidP="00601989">
      <w:pPr>
        <w:pStyle w:val="ListParagraph"/>
        <w:numPr>
          <w:ilvl w:val="0"/>
          <w:numId w:val="8"/>
        </w:numPr>
        <w:spacing w:after="0" w:line="360" w:lineRule="auto"/>
        <w:rPr>
          <w:color w:val="000000" w:themeColor="text1"/>
          <w:sz w:val="24"/>
          <w:szCs w:val="24"/>
        </w:rPr>
      </w:pPr>
      <w:r w:rsidRPr="00601989">
        <w:rPr>
          <w:color w:val="000000" w:themeColor="text1"/>
          <w:sz w:val="24"/>
          <w:szCs w:val="24"/>
        </w:rPr>
        <w:t xml:space="preserve">The P waves bend when they come to a new boundary surface. What is this bending </w:t>
      </w:r>
    </w:p>
    <w:p w14:paraId="44115373" w14:textId="77777777" w:rsidR="00601989" w:rsidRPr="00601989" w:rsidRDefault="00601989" w:rsidP="00601989">
      <w:pPr>
        <w:spacing w:after="0" w:line="360" w:lineRule="auto"/>
        <w:ind w:left="567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</w:t>
      </w:r>
      <w:proofErr w:type="gramStart"/>
      <w:r w:rsidRPr="00601989">
        <w:rPr>
          <w:color w:val="000000" w:themeColor="text1"/>
          <w:sz w:val="24"/>
          <w:szCs w:val="24"/>
        </w:rPr>
        <w:t>called</w:t>
      </w:r>
      <w:proofErr w:type="gramEnd"/>
      <w:r w:rsidRPr="00601989">
        <w:rPr>
          <w:color w:val="000000" w:themeColor="text1"/>
          <w:sz w:val="24"/>
          <w:szCs w:val="24"/>
        </w:rPr>
        <w:t>?</w:t>
      </w:r>
      <w:r w:rsidR="00515082">
        <w:rPr>
          <w:color w:val="000000" w:themeColor="text1"/>
          <w:sz w:val="24"/>
          <w:szCs w:val="24"/>
        </w:rPr>
        <w:t xml:space="preserve"> (1)</w:t>
      </w:r>
    </w:p>
    <w:p w14:paraId="67BB38DE" w14:textId="77777777" w:rsidR="00601989" w:rsidRPr="00601989" w:rsidRDefault="00601989" w:rsidP="00601989">
      <w:pPr>
        <w:spacing w:line="360" w:lineRule="auto"/>
        <w:rPr>
          <w:color w:val="000000" w:themeColor="text1"/>
          <w:sz w:val="24"/>
          <w:szCs w:val="24"/>
        </w:rPr>
      </w:pPr>
      <w:r w:rsidRPr="00601989"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 xml:space="preserve">       _________________________________________________________________</w:t>
      </w:r>
      <w:r>
        <w:rPr>
          <w:color w:val="000000" w:themeColor="text1"/>
          <w:sz w:val="24"/>
          <w:szCs w:val="24"/>
        </w:rPr>
        <w:tab/>
      </w:r>
    </w:p>
    <w:p w14:paraId="1481918A" w14:textId="77777777" w:rsidR="00601989" w:rsidRPr="00601989" w:rsidRDefault="00601989" w:rsidP="00601989">
      <w:pPr>
        <w:spacing w:line="360" w:lineRule="auto"/>
        <w:rPr>
          <w:color w:val="000000" w:themeColor="text1"/>
          <w:sz w:val="24"/>
          <w:szCs w:val="24"/>
        </w:rPr>
      </w:pPr>
      <w:r w:rsidRPr="00601989">
        <w:rPr>
          <w:color w:val="000000" w:themeColor="text1"/>
          <w:sz w:val="24"/>
          <w:szCs w:val="24"/>
        </w:rPr>
        <w:tab/>
      </w:r>
      <w:r w:rsidRPr="00601989">
        <w:rPr>
          <w:color w:val="000000" w:themeColor="text1"/>
          <w:sz w:val="24"/>
          <w:szCs w:val="24"/>
        </w:rPr>
        <w:tab/>
      </w:r>
      <w:proofErr w:type="gramStart"/>
      <w:r w:rsidRPr="00601989">
        <w:rPr>
          <w:color w:val="000000" w:themeColor="text1"/>
          <w:sz w:val="24"/>
          <w:szCs w:val="24"/>
        </w:rPr>
        <w:t>d</w:t>
      </w:r>
      <w:proofErr w:type="gramEnd"/>
      <w:r w:rsidRPr="00601989">
        <w:rPr>
          <w:color w:val="000000" w:themeColor="text1"/>
          <w:sz w:val="24"/>
          <w:szCs w:val="24"/>
        </w:rPr>
        <w:t>. Explain why the P waves bend in this way.</w:t>
      </w:r>
      <w:r w:rsidR="00515082">
        <w:rPr>
          <w:color w:val="000000" w:themeColor="text1"/>
          <w:sz w:val="24"/>
          <w:szCs w:val="24"/>
        </w:rPr>
        <w:t xml:space="preserve"> (3)</w:t>
      </w:r>
    </w:p>
    <w:p w14:paraId="49B91C65" w14:textId="77777777" w:rsidR="00601989" w:rsidRDefault="00601989" w:rsidP="00601989">
      <w:pPr>
        <w:spacing w:line="360" w:lineRule="auto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  <w:t xml:space="preserve">     _______________________________________________________________________________</w:t>
      </w:r>
    </w:p>
    <w:p w14:paraId="5D83308C" w14:textId="77777777" w:rsidR="00601989" w:rsidRDefault="00601989" w:rsidP="00601989">
      <w:pPr>
        <w:spacing w:line="360" w:lineRule="auto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  <w:t xml:space="preserve">     _______________________________________________________________________________</w:t>
      </w:r>
    </w:p>
    <w:p w14:paraId="0CEA4D3E" w14:textId="77777777" w:rsidR="00601989" w:rsidRDefault="00601989" w:rsidP="00601989">
      <w:pPr>
        <w:spacing w:line="360" w:lineRule="auto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ab/>
        <w:t xml:space="preserve">                 _______________________________________________________________________________</w:t>
      </w:r>
    </w:p>
    <w:p w14:paraId="13A209F6" w14:textId="77777777" w:rsidR="00601989" w:rsidRDefault="00BA25E7" w:rsidP="00601989">
      <w:pPr>
        <w:pStyle w:val="ListParagraph"/>
        <w:numPr>
          <w:ilvl w:val="0"/>
          <w:numId w:val="1"/>
        </w:numPr>
        <w:spacing w:line="360" w:lineRule="auto"/>
        <w:rPr>
          <w:color w:val="000000" w:themeColor="text1"/>
          <w:sz w:val="24"/>
          <w:szCs w:val="24"/>
        </w:rPr>
      </w:pPr>
      <w:r w:rsidRPr="00BA25E7">
        <w:rPr>
          <w:color w:val="000000" w:themeColor="text1"/>
          <w:sz w:val="24"/>
          <w:szCs w:val="24"/>
        </w:rPr>
        <w:t>Describe ho</w:t>
      </w:r>
      <w:r w:rsidR="00CA23C8">
        <w:rPr>
          <w:color w:val="000000" w:themeColor="text1"/>
          <w:sz w:val="24"/>
          <w:szCs w:val="24"/>
        </w:rPr>
        <w:t>w</w:t>
      </w:r>
      <w:r w:rsidRPr="00BA25E7">
        <w:rPr>
          <w:color w:val="000000" w:themeColor="text1"/>
          <w:sz w:val="24"/>
          <w:szCs w:val="24"/>
        </w:rPr>
        <w:t xml:space="preserve"> echo sounding is used to locate a shoal of fish under a fishing trawler. </w:t>
      </w:r>
      <w:r w:rsidR="00515082">
        <w:rPr>
          <w:color w:val="000000" w:themeColor="text1"/>
          <w:sz w:val="24"/>
          <w:szCs w:val="24"/>
        </w:rPr>
        <w:t>(4)</w:t>
      </w:r>
    </w:p>
    <w:p w14:paraId="4A64CBF4" w14:textId="77777777" w:rsidR="00BA25E7" w:rsidRDefault="00BA25E7" w:rsidP="00BA25E7">
      <w:pPr>
        <w:spacing w:line="360" w:lineRule="auto"/>
        <w:rPr>
          <w:color w:val="000000" w:themeColor="text1"/>
          <w:sz w:val="20"/>
          <w:szCs w:val="20"/>
        </w:rPr>
      </w:pPr>
      <w:r>
        <w:rPr>
          <w:color w:val="000000" w:themeColor="text1"/>
          <w:sz w:val="24"/>
          <w:szCs w:val="24"/>
        </w:rPr>
        <w:t xml:space="preserve">      </w:t>
      </w:r>
      <w:r w:rsidR="00A86023">
        <w:rPr>
          <w:color w:val="000000" w:themeColor="text1"/>
          <w:sz w:val="24"/>
          <w:szCs w:val="24"/>
        </w:rPr>
        <w:tab/>
        <w:t xml:space="preserve">  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0"/>
          <w:szCs w:val="20"/>
        </w:rPr>
        <w:t>_______________________________________________________________________________</w:t>
      </w:r>
      <w:r w:rsidR="00A86023">
        <w:rPr>
          <w:color w:val="000000" w:themeColor="text1"/>
          <w:sz w:val="20"/>
          <w:szCs w:val="20"/>
        </w:rPr>
        <w:t>______</w:t>
      </w:r>
    </w:p>
    <w:p w14:paraId="17F12237" w14:textId="77777777" w:rsidR="00BA25E7" w:rsidRDefault="00BA25E7" w:rsidP="00BA25E7">
      <w:pPr>
        <w:spacing w:line="360" w:lineRule="auto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ab/>
      </w:r>
      <w:r w:rsidR="00A86023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 xml:space="preserve">   _______________________________________________________________________________</w:t>
      </w:r>
      <w:r w:rsidR="00A86023">
        <w:rPr>
          <w:color w:val="000000" w:themeColor="text1"/>
          <w:sz w:val="20"/>
          <w:szCs w:val="20"/>
        </w:rPr>
        <w:t>______</w:t>
      </w:r>
    </w:p>
    <w:p w14:paraId="18BA51E7" w14:textId="77777777" w:rsidR="00BA25E7" w:rsidRDefault="00BA25E7" w:rsidP="00BA25E7">
      <w:pPr>
        <w:spacing w:line="360" w:lineRule="auto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ab/>
        <w:t xml:space="preserve">     _______________________________________________________________________________</w:t>
      </w:r>
      <w:r w:rsidR="00A86023">
        <w:rPr>
          <w:color w:val="000000" w:themeColor="text1"/>
          <w:sz w:val="20"/>
          <w:szCs w:val="20"/>
        </w:rPr>
        <w:t>______</w:t>
      </w:r>
    </w:p>
    <w:p w14:paraId="3EE4CE0E" w14:textId="77777777" w:rsidR="00BA25E7" w:rsidRPr="00BA25E7" w:rsidRDefault="00A86023" w:rsidP="00BA25E7">
      <w:pPr>
        <w:spacing w:line="360" w:lineRule="auto"/>
        <w:ind w:left="36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 xml:space="preserve">    </w:t>
      </w:r>
      <w:r>
        <w:rPr>
          <w:color w:val="000000" w:themeColor="text1"/>
          <w:sz w:val="20"/>
          <w:szCs w:val="20"/>
        </w:rPr>
        <w:t xml:space="preserve"> _____________________________________________________________________________________</w:t>
      </w:r>
    </w:p>
    <w:p w14:paraId="6AC1BF55" w14:textId="77777777" w:rsidR="00601989" w:rsidRDefault="00601989" w:rsidP="00601989">
      <w:pPr>
        <w:spacing w:line="360" w:lineRule="auto"/>
        <w:rPr>
          <w:color w:val="000000" w:themeColor="text1"/>
          <w:sz w:val="20"/>
          <w:szCs w:val="20"/>
        </w:rPr>
      </w:pPr>
    </w:p>
    <w:p w14:paraId="25D60E53" w14:textId="77777777" w:rsidR="00E7273C" w:rsidRDefault="00E7273C" w:rsidP="00601989">
      <w:pPr>
        <w:spacing w:line="360" w:lineRule="auto"/>
        <w:rPr>
          <w:color w:val="000000" w:themeColor="text1"/>
          <w:sz w:val="20"/>
          <w:szCs w:val="20"/>
        </w:rPr>
      </w:pPr>
    </w:p>
    <w:p w14:paraId="1FF055F4" w14:textId="77777777" w:rsidR="00E7273C" w:rsidRDefault="00E7273C" w:rsidP="00601989">
      <w:pPr>
        <w:spacing w:line="360" w:lineRule="auto"/>
        <w:rPr>
          <w:color w:val="000000" w:themeColor="text1"/>
          <w:sz w:val="20"/>
          <w:szCs w:val="20"/>
        </w:rPr>
      </w:pPr>
    </w:p>
    <w:p w14:paraId="621E3646" w14:textId="77777777" w:rsidR="00D44BB3" w:rsidRPr="00D44BB3" w:rsidRDefault="00D44BB3" w:rsidP="00601989">
      <w:pPr>
        <w:spacing w:line="360" w:lineRule="auto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D44BB3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B Electromagnetic waves</w:t>
      </w:r>
    </w:p>
    <w:p w14:paraId="3C1503F5" w14:textId="77777777" w:rsidR="00FF6322" w:rsidRPr="00FF6322" w:rsidRDefault="00FF6322" w:rsidP="00FF6322">
      <w:pPr>
        <w:pStyle w:val="ListParagraph"/>
        <w:numPr>
          <w:ilvl w:val="0"/>
          <w:numId w:val="9"/>
        </w:numPr>
        <w:spacing w:after="200" w:line="276" w:lineRule="auto"/>
        <w:rPr>
          <w:sz w:val="24"/>
          <w:szCs w:val="24"/>
        </w:rPr>
      </w:pPr>
      <w:r w:rsidRPr="00FF6322">
        <w:rPr>
          <w:sz w:val="24"/>
          <w:szCs w:val="24"/>
        </w:rPr>
        <w:t xml:space="preserve">All electromagnetic waves have features in common.  The table below lists features of waves.  Tick the correct </w:t>
      </w:r>
      <w:r w:rsidRPr="00FF6322">
        <w:rPr>
          <w:b/>
          <w:sz w:val="24"/>
          <w:szCs w:val="24"/>
        </w:rPr>
        <w:t>boxes</w:t>
      </w:r>
      <w:r w:rsidRPr="00FF6322">
        <w:rPr>
          <w:sz w:val="24"/>
          <w:szCs w:val="24"/>
        </w:rPr>
        <w:t xml:space="preserve"> that apply to all electromagnetic waves. </w:t>
      </w:r>
      <w:r w:rsidR="00515082">
        <w:rPr>
          <w:sz w:val="24"/>
          <w:szCs w:val="24"/>
        </w:rPr>
        <w:t>(3)</w:t>
      </w:r>
    </w:p>
    <w:tbl>
      <w:tblPr>
        <w:tblStyle w:val="TableGrid"/>
        <w:tblW w:w="0" w:type="auto"/>
        <w:tblInd w:w="1185" w:type="dxa"/>
        <w:tblLook w:val="04A0" w:firstRow="1" w:lastRow="0" w:firstColumn="1" w:lastColumn="0" w:noHBand="0" w:noVBand="1"/>
      </w:tblPr>
      <w:tblGrid>
        <w:gridCol w:w="5473"/>
        <w:gridCol w:w="992"/>
        <w:gridCol w:w="992"/>
      </w:tblGrid>
      <w:tr w:rsidR="00FF6322" w:rsidRPr="00FF6322" w14:paraId="7264335A" w14:textId="77777777" w:rsidTr="00412D00">
        <w:trPr>
          <w:trHeight w:val="340"/>
        </w:trPr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59065" w14:textId="77777777" w:rsidR="00FF6322" w:rsidRPr="00FF6322" w:rsidRDefault="00FF632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F6322">
              <w:rPr>
                <w:b/>
                <w:sz w:val="24"/>
                <w:szCs w:val="24"/>
              </w:rPr>
              <w:t>Property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1239F" w14:textId="77777777" w:rsidR="00FF6322" w:rsidRPr="00FF6322" w:rsidRDefault="00FF632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FF6322">
              <w:rPr>
                <w:b/>
                <w:sz w:val="24"/>
                <w:szCs w:val="24"/>
              </w:rPr>
              <w:t>True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055B1" w14:textId="77777777" w:rsidR="00FF6322" w:rsidRPr="00FF6322" w:rsidRDefault="00FF632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FF6322">
              <w:rPr>
                <w:b/>
                <w:sz w:val="24"/>
                <w:szCs w:val="24"/>
              </w:rPr>
              <w:t>False</w:t>
            </w:r>
          </w:p>
        </w:tc>
      </w:tr>
      <w:tr w:rsidR="00FF6322" w:rsidRPr="00FF6322" w14:paraId="09D500FA" w14:textId="77777777" w:rsidTr="00412D00">
        <w:trPr>
          <w:trHeight w:val="340"/>
        </w:trPr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2EB8D" w14:textId="77777777" w:rsidR="00FF6322" w:rsidRPr="00FF6322" w:rsidRDefault="00FF6322">
            <w:pPr>
              <w:spacing w:after="0" w:line="240" w:lineRule="auto"/>
              <w:rPr>
                <w:sz w:val="24"/>
                <w:szCs w:val="24"/>
              </w:rPr>
            </w:pPr>
            <w:r w:rsidRPr="00FF6322">
              <w:rPr>
                <w:sz w:val="24"/>
                <w:szCs w:val="24"/>
              </w:rPr>
              <w:t>They are all transverse waves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32A69" w14:textId="77777777" w:rsidR="00FF6322" w:rsidRPr="00FF6322" w:rsidRDefault="00FF632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EBBBC" w14:textId="77777777" w:rsidR="00FF6322" w:rsidRPr="00FF6322" w:rsidRDefault="00FF632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F6322" w:rsidRPr="00FF6322" w14:paraId="6AF67192" w14:textId="77777777" w:rsidTr="00412D00">
        <w:trPr>
          <w:trHeight w:val="340"/>
        </w:trPr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33CF4" w14:textId="77777777" w:rsidR="00FF6322" w:rsidRPr="00FF6322" w:rsidRDefault="00FF6322">
            <w:pPr>
              <w:spacing w:after="0" w:line="240" w:lineRule="auto"/>
              <w:rPr>
                <w:sz w:val="24"/>
                <w:szCs w:val="24"/>
              </w:rPr>
            </w:pPr>
            <w:r w:rsidRPr="00FF6322">
              <w:rPr>
                <w:sz w:val="24"/>
                <w:szCs w:val="24"/>
              </w:rPr>
              <w:t xml:space="preserve">They have different speeds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63714" w14:textId="77777777" w:rsidR="00FF6322" w:rsidRPr="00FF6322" w:rsidRDefault="00FF632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BDD53" w14:textId="77777777" w:rsidR="00FF6322" w:rsidRPr="00FF6322" w:rsidRDefault="00FF632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F6322" w:rsidRPr="00FF6322" w14:paraId="4B4F4B7E" w14:textId="77777777" w:rsidTr="00412D00">
        <w:trPr>
          <w:trHeight w:val="340"/>
        </w:trPr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FE5A1" w14:textId="77777777" w:rsidR="00FF6322" w:rsidRPr="00FF6322" w:rsidRDefault="00FF6322">
            <w:pPr>
              <w:spacing w:after="0" w:line="240" w:lineRule="auto"/>
              <w:rPr>
                <w:sz w:val="24"/>
                <w:szCs w:val="24"/>
              </w:rPr>
            </w:pPr>
            <w:r w:rsidRPr="00FF6322">
              <w:rPr>
                <w:sz w:val="24"/>
                <w:szCs w:val="24"/>
              </w:rPr>
              <w:t>They have different frequencies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90111" w14:textId="77777777" w:rsidR="00FF6322" w:rsidRPr="00FF6322" w:rsidRDefault="00FF632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AD020" w14:textId="77777777" w:rsidR="00FF6322" w:rsidRPr="00FF6322" w:rsidRDefault="00FF632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F6322" w:rsidRPr="00FF6322" w14:paraId="29992C56" w14:textId="77777777" w:rsidTr="00412D00">
        <w:trPr>
          <w:trHeight w:val="340"/>
        </w:trPr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001E2" w14:textId="77777777" w:rsidR="00FF6322" w:rsidRPr="00FF6322" w:rsidRDefault="00FF6322">
            <w:pPr>
              <w:spacing w:after="0" w:line="240" w:lineRule="auto"/>
              <w:rPr>
                <w:sz w:val="24"/>
                <w:szCs w:val="24"/>
              </w:rPr>
            </w:pPr>
            <w:r w:rsidRPr="00FF6322">
              <w:rPr>
                <w:sz w:val="24"/>
                <w:szCs w:val="24"/>
              </w:rPr>
              <w:t>They all have the same wavelength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4FE29" w14:textId="77777777" w:rsidR="00FF6322" w:rsidRPr="00FF6322" w:rsidRDefault="00FF632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75A8A" w14:textId="77777777" w:rsidR="00FF6322" w:rsidRPr="00FF6322" w:rsidRDefault="00FF632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F6322" w:rsidRPr="00FF6322" w14:paraId="1A0994B3" w14:textId="77777777" w:rsidTr="00412D00">
        <w:trPr>
          <w:trHeight w:val="340"/>
        </w:trPr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6AEAA" w14:textId="77777777" w:rsidR="00FF6322" w:rsidRPr="00FF6322" w:rsidRDefault="00FF6322">
            <w:pPr>
              <w:spacing w:after="0" w:line="240" w:lineRule="auto"/>
              <w:rPr>
                <w:sz w:val="24"/>
                <w:szCs w:val="24"/>
              </w:rPr>
            </w:pPr>
            <w:r w:rsidRPr="00FF6322">
              <w:rPr>
                <w:sz w:val="24"/>
                <w:szCs w:val="24"/>
              </w:rPr>
              <w:t>They can all be reflected, refracted and transmitted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79E47" w14:textId="77777777" w:rsidR="00FF6322" w:rsidRPr="00FF6322" w:rsidRDefault="00FF632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FE0A2" w14:textId="77777777" w:rsidR="00FF6322" w:rsidRPr="00FF6322" w:rsidRDefault="00FF632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F6322" w:rsidRPr="00FF6322" w14:paraId="2BDC95DF" w14:textId="77777777" w:rsidTr="00412D00">
        <w:trPr>
          <w:trHeight w:val="340"/>
        </w:trPr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A5597" w14:textId="77777777" w:rsidR="00FF6322" w:rsidRPr="00FF6322" w:rsidRDefault="00FF6322">
            <w:pPr>
              <w:spacing w:after="0" w:line="240" w:lineRule="auto"/>
              <w:rPr>
                <w:sz w:val="24"/>
                <w:szCs w:val="24"/>
              </w:rPr>
            </w:pPr>
            <w:r w:rsidRPr="00FF6322">
              <w:rPr>
                <w:sz w:val="24"/>
                <w:szCs w:val="24"/>
              </w:rPr>
              <w:t xml:space="preserve">They can all travel through a vacuum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27565" w14:textId="77777777" w:rsidR="00FF6322" w:rsidRPr="00FF6322" w:rsidRDefault="00FF632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E8120" w14:textId="77777777" w:rsidR="00FF6322" w:rsidRPr="00FF6322" w:rsidRDefault="00FF632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486E5F8E" w14:textId="77777777" w:rsidR="00FF6322" w:rsidRDefault="00FF6322" w:rsidP="00FF6322">
      <w:pPr>
        <w:rPr>
          <w:rFonts w:asciiTheme="minorHAnsi" w:hAnsiTheme="minorHAnsi" w:cstheme="minorBidi"/>
          <w:sz w:val="20"/>
          <w:szCs w:val="20"/>
        </w:rPr>
      </w:pPr>
    </w:p>
    <w:p w14:paraId="4D54B8BB" w14:textId="77777777" w:rsidR="00FF6322" w:rsidRPr="009B0D8E" w:rsidRDefault="00FF6322" w:rsidP="009B0D8E">
      <w:pPr>
        <w:pStyle w:val="ListParagraph"/>
        <w:numPr>
          <w:ilvl w:val="0"/>
          <w:numId w:val="9"/>
        </w:numPr>
        <w:spacing w:after="200" w:line="240" w:lineRule="auto"/>
        <w:rPr>
          <w:sz w:val="24"/>
          <w:szCs w:val="24"/>
        </w:rPr>
      </w:pPr>
      <w:r w:rsidRPr="009B0D8E">
        <w:rPr>
          <w:sz w:val="24"/>
          <w:szCs w:val="24"/>
        </w:rPr>
        <w:t xml:space="preserve">The diagram below shows the electromagnetic spectrum. </w:t>
      </w:r>
      <w:r w:rsidR="000B43E1">
        <w:rPr>
          <w:sz w:val="24"/>
          <w:szCs w:val="24"/>
        </w:rPr>
        <w:t>Three</w:t>
      </w:r>
      <w:r w:rsidRPr="009B0D8E">
        <w:rPr>
          <w:sz w:val="24"/>
          <w:szCs w:val="24"/>
        </w:rPr>
        <w:t xml:space="preserve"> of the waves have not been named.  </w:t>
      </w:r>
    </w:p>
    <w:tbl>
      <w:tblPr>
        <w:tblStyle w:val="TableGrid"/>
        <w:tblW w:w="9850" w:type="dxa"/>
        <w:tblLook w:val="04A0" w:firstRow="1" w:lastRow="0" w:firstColumn="1" w:lastColumn="0" w:noHBand="0" w:noVBand="1"/>
      </w:tblPr>
      <w:tblGrid>
        <w:gridCol w:w="1407"/>
        <w:gridCol w:w="1407"/>
        <w:gridCol w:w="1407"/>
        <w:gridCol w:w="1407"/>
        <w:gridCol w:w="1407"/>
        <w:gridCol w:w="1407"/>
        <w:gridCol w:w="1408"/>
      </w:tblGrid>
      <w:tr w:rsidR="00FF6322" w14:paraId="223E6830" w14:textId="77777777" w:rsidTr="00FF6322">
        <w:trPr>
          <w:trHeight w:val="760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FB839" w14:textId="77777777" w:rsidR="00FF6322" w:rsidRDefault="00FF632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B37D4" w14:textId="77777777" w:rsidR="00FF6322" w:rsidRDefault="00FF6322">
            <w:pPr>
              <w:spacing w:after="0" w:line="240" w:lineRule="auto"/>
              <w:jc w:val="center"/>
            </w:pPr>
            <w:r>
              <w:t>Microwaves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980AE" w14:textId="77777777" w:rsidR="00FF6322" w:rsidRDefault="00FF6322">
            <w:pPr>
              <w:spacing w:after="0" w:line="240" w:lineRule="auto"/>
              <w:jc w:val="center"/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A63AF" w14:textId="77777777" w:rsidR="00FF6322" w:rsidRDefault="00FF6322">
            <w:pPr>
              <w:spacing w:after="0" w:line="240" w:lineRule="auto"/>
              <w:jc w:val="center"/>
            </w:pPr>
            <w:r>
              <w:t>Visible light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F0D90" w14:textId="77777777" w:rsidR="00FF6322" w:rsidRDefault="00FF6322">
            <w:pPr>
              <w:spacing w:after="0" w:line="240" w:lineRule="auto"/>
              <w:jc w:val="center"/>
            </w:pPr>
            <w:r>
              <w:t>Ultra-violet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810C0" w14:textId="77777777" w:rsidR="00FF6322" w:rsidRDefault="00FF6322">
            <w:pPr>
              <w:spacing w:after="0" w:line="240" w:lineRule="auto"/>
              <w:jc w:val="center"/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75B81" w14:textId="77777777" w:rsidR="00FF6322" w:rsidRDefault="00FF6322">
            <w:pPr>
              <w:spacing w:after="0" w:line="240" w:lineRule="auto"/>
              <w:jc w:val="center"/>
            </w:pPr>
            <w:r>
              <w:t>Gamma</w:t>
            </w:r>
          </w:p>
        </w:tc>
      </w:tr>
    </w:tbl>
    <w:p w14:paraId="4F2FCAE2" w14:textId="77777777" w:rsidR="00FF6322" w:rsidRDefault="00FF6322" w:rsidP="00FF6322">
      <w:pPr>
        <w:pStyle w:val="ListParagraph"/>
        <w:spacing w:line="360" w:lineRule="auto"/>
        <w:ind w:left="360"/>
        <w:rPr>
          <w:rFonts w:asciiTheme="minorHAnsi" w:hAnsiTheme="minorHAnsi" w:cstheme="minorBidi"/>
          <w:b/>
        </w:rPr>
      </w:pPr>
      <w:r>
        <w:rPr>
          <w:rFonts w:asciiTheme="minorHAnsi" w:hAnsiTheme="minorHAnsi" w:cstheme="minorBid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AEE050" wp14:editId="50E056F8">
                <wp:simplePos x="0" y="0"/>
                <wp:positionH relativeFrom="column">
                  <wp:posOffset>1619250</wp:posOffset>
                </wp:positionH>
                <wp:positionV relativeFrom="paragraph">
                  <wp:posOffset>92710</wp:posOffset>
                </wp:positionV>
                <wp:extent cx="3429000" cy="190500"/>
                <wp:effectExtent l="0" t="19050" r="38100" b="38100"/>
                <wp:wrapNone/>
                <wp:docPr id="30" name="Arrow: Righ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29000" cy="19050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24FACD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0" o:spid="_x0000_s1026" type="#_x0000_t13" style="position:absolute;margin-left:127.5pt;margin-top:7.3pt;width:270pt;height:1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" adj="21000" fillcolor="windowText" strokecolor="windowText" strokeweight="1pt"/>
            </w:pict>
          </mc:Fallback>
        </mc:AlternateContent>
      </w:r>
    </w:p>
    <w:p w14:paraId="77872AF2" w14:textId="77777777" w:rsidR="00FF6322" w:rsidRDefault="00FF6322" w:rsidP="00FF6322">
      <w:pPr>
        <w:pStyle w:val="ListParagraph"/>
        <w:spacing w:line="360" w:lineRule="auto"/>
        <w:ind w:left="3240" w:firstLine="360"/>
      </w:pPr>
      <w:r>
        <w:t xml:space="preserve">   Increasing frequency</w:t>
      </w:r>
    </w:p>
    <w:p w14:paraId="178786DE" w14:textId="77777777" w:rsidR="00FF6322" w:rsidRPr="009B0D8E" w:rsidRDefault="00FF6322" w:rsidP="00FF6322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 w:rsidRPr="009B0D8E">
        <w:rPr>
          <w:sz w:val="24"/>
          <w:szCs w:val="24"/>
        </w:rPr>
        <w:t xml:space="preserve">Fill in the </w:t>
      </w:r>
      <w:r w:rsidR="000B43E1">
        <w:rPr>
          <w:sz w:val="24"/>
          <w:szCs w:val="24"/>
        </w:rPr>
        <w:t>three</w:t>
      </w:r>
      <w:r w:rsidRPr="009B0D8E">
        <w:rPr>
          <w:sz w:val="24"/>
          <w:szCs w:val="24"/>
        </w:rPr>
        <w:t xml:space="preserve"> spaces above with the correct names. </w:t>
      </w:r>
      <w:r w:rsidR="00515082">
        <w:rPr>
          <w:sz w:val="24"/>
          <w:szCs w:val="24"/>
        </w:rPr>
        <w:t>(3)</w:t>
      </w:r>
    </w:p>
    <w:p w14:paraId="454DBD5A" w14:textId="77777777" w:rsidR="00FF6322" w:rsidRPr="009B0D8E" w:rsidRDefault="00FF6322" w:rsidP="00FF6322">
      <w:pPr>
        <w:pStyle w:val="ListParagraph"/>
        <w:numPr>
          <w:ilvl w:val="0"/>
          <w:numId w:val="11"/>
        </w:numPr>
        <w:spacing w:after="200" w:line="276" w:lineRule="auto"/>
        <w:rPr>
          <w:sz w:val="24"/>
          <w:szCs w:val="24"/>
        </w:rPr>
      </w:pPr>
      <w:r w:rsidRPr="009B0D8E">
        <w:rPr>
          <w:sz w:val="24"/>
          <w:szCs w:val="24"/>
        </w:rPr>
        <w:t>Which of the waves above is used in TV remote controls?</w:t>
      </w:r>
      <w:r w:rsidR="00515082">
        <w:rPr>
          <w:sz w:val="24"/>
          <w:szCs w:val="24"/>
        </w:rPr>
        <w:t xml:space="preserve"> (1)</w:t>
      </w:r>
    </w:p>
    <w:p w14:paraId="52660334" w14:textId="77777777" w:rsidR="00FF6322" w:rsidRPr="009B0D8E" w:rsidRDefault="00FF6322" w:rsidP="00FF6322">
      <w:pPr>
        <w:ind w:left="720"/>
        <w:rPr>
          <w:sz w:val="24"/>
          <w:szCs w:val="24"/>
        </w:rPr>
      </w:pPr>
      <w:r w:rsidRPr="009B0D8E">
        <w:rPr>
          <w:sz w:val="24"/>
          <w:szCs w:val="24"/>
        </w:rPr>
        <w:t>___________________________________________________________________________</w:t>
      </w:r>
    </w:p>
    <w:p w14:paraId="2E95D61B" w14:textId="77777777" w:rsidR="00FF6322" w:rsidRPr="009B0D8E" w:rsidRDefault="00FF6322" w:rsidP="00FF6322">
      <w:pPr>
        <w:pStyle w:val="ListParagraph"/>
        <w:numPr>
          <w:ilvl w:val="0"/>
          <w:numId w:val="11"/>
        </w:numPr>
        <w:spacing w:after="200" w:line="276" w:lineRule="auto"/>
        <w:rPr>
          <w:sz w:val="24"/>
          <w:szCs w:val="24"/>
        </w:rPr>
      </w:pPr>
      <w:r w:rsidRPr="009B0D8E">
        <w:rPr>
          <w:sz w:val="24"/>
          <w:szCs w:val="24"/>
        </w:rPr>
        <w:t>Which of the waves above is satellite TV?</w:t>
      </w:r>
      <w:r w:rsidR="00515082">
        <w:rPr>
          <w:sz w:val="24"/>
          <w:szCs w:val="24"/>
        </w:rPr>
        <w:t xml:space="preserve"> (1)</w:t>
      </w:r>
    </w:p>
    <w:p w14:paraId="45439915" w14:textId="77777777" w:rsidR="00FF6322" w:rsidRDefault="00FF6322" w:rsidP="00FF6322">
      <w:pPr>
        <w:ind w:left="720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4D549B36" w14:textId="77777777" w:rsidR="00341EC6" w:rsidRDefault="00341EC6" w:rsidP="00FF6322">
      <w:pPr>
        <w:ind w:left="720"/>
        <w:rPr>
          <w:sz w:val="20"/>
          <w:szCs w:val="20"/>
        </w:rPr>
      </w:pPr>
    </w:p>
    <w:p w14:paraId="41D345A0" w14:textId="7CF77960" w:rsidR="007B4E2A" w:rsidRPr="00341EC6" w:rsidRDefault="007B4E2A" w:rsidP="00270ADB">
      <w:pPr>
        <w:pStyle w:val="ListParagraph"/>
        <w:numPr>
          <w:ilvl w:val="0"/>
          <w:numId w:val="9"/>
        </w:numPr>
        <w:spacing w:line="240" w:lineRule="auto"/>
        <w:rPr>
          <w:color w:val="000000" w:themeColor="text1"/>
          <w:sz w:val="24"/>
          <w:szCs w:val="24"/>
        </w:rPr>
      </w:pPr>
      <w:r w:rsidRPr="00341EC6">
        <w:rPr>
          <w:color w:val="000000" w:themeColor="text1"/>
          <w:sz w:val="24"/>
          <w:szCs w:val="24"/>
        </w:rPr>
        <w:t>When an infrared heater is switched on, a person a few metres away begins to warm up.</w:t>
      </w:r>
      <w:r w:rsidR="00341EC6" w:rsidRPr="00341EC6">
        <w:rPr>
          <w:color w:val="000000" w:themeColor="text1"/>
          <w:sz w:val="24"/>
          <w:szCs w:val="24"/>
        </w:rPr>
        <w:t xml:space="preserve">    </w:t>
      </w:r>
      <w:r w:rsidRPr="00341EC6">
        <w:rPr>
          <w:color w:val="000000" w:themeColor="text1"/>
          <w:sz w:val="24"/>
          <w:szCs w:val="24"/>
        </w:rPr>
        <w:t xml:space="preserve">Explain what has moved from the heater to the person and how this </w:t>
      </w:r>
      <w:r w:rsidR="001725C1">
        <w:rPr>
          <w:color w:val="000000" w:themeColor="text1"/>
          <w:sz w:val="24"/>
          <w:szCs w:val="24"/>
        </w:rPr>
        <w:t>occurred.</w:t>
      </w:r>
      <w:r w:rsidR="00515082">
        <w:rPr>
          <w:color w:val="000000" w:themeColor="text1"/>
          <w:sz w:val="24"/>
          <w:szCs w:val="24"/>
        </w:rPr>
        <w:t xml:space="preserve"> (2)</w:t>
      </w:r>
    </w:p>
    <w:p w14:paraId="6122F140" w14:textId="77777777" w:rsidR="00341EC6" w:rsidRPr="00341EC6" w:rsidRDefault="00341EC6" w:rsidP="00341EC6">
      <w:pPr>
        <w:spacing w:line="360" w:lineRule="auto"/>
        <w:ind w:left="36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   </w:t>
      </w:r>
      <w:r w:rsidRPr="00341EC6">
        <w:rPr>
          <w:color w:val="000000" w:themeColor="text1"/>
          <w:sz w:val="20"/>
          <w:szCs w:val="20"/>
        </w:rPr>
        <w:t>_____________________________________________________________________________________</w:t>
      </w:r>
      <w:r>
        <w:rPr>
          <w:color w:val="000000" w:themeColor="text1"/>
          <w:sz w:val="20"/>
          <w:szCs w:val="20"/>
        </w:rPr>
        <w:t>_______</w:t>
      </w:r>
    </w:p>
    <w:p w14:paraId="148E1432" w14:textId="77777777" w:rsidR="00341EC6" w:rsidRPr="00341EC6" w:rsidRDefault="00341EC6" w:rsidP="00341EC6">
      <w:pPr>
        <w:spacing w:line="360" w:lineRule="auto"/>
        <w:ind w:left="36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   </w:t>
      </w:r>
      <w:r w:rsidRPr="00341EC6">
        <w:rPr>
          <w:color w:val="000000" w:themeColor="text1"/>
          <w:sz w:val="20"/>
          <w:szCs w:val="20"/>
        </w:rPr>
        <w:t>_____________________________________________________________________________________</w:t>
      </w:r>
      <w:r>
        <w:rPr>
          <w:color w:val="000000" w:themeColor="text1"/>
          <w:sz w:val="20"/>
          <w:szCs w:val="20"/>
        </w:rPr>
        <w:t>_______</w:t>
      </w:r>
    </w:p>
    <w:p w14:paraId="29A983E1" w14:textId="77777777" w:rsidR="00341EC6" w:rsidRPr="00341EC6" w:rsidRDefault="00341EC6" w:rsidP="00341EC6">
      <w:pPr>
        <w:spacing w:line="360" w:lineRule="auto"/>
        <w:ind w:left="360"/>
        <w:rPr>
          <w:color w:val="000000" w:themeColor="text1"/>
          <w:sz w:val="24"/>
          <w:szCs w:val="24"/>
        </w:rPr>
      </w:pPr>
      <w:r>
        <w:rPr>
          <w:color w:val="000000" w:themeColor="text1"/>
          <w:sz w:val="20"/>
          <w:szCs w:val="20"/>
        </w:rPr>
        <w:t xml:space="preserve">  </w:t>
      </w:r>
      <w:r w:rsidRPr="00341EC6">
        <w:rPr>
          <w:color w:val="000000" w:themeColor="text1"/>
          <w:sz w:val="20"/>
          <w:szCs w:val="20"/>
        </w:rPr>
        <w:t xml:space="preserve"> _____________________________________________________________________________________</w:t>
      </w:r>
      <w:r>
        <w:rPr>
          <w:color w:val="000000" w:themeColor="text1"/>
          <w:sz w:val="20"/>
          <w:szCs w:val="20"/>
        </w:rPr>
        <w:t>_______</w:t>
      </w:r>
    </w:p>
    <w:p w14:paraId="67350DAD" w14:textId="77777777" w:rsidR="00601989" w:rsidRDefault="00601989" w:rsidP="00341EC6">
      <w:pPr>
        <w:spacing w:after="200" w:line="276" w:lineRule="auto"/>
        <w:ind w:left="360"/>
        <w:rPr>
          <w:color w:val="000000" w:themeColor="text1"/>
          <w:sz w:val="24"/>
          <w:szCs w:val="24"/>
        </w:rPr>
      </w:pPr>
    </w:p>
    <w:p w14:paraId="795A95DD" w14:textId="77777777" w:rsidR="00341EC6" w:rsidRDefault="00341EC6" w:rsidP="00341EC6">
      <w:pPr>
        <w:spacing w:after="200" w:line="276" w:lineRule="auto"/>
        <w:ind w:left="360"/>
        <w:rPr>
          <w:color w:val="000000" w:themeColor="text1"/>
          <w:sz w:val="24"/>
          <w:szCs w:val="24"/>
        </w:rPr>
      </w:pPr>
    </w:p>
    <w:p w14:paraId="23342E55" w14:textId="77777777" w:rsidR="00341EC6" w:rsidRDefault="00341EC6" w:rsidP="00341EC6">
      <w:pPr>
        <w:spacing w:after="200" w:line="276" w:lineRule="auto"/>
        <w:ind w:left="360"/>
        <w:rPr>
          <w:color w:val="000000" w:themeColor="text1"/>
          <w:sz w:val="24"/>
          <w:szCs w:val="24"/>
        </w:rPr>
      </w:pPr>
    </w:p>
    <w:p w14:paraId="23E22DD9" w14:textId="77777777" w:rsidR="00341EC6" w:rsidRDefault="00341EC6" w:rsidP="00341EC6">
      <w:pPr>
        <w:spacing w:after="200" w:line="276" w:lineRule="auto"/>
        <w:ind w:left="360"/>
        <w:rPr>
          <w:color w:val="000000" w:themeColor="text1"/>
          <w:sz w:val="24"/>
          <w:szCs w:val="24"/>
        </w:rPr>
      </w:pPr>
    </w:p>
    <w:p w14:paraId="3705B5CC" w14:textId="77777777" w:rsidR="00F044A0" w:rsidRPr="00F044A0" w:rsidRDefault="00F044A0" w:rsidP="00F044A0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 w:cs="Arial"/>
          <w:sz w:val="24"/>
          <w:szCs w:val="24"/>
          <w:lang w:eastAsia="en-GB"/>
        </w:rPr>
      </w:pPr>
      <w:r w:rsidRPr="00F044A0">
        <w:rPr>
          <w:rFonts w:eastAsia="Times New Roman" w:cs="Arial"/>
          <w:sz w:val="24"/>
          <w:szCs w:val="24"/>
          <w:lang w:eastAsia="en-GB"/>
        </w:rPr>
        <w:t>The diagram shows a wave front being refracted as it enters a block of glass from the air</w:t>
      </w:r>
      <w:r w:rsidR="00EB5DA6">
        <w:rPr>
          <w:rFonts w:eastAsia="Times New Roman" w:cs="Arial"/>
          <w:sz w:val="24"/>
          <w:szCs w:val="24"/>
          <w:lang w:eastAsia="en-GB"/>
        </w:rPr>
        <w:t xml:space="preserve"> </w:t>
      </w:r>
      <w:r w:rsidR="00EB5DA6" w:rsidRPr="00EB5DA6">
        <w:rPr>
          <w:rFonts w:eastAsia="Times New Roman" w:cs="Arial"/>
          <w:b/>
          <w:sz w:val="24"/>
          <w:szCs w:val="24"/>
          <w:lang w:eastAsia="en-GB"/>
        </w:rPr>
        <w:t>(HT)</w:t>
      </w:r>
      <w:r w:rsidRPr="00EB5DA6">
        <w:rPr>
          <w:rFonts w:eastAsia="Times New Roman" w:cs="Arial"/>
          <w:sz w:val="24"/>
          <w:szCs w:val="24"/>
          <w:lang w:eastAsia="en-GB"/>
        </w:rPr>
        <w:t>.</w:t>
      </w:r>
    </w:p>
    <w:p w14:paraId="711C3663" w14:textId="77777777" w:rsidR="00F044A0" w:rsidRDefault="00F044A0" w:rsidP="0002699A">
      <w:pPr>
        <w:spacing w:after="0" w:line="240" w:lineRule="auto"/>
      </w:pPr>
    </w:p>
    <w:p w14:paraId="625F67A7" w14:textId="77777777" w:rsidR="00F044A0" w:rsidRDefault="00F044A0" w:rsidP="0002699A">
      <w:pPr>
        <w:spacing w:after="0" w:line="240" w:lineRule="auto"/>
      </w:pPr>
      <w:r>
        <w:rPr>
          <w:rFonts w:eastAsia="Times New Roman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81792" behindDoc="0" locked="0" layoutInCell="1" allowOverlap="1" wp14:anchorId="49755650" wp14:editId="357D1C52">
            <wp:simplePos x="0" y="0"/>
            <wp:positionH relativeFrom="margin">
              <wp:posOffset>1304925</wp:posOffset>
            </wp:positionH>
            <wp:positionV relativeFrom="paragraph">
              <wp:posOffset>9525</wp:posOffset>
            </wp:positionV>
            <wp:extent cx="3961765" cy="2773607"/>
            <wp:effectExtent l="0" t="0" r="635" b="8255"/>
            <wp:wrapNone/>
            <wp:docPr id="52" name="Picture 1" descr="http://www.lasalle.edu/~blum/p106wks/Snell_Deriv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salle.edu/~blum/p106wks/Snell_Derivation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257" cy="277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85CE5" w14:textId="77777777" w:rsidR="00F044A0" w:rsidRDefault="00F044A0" w:rsidP="0002699A">
      <w:pPr>
        <w:spacing w:after="0" w:line="240" w:lineRule="auto"/>
      </w:pPr>
    </w:p>
    <w:p w14:paraId="1EB06DE6" w14:textId="77777777" w:rsidR="00F044A0" w:rsidRDefault="00F044A0" w:rsidP="0002699A">
      <w:pPr>
        <w:spacing w:after="0" w:line="240" w:lineRule="auto"/>
      </w:pPr>
    </w:p>
    <w:p w14:paraId="7174C694" w14:textId="77777777" w:rsidR="00F044A0" w:rsidRDefault="00F044A0" w:rsidP="0002699A">
      <w:pPr>
        <w:spacing w:after="0" w:line="240" w:lineRule="auto"/>
      </w:pPr>
    </w:p>
    <w:p w14:paraId="27F2FFAF" w14:textId="77777777" w:rsidR="00F044A0" w:rsidRDefault="00F044A0" w:rsidP="0002699A">
      <w:pPr>
        <w:spacing w:after="0" w:line="240" w:lineRule="auto"/>
      </w:pPr>
    </w:p>
    <w:p w14:paraId="3047ABA0" w14:textId="77777777" w:rsidR="00F044A0" w:rsidRDefault="00F044A0" w:rsidP="0002699A">
      <w:pPr>
        <w:spacing w:after="0" w:line="240" w:lineRule="auto"/>
      </w:pPr>
    </w:p>
    <w:p w14:paraId="488FE4CD" w14:textId="77777777" w:rsidR="00F044A0" w:rsidRDefault="00F044A0" w:rsidP="0002699A">
      <w:pPr>
        <w:spacing w:after="0" w:line="240" w:lineRule="auto"/>
      </w:pPr>
    </w:p>
    <w:p w14:paraId="534977D8" w14:textId="77777777" w:rsidR="00F044A0" w:rsidRDefault="00F044A0" w:rsidP="0002699A">
      <w:pPr>
        <w:spacing w:after="0" w:line="240" w:lineRule="auto"/>
      </w:pPr>
    </w:p>
    <w:p w14:paraId="44877E79" w14:textId="77777777" w:rsidR="00F044A0" w:rsidRDefault="00F044A0" w:rsidP="0002699A">
      <w:pPr>
        <w:spacing w:after="0" w:line="240" w:lineRule="auto"/>
      </w:pPr>
    </w:p>
    <w:p w14:paraId="1D0BBC1B" w14:textId="77777777" w:rsidR="00F044A0" w:rsidRDefault="00F044A0" w:rsidP="0002699A">
      <w:pPr>
        <w:spacing w:after="0" w:line="240" w:lineRule="auto"/>
      </w:pPr>
    </w:p>
    <w:p w14:paraId="663C0A9C" w14:textId="77777777" w:rsidR="00F044A0" w:rsidRDefault="00F044A0" w:rsidP="0002699A">
      <w:pPr>
        <w:spacing w:after="0" w:line="240" w:lineRule="auto"/>
      </w:pPr>
    </w:p>
    <w:p w14:paraId="286FE25B" w14:textId="77777777" w:rsidR="00F044A0" w:rsidRDefault="00F044A0" w:rsidP="0002699A">
      <w:pPr>
        <w:spacing w:after="0" w:line="240" w:lineRule="auto"/>
      </w:pPr>
    </w:p>
    <w:p w14:paraId="674B952C" w14:textId="77777777" w:rsidR="00F044A0" w:rsidRDefault="00F044A0" w:rsidP="0002699A">
      <w:pPr>
        <w:spacing w:after="0" w:line="240" w:lineRule="auto"/>
      </w:pPr>
    </w:p>
    <w:p w14:paraId="59A6AA33" w14:textId="77777777" w:rsidR="00F044A0" w:rsidRDefault="00F044A0" w:rsidP="0002699A">
      <w:pPr>
        <w:spacing w:after="0" w:line="240" w:lineRule="auto"/>
      </w:pPr>
    </w:p>
    <w:p w14:paraId="69DC51F9" w14:textId="77777777" w:rsidR="00F044A0" w:rsidRDefault="00F044A0" w:rsidP="0002699A">
      <w:pPr>
        <w:spacing w:after="0" w:line="240" w:lineRule="auto"/>
      </w:pPr>
    </w:p>
    <w:p w14:paraId="4441A96E" w14:textId="77777777" w:rsidR="00F044A0" w:rsidRDefault="00F044A0" w:rsidP="0002699A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</w:t>
      </w:r>
    </w:p>
    <w:p w14:paraId="260DB0FC" w14:textId="77777777" w:rsidR="00F044A0" w:rsidRDefault="00F044A0" w:rsidP="0002699A">
      <w:pPr>
        <w:spacing w:after="0" w:line="240" w:lineRule="auto"/>
        <w:rPr>
          <w:color w:val="000000" w:themeColor="text1"/>
          <w:sz w:val="24"/>
          <w:szCs w:val="24"/>
        </w:rPr>
      </w:pPr>
    </w:p>
    <w:p w14:paraId="764B8D15" w14:textId="77777777" w:rsidR="00F044A0" w:rsidRDefault="00F044A0" w:rsidP="0002699A">
      <w:pPr>
        <w:spacing w:after="0" w:line="240" w:lineRule="auto"/>
        <w:rPr>
          <w:color w:val="000000" w:themeColor="text1"/>
          <w:sz w:val="24"/>
          <w:szCs w:val="24"/>
        </w:rPr>
      </w:pPr>
    </w:p>
    <w:p w14:paraId="4B706127" w14:textId="77777777" w:rsidR="0002699A" w:rsidRDefault="00F044A0" w:rsidP="0002699A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Pr="00F044A0">
        <w:rPr>
          <w:color w:val="000000" w:themeColor="text1"/>
          <w:sz w:val="24"/>
          <w:szCs w:val="24"/>
        </w:rPr>
        <w:t>Explain in detail why the ray bends as it enters the glass.</w:t>
      </w:r>
      <w:r w:rsidR="00515082">
        <w:rPr>
          <w:color w:val="000000" w:themeColor="text1"/>
          <w:sz w:val="24"/>
          <w:szCs w:val="24"/>
        </w:rPr>
        <w:t xml:space="preserve"> (3)</w:t>
      </w:r>
    </w:p>
    <w:p w14:paraId="314BFF31" w14:textId="77777777" w:rsidR="00F044A0" w:rsidRDefault="00F044A0" w:rsidP="0002699A">
      <w:pPr>
        <w:spacing w:after="0" w:line="240" w:lineRule="auto"/>
        <w:rPr>
          <w:color w:val="000000" w:themeColor="text1"/>
          <w:sz w:val="24"/>
          <w:szCs w:val="24"/>
        </w:rPr>
      </w:pPr>
    </w:p>
    <w:p w14:paraId="4B89D577" w14:textId="77777777" w:rsidR="00F044A0" w:rsidRPr="00341EC6" w:rsidRDefault="00F044A0" w:rsidP="00F044A0">
      <w:pPr>
        <w:spacing w:line="360" w:lineRule="auto"/>
        <w:ind w:left="36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    </w:t>
      </w:r>
      <w:bookmarkStart w:id="2" w:name="_Hlk490314958"/>
      <w:bookmarkStart w:id="3" w:name="_Hlk490420545"/>
      <w:r w:rsidRPr="00341EC6">
        <w:rPr>
          <w:color w:val="000000" w:themeColor="text1"/>
          <w:sz w:val="20"/>
          <w:szCs w:val="20"/>
        </w:rPr>
        <w:t>_____________________________________________________________________________________</w:t>
      </w:r>
      <w:r>
        <w:rPr>
          <w:color w:val="000000" w:themeColor="text1"/>
          <w:sz w:val="20"/>
          <w:szCs w:val="20"/>
        </w:rPr>
        <w:t>_______</w:t>
      </w:r>
    </w:p>
    <w:p w14:paraId="01CF07D5" w14:textId="77777777" w:rsidR="00F044A0" w:rsidRPr="00341EC6" w:rsidRDefault="00F044A0" w:rsidP="00F044A0">
      <w:pPr>
        <w:spacing w:line="360" w:lineRule="auto"/>
        <w:ind w:left="36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   </w:t>
      </w:r>
      <w:r w:rsidRPr="00341EC6">
        <w:rPr>
          <w:color w:val="000000" w:themeColor="text1"/>
          <w:sz w:val="20"/>
          <w:szCs w:val="20"/>
        </w:rPr>
        <w:t>_____________________________________________________________________________________</w:t>
      </w:r>
      <w:r>
        <w:rPr>
          <w:color w:val="000000" w:themeColor="text1"/>
          <w:sz w:val="20"/>
          <w:szCs w:val="20"/>
        </w:rPr>
        <w:t>_______</w:t>
      </w:r>
    </w:p>
    <w:p w14:paraId="7E6C226F" w14:textId="77777777" w:rsidR="00F044A0" w:rsidRPr="00341EC6" w:rsidRDefault="00F044A0" w:rsidP="00F044A0">
      <w:pPr>
        <w:spacing w:line="360" w:lineRule="auto"/>
        <w:ind w:left="360"/>
        <w:rPr>
          <w:color w:val="000000" w:themeColor="text1"/>
          <w:sz w:val="24"/>
          <w:szCs w:val="24"/>
        </w:rPr>
      </w:pPr>
      <w:r>
        <w:rPr>
          <w:color w:val="000000" w:themeColor="text1"/>
          <w:sz w:val="20"/>
          <w:szCs w:val="20"/>
        </w:rPr>
        <w:t xml:space="preserve">  </w:t>
      </w:r>
      <w:r w:rsidRPr="00341EC6">
        <w:rPr>
          <w:color w:val="000000" w:themeColor="text1"/>
          <w:sz w:val="20"/>
          <w:szCs w:val="20"/>
        </w:rPr>
        <w:t xml:space="preserve"> _____________________________________________________________________________________</w:t>
      </w:r>
      <w:r>
        <w:rPr>
          <w:color w:val="000000" w:themeColor="text1"/>
          <w:sz w:val="20"/>
          <w:szCs w:val="20"/>
        </w:rPr>
        <w:t>_______</w:t>
      </w:r>
    </w:p>
    <w:bookmarkEnd w:id="2"/>
    <w:p w14:paraId="1571F50A" w14:textId="77777777" w:rsidR="00F044A0" w:rsidRPr="00341EC6" w:rsidRDefault="00F044A0" w:rsidP="00F044A0">
      <w:pPr>
        <w:spacing w:line="360" w:lineRule="auto"/>
        <w:ind w:left="36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   </w:t>
      </w:r>
      <w:r w:rsidRPr="00341EC6">
        <w:rPr>
          <w:color w:val="000000" w:themeColor="text1"/>
          <w:sz w:val="20"/>
          <w:szCs w:val="20"/>
        </w:rPr>
        <w:t>_____________________________________________________________________________________</w:t>
      </w:r>
      <w:r>
        <w:rPr>
          <w:color w:val="000000" w:themeColor="text1"/>
          <w:sz w:val="20"/>
          <w:szCs w:val="20"/>
        </w:rPr>
        <w:t>_______</w:t>
      </w:r>
    </w:p>
    <w:p w14:paraId="4FD23CA6" w14:textId="77777777" w:rsidR="00F044A0" w:rsidRPr="00341EC6" w:rsidRDefault="00F044A0" w:rsidP="00F044A0">
      <w:pPr>
        <w:spacing w:line="360" w:lineRule="auto"/>
        <w:ind w:left="36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   </w:t>
      </w:r>
      <w:r w:rsidRPr="00341EC6">
        <w:rPr>
          <w:color w:val="000000" w:themeColor="text1"/>
          <w:sz w:val="20"/>
          <w:szCs w:val="20"/>
        </w:rPr>
        <w:t>_____________________________________________________________________________________</w:t>
      </w:r>
      <w:r>
        <w:rPr>
          <w:color w:val="000000" w:themeColor="text1"/>
          <w:sz w:val="20"/>
          <w:szCs w:val="20"/>
        </w:rPr>
        <w:t>_______</w:t>
      </w:r>
    </w:p>
    <w:p w14:paraId="4F6D991A" w14:textId="77777777" w:rsidR="00F044A0" w:rsidRPr="00341EC6" w:rsidRDefault="00F044A0" w:rsidP="00F044A0">
      <w:pPr>
        <w:spacing w:line="360" w:lineRule="auto"/>
        <w:ind w:left="360"/>
        <w:rPr>
          <w:color w:val="000000" w:themeColor="text1"/>
          <w:sz w:val="24"/>
          <w:szCs w:val="24"/>
        </w:rPr>
      </w:pPr>
      <w:r>
        <w:rPr>
          <w:color w:val="000000" w:themeColor="text1"/>
          <w:sz w:val="20"/>
          <w:szCs w:val="20"/>
        </w:rPr>
        <w:t xml:space="preserve">  </w:t>
      </w:r>
      <w:r w:rsidRPr="00341EC6">
        <w:rPr>
          <w:color w:val="000000" w:themeColor="text1"/>
          <w:sz w:val="20"/>
          <w:szCs w:val="20"/>
        </w:rPr>
        <w:t xml:space="preserve"> _____________________________________________________________________________________</w:t>
      </w:r>
      <w:r>
        <w:rPr>
          <w:color w:val="000000" w:themeColor="text1"/>
          <w:sz w:val="20"/>
          <w:szCs w:val="20"/>
        </w:rPr>
        <w:t>_______</w:t>
      </w:r>
    </w:p>
    <w:bookmarkEnd w:id="3"/>
    <w:p w14:paraId="3A974A65" w14:textId="77777777" w:rsidR="00F044A0" w:rsidRDefault="00980855" w:rsidP="00804317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Explain why a green object </w:t>
      </w:r>
      <w:r w:rsidR="00DA0FC5">
        <w:rPr>
          <w:sz w:val="24"/>
          <w:szCs w:val="24"/>
        </w:rPr>
        <w:t>heats up more in sunlight than a white object</w:t>
      </w:r>
      <w:r w:rsidR="004D430A">
        <w:rPr>
          <w:sz w:val="24"/>
          <w:szCs w:val="24"/>
        </w:rPr>
        <w:t xml:space="preserve"> </w:t>
      </w:r>
      <w:r w:rsidR="004D430A" w:rsidRPr="004D430A">
        <w:rPr>
          <w:b/>
          <w:sz w:val="24"/>
          <w:szCs w:val="24"/>
        </w:rPr>
        <w:t>(HT)</w:t>
      </w:r>
      <w:r w:rsidR="00DA0FC5">
        <w:rPr>
          <w:sz w:val="24"/>
          <w:szCs w:val="24"/>
        </w:rPr>
        <w:t>.</w:t>
      </w:r>
      <w:r w:rsidR="00515082">
        <w:rPr>
          <w:sz w:val="24"/>
          <w:szCs w:val="24"/>
        </w:rPr>
        <w:t xml:space="preserve"> (4)</w:t>
      </w:r>
    </w:p>
    <w:p w14:paraId="590DD743" w14:textId="77777777" w:rsidR="00DA0FC5" w:rsidRDefault="00DA0FC5" w:rsidP="00DA0FC5">
      <w:pPr>
        <w:spacing w:after="0" w:line="240" w:lineRule="auto"/>
        <w:rPr>
          <w:sz w:val="24"/>
          <w:szCs w:val="24"/>
        </w:rPr>
      </w:pPr>
    </w:p>
    <w:p w14:paraId="030805A0" w14:textId="77777777" w:rsidR="00DA0FC5" w:rsidRPr="00341EC6" w:rsidRDefault="00DA0FC5" w:rsidP="00DA0FC5">
      <w:pPr>
        <w:spacing w:line="360" w:lineRule="auto"/>
        <w:ind w:left="36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 </w:t>
      </w:r>
      <w:r w:rsidRPr="00341EC6">
        <w:rPr>
          <w:color w:val="000000" w:themeColor="text1"/>
          <w:sz w:val="20"/>
          <w:szCs w:val="20"/>
        </w:rPr>
        <w:t>_____________________________________________________________________________________</w:t>
      </w:r>
      <w:r>
        <w:rPr>
          <w:color w:val="000000" w:themeColor="text1"/>
          <w:sz w:val="20"/>
          <w:szCs w:val="20"/>
        </w:rPr>
        <w:t>_______</w:t>
      </w:r>
    </w:p>
    <w:p w14:paraId="65CC8E42" w14:textId="77777777" w:rsidR="00DA0FC5" w:rsidRPr="00341EC6" w:rsidRDefault="00DA0FC5" w:rsidP="00DA0FC5">
      <w:pPr>
        <w:spacing w:line="360" w:lineRule="auto"/>
        <w:ind w:left="36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  </w:t>
      </w:r>
      <w:r w:rsidRPr="00341EC6">
        <w:rPr>
          <w:color w:val="000000" w:themeColor="text1"/>
          <w:sz w:val="20"/>
          <w:szCs w:val="20"/>
        </w:rPr>
        <w:t>_____________________________________________________________________________________</w:t>
      </w:r>
      <w:r>
        <w:rPr>
          <w:color w:val="000000" w:themeColor="text1"/>
          <w:sz w:val="20"/>
          <w:szCs w:val="20"/>
        </w:rPr>
        <w:t>_______</w:t>
      </w:r>
    </w:p>
    <w:p w14:paraId="737A7096" w14:textId="77777777" w:rsidR="00DA0FC5" w:rsidRPr="00341EC6" w:rsidRDefault="00DA0FC5" w:rsidP="00DA0FC5">
      <w:pPr>
        <w:spacing w:line="360" w:lineRule="auto"/>
        <w:ind w:left="360"/>
        <w:rPr>
          <w:color w:val="000000" w:themeColor="text1"/>
          <w:sz w:val="24"/>
          <w:szCs w:val="24"/>
        </w:rPr>
      </w:pPr>
      <w:r>
        <w:rPr>
          <w:color w:val="000000" w:themeColor="text1"/>
          <w:sz w:val="20"/>
          <w:szCs w:val="20"/>
        </w:rPr>
        <w:t xml:space="preserve"> </w:t>
      </w:r>
      <w:r w:rsidRPr="00341EC6">
        <w:rPr>
          <w:color w:val="000000" w:themeColor="text1"/>
          <w:sz w:val="20"/>
          <w:szCs w:val="20"/>
        </w:rPr>
        <w:t xml:space="preserve"> _____________________________________________________________________________________</w:t>
      </w:r>
      <w:r>
        <w:rPr>
          <w:color w:val="000000" w:themeColor="text1"/>
          <w:sz w:val="20"/>
          <w:szCs w:val="20"/>
        </w:rPr>
        <w:t>_______</w:t>
      </w:r>
    </w:p>
    <w:p w14:paraId="3B3E2FF1" w14:textId="77777777" w:rsidR="00DA0FC5" w:rsidRPr="00341EC6" w:rsidRDefault="00DA0FC5" w:rsidP="00DA0FC5">
      <w:pPr>
        <w:spacing w:line="360" w:lineRule="auto"/>
        <w:ind w:left="360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 </w:t>
      </w:r>
      <w:r w:rsidRPr="00341EC6">
        <w:rPr>
          <w:color w:val="000000" w:themeColor="text1"/>
          <w:sz w:val="20"/>
          <w:szCs w:val="20"/>
        </w:rPr>
        <w:t>_____________________________________________________________________________________</w:t>
      </w:r>
      <w:r>
        <w:rPr>
          <w:color w:val="000000" w:themeColor="text1"/>
          <w:sz w:val="20"/>
          <w:szCs w:val="20"/>
        </w:rPr>
        <w:t>_______</w:t>
      </w:r>
    </w:p>
    <w:p w14:paraId="5BC1F75B" w14:textId="77777777" w:rsidR="00DA0FC5" w:rsidRDefault="00DA0FC5" w:rsidP="00DA0FC5">
      <w:pPr>
        <w:spacing w:after="0" w:line="240" w:lineRule="auto"/>
        <w:ind w:left="360"/>
        <w:rPr>
          <w:sz w:val="24"/>
          <w:szCs w:val="24"/>
        </w:rPr>
      </w:pPr>
    </w:p>
    <w:p w14:paraId="3B3B50D9" w14:textId="77777777" w:rsidR="004D430A" w:rsidRDefault="004D430A" w:rsidP="00DA0FC5">
      <w:pPr>
        <w:spacing w:after="0" w:line="240" w:lineRule="auto"/>
        <w:ind w:left="360"/>
        <w:rPr>
          <w:sz w:val="24"/>
          <w:szCs w:val="24"/>
        </w:rPr>
      </w:pPr>
    </w:p>
    <w:p w14:paraId="6D997929" w14:textId="77777777" w:rsidR="004D430A" w:rsidRDefault="004D430A" w:rsidP="00DA0FC5">
      <w:pPr>
        <w:spacing w:after="0" w:line="240" w:lineRule="auto"/>
        <w:ind w:left="360"/>
        <w:rPr>
          <w:sz w:val="24"/>
          <w:szCs w:val="24"/>
        </w:rPr>
      </w:pPr>
    </w:p>
    <w:p w14:paraId="33C9FC0D" w14:textId="77777777" w:rsidR="004D430A" w:rsidRDefault="004D430A" w:rsidP="00DA0FC5">
      <w:pPr>
        <w:spacing w:after="0" w:line="240" w:lineRule="auto"/>
        <w:ind w:left="360"/>
        <w:rPr>
          <w:sz w:val="24"/>
          <w:szCs w:val="24"/>
        </w:rPr>
      </w:pPr>
    </w:p>
    <w:p w14:paraId="66D756C3" w14:textId="77777777" w:rsidR="004D430A" w:rsidRDefault="004D430A" w:rsidP="00DA0FC5">
      <w:pPr>
        <w:spacing w:after="0" w:line="240" w:lineRule="auto"/>
        <w:ind w:left="360"/>
        <w:rPr>
          <w:sz w:val="24"/>
          <w:szCs w:val="24"/>
        </w:rPr>
      </w:pPr>
    </w:p>
    <w:p w14:paraId="6E286116" w14:textId="77777777" w:rsidR="004D430A" w:rsidRDefault="004D430A" w:rsidP="00DA0FC5">
      <w:pPr>
        <w:spacing w:after="0" w:line="240" w:lineRule="auto"/>
        <w:ind w:left="360"/>
        <w:rPr>
          <w:sz w:val="24"/>
          <w:szCs w:val="24"/>
        </w:rPr>
      </w:pPr>
    </w:p>
    <w:p w14:paraId="1E217890" w14:textId="77777777" w:rsidR="004D430A" w:rsidRDefault="004D430A" w:rsidP="00DA0FC5">
      <w:pPr>
        <w:spacing w:after="0" w:line="240" w:lineRule="auto"/>
        <w:ind w:left="360"/>
        <w:rPr>
          <w:sz w:val="24"/>
          <w:szCs w:val="24"/>
        </w:rPr>
      </w:pPr>
    </w:p>
    <w:p w14:paraId="051AF1A0" w14:textId="77777777" w:rsidR="004D430A" w:rsidRPr="004D430A" w:rsidRDefault="00F30037" w:rsidP="004D430A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83840" behindDoc="0" locked="0" layoutInCell="1" allowOverlap="1" wp14:anchorId="1BB446CA" wp14:editId="6E0C746B">
            <wp:simplePos x="0" y="0"/>
            <wp:positionH relativeFrom="column">
              <wp:posOffset>742950</wp:posOffset>
            </wp:positionH>
            <wp:positionV relativeFrom="paragraph">
              <wp:posOffset>187325</wp:posOffset>
            </wp:positionV>
            <wp:extent cx="828675" cy="2437765"/>
            <wp:effectExtent l="0" t="0" r="9525" b="635"/>
            <wp:wrapNone/>
            <wp:docPr id="53" name="Picture 53" descr="Image result for radio transmission m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Image result for radio transmission mast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90" r="38940"/>
                    <a:stretch/>
                  </pic:blipFill>
                  <pic:spPr bwMode="auto">
                    <a:xfrm>
                      <a:off x="0" y="0"/>
                      <a:ext cx="82867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Television and radio broadcasts are sent through the air as radio signals</w:t>
      </w:r>
      <w:r w:rsidR="004A1E51">
        <w:rPr>
          <w:sz w:val="24"/>
          <w:szCs w:val="24"/>
        </w:rPr>
        <w:t>.</w:t>
      </w:r>
    </w:p>
    <w:p w14:paraId="75B43B46" w14:textId="77777777" w:rsidR="00D0607C" w:rsidRDefault="00D0607C" w:rsidP="00DA0FC5">
      <w:pPr>
        <w:spacing w:after="0" w:line="240" w:lineRule="auto"/>
        <w:ind w:left="360"/>
        <w:rPr>
          <w:sz w:val="24"/>
          <w:szCs w:val="24"/>
        </w:rPr>
      </w:pPr>
    </w:p>
    <w:p w14:paraId="1E52D675" w14:textId="77777777" w:rsidR="00D0607C" w:rsidRDefault="00D0607C" w:rsidP="00DA0FC5">
      <w:pPr>
        <w:spacing w:after="0" w:line="240" w:lineRule="auto"/>
        <w:ind w:left="360"/>
        <w:rPr>
          <w:sz w:val="24"/>
          <w:szCs w:val="24"/>
        </w:rPr>
      </w:pPr>
    </w:p>
    <w:p w14:paraId="6AF9FAE0" w14:textId="77777777" w:rsidR="00D0607C" w:rsidRDefault="00D0607C" w:rsidP="00DA0FC5">
      <w:pPr>
        <w:spacing w:after="0" w:line="240" w:lineRule="auto"/>
        <w:ind w:left="360"/>
        <w:rPr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84864" behindDoc="0" locked="0" layoutInCell="1" allowOverlap="1" wp14:anchorId="6EDB202F" wp14:editId="676E99E4">
            <wp:simplePos x="0" y="0"/>
            <wp:positionH relativeFrom="column">
              <wp:posOffset>1371600</wp:posOffset>
            </wp:positionH>
            <wp:positionV relativeFrom="paragraph">
              <wp:posOffset>39370</wp:posOffset>
            </wp:positionV>
            <wp:extent cx="3676650" cy="479353"/>
            <wp:effectExtent l="0" t="0" r="0" b="0"/>
            <wp:wrapNone/>
            <wp:docPr id="55" name="Picture 55" descr="Image result for long sine w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Image result for long sine wav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09" cy="4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A624E" w14:textId="77777777" w:rsidR="00D0607C" w:rsidRDefault="00095DEA" w:rsidP="00DA0FC5">
      <w:pPr>
        <w:spacing w:after="0" w:line="240" w:lineRule="auto"/>
        <w:ind w:left="360"/>
        <w:rPr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85888" behindDoc="0" locked="0" layoutInCell="1" allowOverlap="1" wp14:anchorId="1912B28C" wp14:editId="7D585BDA">
            <wp:simplePos x="0" y="0"/>
            <wp:positionH relativeFrom="column">
              <wp:posOffset>4733290</wp:posOffset>
            </wp:positionH>
            <wp:positionV relativeFrom="paragraph">
              <wp:posOffset>5715</wp:posOffset>
            </wp:positionV>
            <wp:extent cx="685800" cy="1066800"/>
            <wp:effectExtent l="0" t="0" r="0" b="0"/>
            <wp:wrapNone/>
            <wp:docPr id="56" name="Picture 56" descr="Image result for transistor radio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Image result for transistor radio dra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41"/>
                    <a:stretch/>
                  </pic:blipFill>
                  <pic:spPr bwMode="auto">
                    <a:xfrm flipH="1">
                      <a:off x="0" y="0"/>
                      <a:ext cx="685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A18C8" w14:textId="77777777" w:rsidR="00D0607C" w:rsidRDefault="00D0607C" w:rsidP="00DA0FC5">
      <w:pPr>
        <w:spacing w:after="0" w:line="240" w:lineRule="auto"/>
        <w:ind w:left="360"/>
        <w:rPr>
          <w:sz w:val="24"/>
          <w:szCs w:val="24"/>
        </w:rPr>
      </w:pPr>
    </w:p>
    <w:p w14:paraId="2DD5B7AE" w14:textId="77777777" w:rsidR="00D0607C" w:rsidRDefault="00D0607C" w:rsidP="00DA0FC5">
      <w:pPr>
        <w:spacing w:after="0" w:line="240" w:lineRule="auto"/>
        <w:ind w:left="360"/>
        <w:rPr>
          <w:sz w:val="24"/>
          <w:szCs w:val="24"/>
        </w:rPr>
      </w:pPr>
    </w:p>
    <w:p w14:paraId="7AF44DF9" w14:textId="77777777" w:rsidR="00D0607C" w:rsidRDefault="00D0607C" w:rsidP="00DA0FC5">
      <w:pPr>
        <w:spacing w:after="0" w:line="240" w:lineRule="auto"/>
        <w:ind w:left="360"/>
        <w:rPr>
          <w:sz w:val="24"/>
          <w:szCs w:val="24"/>
        </w:rPr>
      </w:pPr>
    </w:p>
    <w:p w14:paraId="09603967" w14:textId="77777777" w:rsidR="00D0607C" w:rsidRDefault="00D0607C" w:rsidP="00DA0FC5">
      <w:pPr>
        <w:spacing w:after="0" w:line="240" w:lineRule="auto"/>
        <w:ind w:left="360"/>
        <w:rPr>
          <w:sz w:val="24"/>
          <w:szCs w:val="24"/>
        </w:rPr>
      </w:pPr>
    </w:p>
    <w:p w14:paraId="4B86E648" w14:textId="77777777" w:rsidR="00D0607C" w:rsidRDefault="00D0607C" w:rsidP="00DA0FC5">
      <w:pPr>
        <w:spacing w:after="0" w:line="240" w:lineRule="auto"/>
        <w:ind w:left="360"/>
        <w:rPr>
          <w:sz w:val="24"/>
          <w:szCs w:val="24"/>
        </w:rPr>
      </w:pPr>
    </w:p>
    <w:p w14:paraId="113D2509" w14:textId="77777777" w:rsidR="00D0607C" w:rsidRDefault="00D0607C" w:rsidP="00DA0FC5">
      <w:pPr>
        <w:spacing w:after="0" w:line="240" w:lineRule="auto"/>
        <w:ind w:left="360"/>
        <w:rPr>
          <w:sz w:val="24"/>
          <w:szCs w:val="24"/>
        </w:rPr>
      </w:pPr>
    </w:p>
    <w:p w14:paraId="71C28BAE" w14:textId="77777777" w:rsidR="00D0607C" w:rsidRDefault="00D0607C" w:rsidP="00DA0FC5">
      <w:pPr>
        <w:spacing w:after="0" w:line="240" w:lineRule="auto"/>
        <w:ind w:left="360"/>
        <w:rPr>
          <w:sz w:val="24"/>
          <w:szCs w:val="24"/>
        </w:rPr>
      </w:pPr>
    </w:p>
    <w:p w14:paraId="4F758201" w14:textId="77777777" w:rsidR="00D0607C" w:rsidRDefault="00D0607C" w:rsidP="00DA0FC5">
      <w:pPr>
        <w:spacing w:after="0" w:line="240" w:lineRule="auto"/>
        <w:ind w:left="360"/>
        <w:rPr>
          <w:sz w:val="24"/>
          <w:szCs w:val="24"/>
        </w:rPr>
      </w:pPr>
    </w:p>
    <w:p w14:paraId="6A093A80" w14:textId="77777777" w:rsidR="00D0607C" w:rsidRDefault="00D0607C" w:rsidP="00DA0FC5">
      <w:pPr>
        <w:spacing w:after="0" w:line="240" w:lineRule="auto"/>
        <w:ind w:left="360"/>
        <w:rPr>
          <w:sz w:val="24"/>
          <w:szCs w:val="24"/>
        </w:rPr>
      </w:pPr>
    </w:p>
    <w:p w14:paraId="7F162E0B" w14:textId="77777777" w:rsidR="004D430A" w:rsidRDefault="00D0607C" w:rsidP="00D0607C">
      <w:pPr>
        <w:pStyle w:val="ListParagraph"/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Why are radio waves suitable to send signals in this way?</w:t>
      </w:r>
      <w:r w:rsidR="002A3947">
        <w:rPr>
          <w:sz w:val="24"/>
          <w:szCs w:val="24"/>
        </w:rPr>
        <w:t xml:space="preserve"> (1)</w:t>
      </w:r>
    </w:p>
    <w:p w14:paraId="10F14B45" w14:textId="77777777" w:rsidR="00D0607C" w:rsidRDefault="00D0607C" w:rsidP="00D0607C">
      <w:pPr>
        <w:spacing w:after="0" w:line="240" w:lineRule="auto"/>
        <w:rPr>
          <w:sz w:val="24"/>
          <w:szCs w:val="24"/>
        </w:rPr>
      </w:pPr>
    </w:p>
    <w:p w14:paraId="13E13F81" w14:textId="77777777" w:rsidR="00D0607C" w:rsidRDefault="00D0607C" w:rsidP="00D0607C">
      <w:pPr>
        <w:spacing w:after="0"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</w:t>
      </w:r>
    </w:p>
    <w:p w14:paraId="434DFC7F" w14:textId="77777777" w:rsidR="00D0607C" w:rsidRDefault="00D0607C" w:rsidP="00D0607C">
      <w:pPr>
        <w:spacing w:after="0" w:line="240" w:lineRule="auto"/>
        <w:ind w:left="1080"/>
        <w:rPr>
          <w:sz w:val="24"/>
          <w:szCs w:val="24"/>
        </w:rPr>
      </w:pPr>
    </w:p>
    <w:p w14:paraId="21DC7CAA" w14:textId="77777777" w:rsidR="00D0607C" w:rsidRDefault="00D0607C" w:rsidP="00D0607C">
      <w:pPr>
        <w:pStyle w:val="ListParagraph"/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How is the radio signal produced in the transmitting antenna?</w:t>
      </w:r>
      <w:r w:rsidR="00515082">
        <w:rPr>
          <w:sz w:val="24"/>
          <w:szCs w:val="24"/>
        </w:rPr>
        <w:t xml:space="preserve"> (2)</w:t>
      </w:r>
    </w:p>
    <w:p w14:paraId="22A74825" w14:textId="77777777" w:rsidR="00D0607C" w:rsidRDefault="00D0607C" w:rsidP="00D0607C">
      <w:pPr>
        <w:spacing w:after="0" w:line="240" w:lineRule="auto"/>
        <w:rPr>
          <w:sz w:val="24"/>
          <w:szCs w:val="24"/>
        </w:rPr>
      </w:pPr>
    </w:p>
    <w:p w14:paraId="06878ABD" w14:textId="77777777" w:rsidR="00D0607C" w:rsidRDefault="00D0607C" w:rsidP="00D0607C">
      <w:pPr>
        <w:spacing w:after="0"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</w:t>
      </w:r>
    </w:p>
    <w:p w14:paraId="18E2193A" w14:textId="77777777" w:rsidR="00D0607C" w:rsidRDefault="00D0607C" w:rsidP="00D0607C">
      <w:pPr>
        <w:spacing w:after="0" w:line="240" w:lineRule="auto"/>
        <w:ind w:left="1080"/>
        <w:rPr>
          <w:sz w:val="24"/>
          <w:szCs w:val="24"/>
        </w:rPr>
      </w:pPr>
    </w:p>
    <w:p w14:paraId="34EE9220" w14:textId="77777777" w:rsidR="00D0607C" w:rsidRDefault="0087107C" w:rsidP="00D0607C">
      <w:pPr>
        <w:pStyle w:val="ListParagraph"/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What is produced in the aerial of the radio when it receives radio waves?</w:t>
      </w:r>
      <w:r w:rsidR="00515082">
        <w:rPr>
          <w:sz w:val="24"/>
          <w:szCs w:val="24"/>
        </w:rPr>
        <w:t xml:space="preserve"> (2)</w:t>
      </w:r>
    </w:p>
    <w:p w14:paraId="3F68971D" w14:textId="77777777" w:rsidR="0087107C" w:rsidRDefault="0087107C" w:rsidP="0087107C">
      <w:pPr>
        <w:spacing w:after="0" w:line="240" w:lineRule="auto"/>
        <w:rPr>
          <w:sz w:val="24"/>
          <w:szCs w:val="24"/>
        </w:rPr>
      </w:pPr>
    </w:p>
    <w:p w14:paraId="2A7A03EF" w14:textId="77777777" w:rsidR="0087107C" w:rsidRPr="0087107C" w:rsidRDefault="0087107C" w:rsidP="0087107C">
      <w:pPr>
        <w:spacing w:after="0"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</w:t>
      </w:r>
    </w:p>
    <w:p w14:paraId="25F5BDD8" w14:textId="77777777" w:rsidR="0087107C" w:rsidRDefault="0087107C" w:rsidP="0087107C">
      <w:pPr>
        <w:spacing w:after="0" w:line="240" w:lineRule="auto"/>
        <w:rPr>
          <w:sz w:val="24"/>
          <w:szCs w:val="24"/>
        </w:rPr>
      </w:pPr>
    </w:p>
    <w:p w14:paraId="5F80CF06" w14:textId="77777777" w:rsidR="0087107C" w:rsidRDefault="003B1C40" w:rsidP="0087107C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 which part of an atom are gamma waves produced?</w:t>
      </w:r>
      <w:r w:rsidR="00515082">
        <w:rPr>
          <w:sz w:val="24"/>
          <w:szCs w:val="24"/>
        </w:rPr>
        <w:t xml:space="preserve"> (1)</w:t>
      </w:r>
    </w:p>
    <w:p w14:paraId="6B9304ED" w14:textId="77777777" w:rsidR="003B1C40" w:rsidRDefault="003B1C40" w:rsidP="003B1C40">
      <w:pPr>
        <w:spacing w:after="0" w:line="240" w:lineRule="auto"/>
        <w:rPr>
          <w:sz w:val="24"/>
          <w:szCs w:val="24"/>
        </w:rPr>
      </w:pPr>
    </w:p>
    <w:p w14:paraId="0230D995" w14:textId="77777777" w:rsidR="003B1C40" w:rsidRDefault="003B1C40" w:rsidP="003B1C40">
      <w:pPr>
        <w:spacing w:after="0" w:line="240" w:lineRule="auto"/>
        <w:ind w:left="1134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</w:t>
      </w:r>
    </w:p>
    <w:p w14:paraId="2717E8BF" w14:textId="77777777" w:rsidR="003B1C40" w:rsidRDefault="003B1C40" w:rsidP="003B1C40">
      <w:pPr>
        <w:spacing w:after="0" w:line="240" w:lineRule="auto"/>
        <w:ind w:left="1134"/>
        <w:rPr>
          <w:sz w:val="24"/>
          <w:szCs w:val="24"/>
        </w:rPr>
      </w:pPr>
    </w:p>
    <w:p w14:paraId="5B48A308" w14:textId="77777777" w:rsidR="003B1C40" w:rsidRDefault="00FD5822" w:rsidP="003B1C40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diagram shows the waves that make up the electromagnetic spectrum.</w:t>
      </w:r>
    </w:p>
    <w:p w14:paraId="0CA34ADE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6F7BDBC5" w14:textId="77777777" w:rsidR="00FD5822" w:rsidRDefault="00D25B7E" w:rsidP="00FD5822">
      <w:pPr>
        <w:spacing w:after="0" w:line="240" w:lineRule="auto"/>
        <w:rPr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86912" behindDoc="0" locked="0" layoutInCell="1" allowOverlap="1" wp14:anchorId="41C8C6D6" wp14:editId="4E80D755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247797" cy="1409700"/>
            <wp:effectExtent l="0" t="0" r="635" b="0"/>
            <wp:wrapNone/>
            <wp:docPr id="57" name="Picture 57" descr="Image result for electromagnetic spectrum 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 result for electromagnetic spectrum order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27"/>
                    <a:stretch/>
                  </pic:blipFill>
                  <pic:spPr bwMode="auto">
                    <a:xfrm>
                      <a:off x="0" y="0"/>
                      <a:ext cx="4247797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B0C73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26098998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56F062C3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5F09A4CF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10048E77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19DA28F9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6162A5B5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207BF503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4E7328EA" w14:textId="77777777" w:rsidR="00FD5822" w:rsidRPr="00FD5822" w:rsidRDefault="00FD5822" w:rsidP="00FD5822">
      <w:pPr>
        <w:pStyle w:val="ListParagraph"/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 w:rsidRPr="00FD5822">
        <w:rPr>
          <w:sz w:val="24"/>
          <w:szCs w:val="24"/>
        </w:rPr>
        <w:t>Circle the waves that are ionising radiations.</w:t>
      </w:r>
      <w:r w:rsidR="00515082">
        <w:rPr>
          <w:sz w:val="24"/>
          <w:szCs w:val="24"/>
        </w:rPr>
        <w:t xml:space="preserve"> (3)</w:t>
      </w:r>
    </w:p>
    <w:p w14:paraId="32F57505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0D971CC2" w14:textId="77777777" w:rsidR="00FD5822" w:rsidRDefault="00FD5822" w:rsidP="00FD5822">
      <w:pPr>
        <w:pStyle w:val="ListParagraph"/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What property of the spectrum of waves is shown to be increasing by the arrow?</w:t>
      </w:r>
      <w:r w:rsidR="00515082">
        <w:rPr>
          <w:sz w:val="24"/>
          <w:szCs w:val="24"/>
        </w:rPr>
        <w:t xml:space="preserve"> (1)</w:t>
      </w:r>
    </w:p>
    <w:p w14:paraId="7936ED14" w14:textId="77777777" w:rsidR="00A11D86" w:rsidRDefault="00A11D86" w:rsidP="00FD5822">
      <w:pPr>
        <w:spacing w:after="0" w:line="240" w:lineRule="auto"/>
        <w:ind w:left="1080"/>
        <w:rPr>
          <w:sz w:val="24"/>
          <w:szCs w:val="24"/>
        </w:rPr>
      </w:pPr>
    </w:p>
    <w:p w14:paraId="4B3217B8" w14:textId="77777777" w:rsidR="00FD5822" w:rsidRDefault="00FD5822" w:rsidP="00FD5822">
      <w:pPr>
        <w:spacing w:after="0"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</w:t>
      </w:r>
    </w:p>
    <w:p w14:paraId="5BC4C6A2" w14:textId="77777777" w:rsidR="00FD5822" w:rsidRDefault="00FD5822" w:rsidP="00FD5822">
      <w:pPr>
        <w:spacing w:after="0" w:line="240" w:lineRule="auto"/>
        <w:ind w:left="1080"/>
        <w:rPr>
          <w:sz w:val="24"/>
          <w:szCs w:val="24"/>
        </w:rPr>
      </w:pPr>
    </w:p>
    <w:p w14:paraId="2705180F" w14:textId="77777777" w:rsidR="00A11D86" w:rsidRPr="00A11D86" w:rsidRDefault="00A11D86" w:rsidP="00A11D86">
      <w:pPr>
        <w:rPr>
          <w:sz w:val="24"/>
          <w:szCs w:val="24"/>
        </w:rPr>
      </w:pPr>
    </w:p>
    <w:p w14:paraId="0978BDCF" w14:textId="77777777" w:rsidR="00BF6CDC" w:rsidRDefault="00BF6CDC" w:rsidP="00BF6CDC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What is the meaning of the term radiation dose? (1)</w:t>
      </w:r>
      <w:bookmarkStart w:id="4" w:name="_Hlk490475428"/>
    </w:p>
    <w:bookmarkEnd w:id="4"/>
    <w:p w14:paraId="7816772D" w14:textId="77777777" w:rsidR="00A11D86" w:rsidRDefault="00A11D86" w:rsidP="00FD5822">
      <w:pPr>
        <w:pStyle w:val="ListParagraph"/>
        <w:rPr>
          <w:sz w:val="24"/>
          <w:szCs w:val="24"/>
        </w:rPr>
      </w:pPr>
    </w:p>
    <w:p w14:paraId="10E6F668" w14:textId="77777777" w:rsidR="00A11D86" w:rsidRPr="00FD5822" w:rsidRDefault="00A11D86" w:rsidP="00A11D86">
      <w:pPr>
        <w:pStyle w:val="ListParagraph"/>
        <w:ind w:left="426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</w:t>
      </w:r>
    </w:p>
    <w:p w14:paraId="0787AD68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7B14160A" w14:textId="77777777" w:rsidR="00FD5822" w:rsidRDefault="00A11D86" w:rsidP="00A11D86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Explain why ionising radiations can be dangerous if the dose becomes high.</w:t>
      </w:r>
      <w:r w:rsidR="0058685F">
        <w:rPr>
          <w:sz w:val="24"/>
          <w:szCs w:val="24"/>
        </w:rPr>
        <w:t xml:space="preserve"> (2)</w:t>
      </w:r>
    </w:p>
    <w:p w14:paraId="4C9E84BA" w14:textId="77777777" w:rsidR="00A11D86" w:rsidRDefault="00A11D86" w:rsidP="00A11D86">
      <w:pPr>
        <w:spacing w:after="0" w:line="240" w:lineRule="auto"/>
        <w:rPr>
          <w:sz w:val="24"/>
          <w:szCs w:val="24"/>
        </w:rPr>
      </w:pPr>
    </w:p>
    <w:p w14:paraId="7856C096" w14:textId="77777777" w:rsidR="00A11D86" w:rsidRPr="00341EC6" w:rsidRDefault="00A11D86" w:rsidP="00A11D86">
      <w:pPr>
        <w:spacing w:line="360" w:lineRule="auto"/>
        <w:ind w:left="36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   </w:t>
      </w:r>
      <w:r w:rsidRPr="00341EC6">
        <w:rPr>
          <w:color w:val="000000" w:themeColor="text1"/>
          <w:sz w:val="20"/>
          <w:szCs w:val="20"/>
        </w:rPr>
        <w:t>_____________________________________________________________________________________</w:t>
      </w:r>
      <w:r>
        <w:rPr>
          <w:color w:val="000000" w:themeColor="text1"/>
          <w:sz w:val="20"/>
          <w:szCs w:val="20"/>
        </w:rPr>
        <w:t>_______</w:t>
      </w:r>
    </w:p>
    <w:p w14:paraId="332745B6" w14:textId="77777777" w:rsidR="00A11D86" w:rsidRPr="00341EC6" w:rsidRDefault="00A11D86" w:rsidP="00A11D86">
      <w:pPr>
        <w:spacing w:line="360" w:lineRule="auto"/>
        <w:ind w:left="36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   </w:t>
      </w:r>
      <w:r w:rsidRPr="00341EC6">
        <w:rPr>
          <w:color w:val="000000" w:themeColor="text1"/>
          <w:sz w:val="20"/>
          <w:szCs w:val="20"/>
        </w:rPr>
        <w:t>_____________________________________________________________________________________</w:t>
      </w:r>
      <w:r>
        <w:rPr>
          <w:color w:val="000000" w:themeColor="text1"/>
          <w:sz w:val="20"/>
          <w:szCs w:val="20"/>
        </w:rPr>
        <w:t>_______</w:t>
      </w:r>
    </w:p>
    <w:p w14:paraId="04AA1D7B" w14:textId="77777777" w:rsidR="00A11D86" w:rsidRPr="00341EC6" w:rsidRDefault="00A11D86" w:rsidP="00A11D86">
      <w:pPr>
        <w:spacing w:line="360" w:lineRule="auto"/>
        <w:ind w:left="360"/>
        <w:rPr>
          <w:color w:val="000000" w:themeColor="text1"/>
          <w:sz w:val="24"/>
          <w:szCs w:val="24"/>
        </w:rPr>
      </w:pPr>
      <w:r>
        <w:rPr>
          <w:color w:val="000000" w:themeColor="text1"/>
          <w:sz w:val="20"/>
          <w:szCs w:val="20"/>
        </w:rPr>
        <w:t xml:space="preserve">  </w:t>
      </w:r>
      <w:r w:rsidRPr="00341EC6">
        <w:rPr>
          <w:color w:val="000000" w:themeColor="text1"/>
          <w:sz w:val="20"/>
          <w:szCs w:val="20"/>
        </w:rPr>
        <w:t xml:space="preserve"> _____________________________________________________________________________________</w:t>
      </w:r>
      <w:r>
        <w:rPr>
          <w:color w:val="000000" w:themeColor="text1"/>
          <w:sz w:val="20"/>
          <w:szCs w:val="20"/>
        </w:rPr>
        <w:t>_______</w:t>
      </w:r>
    </w:p>
    <w:p w14:paraId="0D399A4E" w14:textId="77777777" w:rsidR="00A11D86" w:rsidRPr="00A11D86" w:rsidRDefault="00A11D86" w:rsidP="00A11D86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waves shown below represent part of the electromagnetic spectrum.</w:t>
      </w:r>
    </w:p>
    <w:p w14:paraId="75E152A9" w14:textId="77777777" w:rsidR="00FD5822" w:rsidRDefault="00A11D86" w:rsidP="00FD5822">
      <w:pPr>
        <w:spacing w:after="0" w:line="240" w:lineRule="auto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3FD1BEAE" wp14:editId="6C8CFB24">
            <wp:simplePos x="0" y="0"/>
            <wp:positionH relativeFrom="margin">
              <wp:posOffset>570230</wp:posOffset>
            </wp:positionH>
            <wp:positionV relativeFrom="paragraph">
              <wp:posOffset>125730</wp:posOffset>
            </wp:positionV>
            <wp:extent cx="5124450" cy="1314450"/>
            <wp:effectExtent l="0" t="0" r="0" b="0"/>
            <wp:wrapNone/>
            <wp:docPr id="54" name="Picture 54" descr="Image result for sine w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Image result for sine wav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D23AA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3EBE1DC7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1E894026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126EB804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3C962C7F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6835E312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765508B2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373B88BB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01F92F5A" w14:textId="77777777" w:rsidR="00FD5822" w:rsidRDefault="00A11D86" w:rsidP="00A11D86">
      <w:pPr>
        <w:pStyle w:val="ListParagraph"/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Which wave is likely to be a radio wave? </w:t>
      </w:r>
      <w:r w:rsidR="00C63F62">
        <w:rPr>
          <w:sz w:val="24"/>
          <w:szCs w:val="24"/>
        </w:rPr>
        <w:t xml:space="preserve"> (1)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76E49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</w:t>
      </w:r>
    </w:p>
    <w:p w14:paraId="4F9A32C3" w14:textId="77777777" w:rsidR="00A11D86" w:rsidRDefault="00A11D86" w:rsidP="00A11D86">
      <w:pPr>
        <w:spacing w:after="0" w:line="240" w:lineRule="auto"/>
        <w:rPr>
          <w:sz w:val="24"/>
          <w:szCs w:val="24"/>
        </w:rPr>
      </w:pPr>
    </w:p>
    <w:p w14:paraId="699A3CFB" w14:textId="77777777" w:rsidR="00A11D86" w:rsidRDefault="00A11D86" w:rsidP="00A11D86">
      <w:pPr>
        <w:pStyle w:val="ListParagraph"/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Which wave would be carrying the greatest amount of energy? </w:t>
      </w:r>
      <w:r w:rsidR="00C63F62">
        <w:rPr>
          <w:sz w:val="24"/>
          <w:szCs w:val="24"/>
        </w:rPr>
        <w:t>(1)</w:t>
      </w:r>
      <w:r w:rsidR="00776E49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</w:t>
      </w:r>
    </w:p>
    <w:p w14:paraId="5D22475E" w14:textId="77777777" w:rsidR="00A11D86" w:rsidRPr="00A11D86" w:rsidRDefault="00A11D86" w:rsidP="00A11D86">
      <w:pPr>
        <w:pStyle w:val="ListParagraph"/>
        <w:rPr>
          <w:sz w:val="24"/>
          <w:szCs w:val="24"/>
        </w:rPr>
      </w:pPr>
    </w:p>
    <w:p w14:paraId="0718C75B" w14:textId="77777777" w:rsidR="00A11D86" w:rsidRDefault="00A11D86" w:rsidP="00A11D86">
      <w:pPr>
        <w:pStyle w:val="ListParagraph"/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Which wave could be used for medical imaging?</w:t>
      </w:r>
      <w:r w:rsidR="00776E49">
        <w:rPr>
          <w:sz w:val="24"/>
          <w:szCs w:val="24"/>
        </w:rPr>
        <w:t xml:space="preserve"> (1)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76E49">
        <w:rPr>
          <w:sz w:val="24"/>
          <w:szCs w:val="24"/>
        </w:rPr>
        <w:t xml:space="preserve">   </w:t>
      </w:r>
      <w:r>
        <w:rPr>
          <w:sz w:val="24"/>
          <w:szCs w:val="24"/>
        </w:rPr>
        <w:t>_________________</w:t>
      </w:r>
    </w:p>
    <w:p w14:paraId="5CA4983E" w14:textId="77777777" w:rsidR="00A11D86" w:rsidRPr="00A11D86" w:rsidRDefault="00776E49" w:rsidP="00A11D86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3171667B" w14:textId="77777777" w:rsidR="00A11D86" w:rsidRDefault="007B4C6A" w:rsidP="00A11D86">
      <w:pPr>
        <w:pStyle w:val="ListParagraph"/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If the waves represent the colours of visible light, what colour </w:t>
      </w:r>
      <w:r w:rsidR="0058685F">
        <w:rPr>
          <w:sz w:val="24"/>
          <w:szCs w:val="24"/>
        </w:rPr>
        <w:t>c</w:t>
      </w:r>
      <w:r>
        <w:rPr>
          <w:sz w:val="24"/>
          <w:szCs w:val="24"/>
        </w:rPr>
        <w:t>ould wave C represent?</w:t>
      </w:r>
      <w:r w:rsidR="00776E49">
        <w:rPr>
          <w:sz w:val="24"/>
          <w:szCs w:val="24"/>
        </w:rPr>
        <w:t xml:space="preserve"> (1)</w:t>
      </w:r>
    </w:p>
    <w:p w14:paraId="66753BFF" w14:textId="77777777" w:rsidR="007B4C6A" w:rsidRDefault="007B4C6A" w:rsidP="007B4C6A">
      <w:pPr>
        <w:pStyle w:val="ListParagraph"/>
        <w:ind w:left="6804"/>
        <w:rPr>
          <w:sz w:val="24"/>
          <w:szCs w:val="24"/>
        </w:rPr>
      </w:pPr>
      <w:r>
        <w:rPr>
          <w:sz w:val="24"/>
          <w:szCs w:val="24"/>
        </w:rPr>
        <w:t xml:space="preserve">           ___________________</w:t>
      </w:r>
    </w:p>
    <w:p w14:paraId="3A8B9222" w14:textId="77777777" w:rsidR="007B4C6A" w:rsidRDefault="007B4C6A" w:rsidP="007B4C6A">
      <w:pPr>
        <w:pStyle w:val="ListParagraph"/>
        <w:ind w:left="6804"/>
        <w:rPr>
          <w:sz w:val="24"/>
          <w:szCs w:val="24"/>
        </w:rPr>
      </w:pPr>
    </w:p>
    <w:p w14:paraId="1771FCCB" w14:textId="77777777" w:rsidR="00614B86" w:rsidRDefault="00A2240B" w:rsidP="007B4C6A">
      <w:pPr>
        <w:pStyle w:val="ListParagraph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Give the most suitable </w:t>
      </w:r>
      <w:r w:rsidR="00614B86">
        <w:rPr>
          <w:sz w:val="24"/>
          <w:szCs w:val="24"/>
        </w:rPr>
        <w:t>type of electromagnetic radiation for the applications stated:</w:t>
      </w:r>
      <w:r w:rsidR="00776E49">
        <w:rPr>
          <w:sz w:val="24"/>
          <w:szCs w:val="24"/>
        </w:rPr>
        <w:t xml:space="preserve"> (5)</w:t>
      </w:r>
    </w:p>
    <w:p w14:paraId="0AFBB471" w14:textId="77777777" w:rsidR="00614B86" w:rsidRPr="00614B86" w:rsidRDefault="00614B86" w:rsidP="00614B86">
      <w:pPr>
        <w:jc w:val="both"/>
        <w:rPr>
          <w:sz w:val="24"/>
          <w:szCs w:val="24"/>
        </w:rPr>
      </w:pPr>
    </w:p>
    <w:tbl>
      <w:tblPr>
        <w:tblStyle w:val="TableGrid"/>
        <w:tblW w:w="9558" w:type="dxa"/>
        <w:tblInd w:w="360" w:type="dxa"/>
        <w:tblLook w:val="04A0" w:firstRow="1" w:lastRow="0" w:firstColumn="1" w:lastColumn="0" w:noHBand="0" w:noVBand="1"/>
      </w:tblPr>
      <w:tblGrid>
        <w:gridCol w:w="5872"/>
        <w:gridCol w:w="3686"/>
      </w:tblGrid>
      <w:tr w:rsidR="00614B86" w14:paraId="0C81A4A8" w14:textId="77777777" w:rsidTr="00421625">
        <w:trPr>
          <w:trHeight w:val="255"/>
        </w:trPr>
        <w:tc>
          <w:tcPr>
            <w:tcW w:w="5872" w:type="dxa"/>
            <w:vAlign w:val="center"/>
          </w:tcPr>
          <w:p w14:paraId="75460B78" w14:textId="77777777" w:rsidR="00614B86" w:rsidRPr="00614B86" w:rsidRDefault="00614B86" w:rsidP="00421625">
            <w:pPr>
              <w:rPr>
                <w:b/>
                <w:sz w:val="24"/>
                <w:szCs w:val="24"/>
              </w:rPr>
            </w:pPr>
            <w:r w:rsidRPr="00614B86">
              <w:rPr>
                <w:b/>
                <w:sz w:val="24"/>
                <w:szCs w:val="24"/>
              </w:rPr>
              <w:t>Application</w:t>
            </w:r>
          </w:p>
        </w:tc>
        <w:tc>
          <w:tcPr>
            <w:tcW w:w="3686" w:type="dxa"/>
            <w:vAlign w:val="center"/>
          </w:tcPr>
          <w:p w14:paraId="1B32F22F" w14:textId="77777777" w:rsidR="00614B86" w:rsidRPr="00614B86" w:rsidRDefault="00614B86" w:rsidP="00421625">
            <w:pPr>
              <w:rPr>
                <w:b/>
                <w:sz w:val="24"/>
                <w:szCs w:val="24"/>
              </w:rPr>
            </w:pPr>
            <w:r w:rsidRPr="00614B86">
              <w:rPr>
                <w:b/>
                <w:sz w:val="24"/>
                <w:szCs w:val="24"/>
              </w:rPr>
              <w:t>Type of electromagnetic radiation</w:t>
            </w:r>
          </w:p>
        </w:tc>
      </w:tr>
      <w:tr w:rsidR="00614B86" w14:paraId="3D1A63D0" w14:textId="77777777" w:rsidTr="00421625">
        <w:tc>
          <w:tcPr>
            <w:tcW w:w="5872" w:type="dxa"/>
          </w:tcPr>
          <w:p w14:paraId="6496819E" w14:textId="77777777" w:rsidR="00614B86" w:rsidRPr="00614B86" w:rsidRDefault="00614B86" w:rsidP="00614B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Satellite communications, cooking food</w:t>
            </w:r>
          </w:p>
        </w:tc>
        <w:tc>
          <w:tcPr>
            <w:tcW w:w="3686" w:type="dxa"/>
          </w:tcPr>
          <w:p w14:paraId="7CF77A43" w14:textId="77777777" w:rsidR="00614B86" w:rsidRPr="00614B86" w:rsidRDefault="00614B86" w:rsidP="00614B86">
            <w:pPr>
              <w:jc w:val="both"/>
              <w:rPr>
                <w:sz w:val="24"/>
                <w:szCs w:val="24"/>
              </w:rPr>
            </w:pPr>
          </w:p>
        </w:tc>
      </w:tr>
      <w:tr w:rsidR="00614B86" w14:paraId="2A7905FC" w14:textId="77777777" w:rsidTr="00421625">
        <w:tc>
          <w:tcPr>
            <w:tcW w:w="5872" w:type="dxa"/>
          </w:tcPr>
          <w:p w14:paraId="3873E5A0" w14:textId="77777777" w:rsidR="00614B86" w:rsidRPr="00614B86" w:rsidRDefault="00614B86" w:rsidP="00614B86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F</w:t>
            </w:r>
            <w:r w:rsidRPr="00614B86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luorescent lamps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, disinfecting water, security marking</w:t>
            </w:r>
          </w:p>
        </w:tc>
        <w:tc>
          <w:tcPr>
            <w:tcW w:w="3686" w:type="dxa"/>
          </w:tcPr>
          <w:p w14:paraId="513CF467" w14:textId="77777777" w:rsidR="00614B86" w:rsidRPr="00614B86" w:rsidRDefault="00614B86" w:rsidP="00614B86">
            <w:pPr>
              <w:jc w:val="both"/>
              <w:rPr>
                <w:sz w:val="24"/>
                <w:szCs w:val="24"/>
              </w:rPr>
            </w:pPr>
          </w:p>
        </w:tc>
      </w:tr>
      <w:tr w:rsidR="00614B86" w14:paraId="09AAD0E1" w14:textId="77777777" w:rsidTr="00421625">
        <w:tc>
          <w:tcPr>
            <w:tcW w:w="5872" w:type="dxa"/>
          </w:tcPr>
          <w:p w14:paraId="7FE763F8" w14:textId="77777777" w:rsidR="00614B86" w:rsidRPr="00614B86" w:rsidRDefault="00614B86" w:rsidP="00614B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Cooking, thermal imaging, short range communications</w:t>
            </w:r>
          </w:p>
        </w:tc>
        <w:tc>
          <w:tcPr>
            <w:tcW w:w="3686" w:type="dxa"/>
          </w:tcPr>
          <w:p w14:paraId="6AF30F9C" w14:textId="77777777" w:rsidR="00614B86" w:rsidRPr="00614B86" w:rsidRDefault="00614B86" w:rsidP="00614B86">
            <w:pPr>
              <w:jc w:val="both"/>
              <w:rPr>
                <w:sz w:val="24"/>
                <w:szCs w:val="24"/>
              </w:rPr>
            </w:pPr>
          </w:p>
        </w:tc>
      </w:tr>
      <w:tr w:rsidR="00614B86" w14:paraId="080440E9" w14:textId="77777777" w:rsidTr="00421625">
        <w:tc>
          <w:tcPr>
            <w:tcW w:w="5872" w:type="dxa"/>
          </w:tcPr>
          <w:p w14:paraId="791C0F4B" w14:textId="146CD577" w:rsidR="00614B86" w:rsidRPr="00614B86" w:rsidRDefault="005929F0" w:rsidP="00614B86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 w:rsidR="00614B86" w:rsidRPr="00614B86">
              <w:rPr>
                <w:rFonts w:asciiTheme="minorHAnsi" w:hAnsiTheme="minorHAnsi" w:cstheme="minorHAnsi"/>
                <w:sz w:val="24"/>
                <w:szCs w:val="24"/>
              </w:rPr>
              <w:t>terilising food and medical equipment</w:t>
            </w:r>
            <w:r w:rsidR="00614B86">
              <w:rPr>
                <w:rFonts w:asciiTheme="minorHAnsi" w:hAnsiTheme="minorHAnsi" w:cstheme="minorHAnsi"/>
                <w:sz w:val="24"/>
                <w:szCs w:val="24"/>
              </w:rPr>
              <w:t>, cancer treatment</w:t>
            </w:r>
          </w:p>
        </w:tc>
        <w:tc>
          <w:tcPr>
            <w:tcW w:w="3686" w:type="dxa"/>
          </w:tcPr>
          <w:p w14:paraId="44839BFE" w14:textId="77777777" w:rsidR="00614B86" w:rsidRPr="00614B86" w:rsidRDefault="00614B86" w:rsidP="00614B86">
            <w:pPr>
              <w:jc w:val="both"/>
              <w:rPr>
                <w:sz w:val="24"/>
                <w:szCs w:val="24"/>
              </w:rPr>
            </w:pPr>
          </w:p>
        </w:tc>
      </w:tr>
      <w:tr w:rsidR="00614B86" w14:paraId="10C89642" w14:textId="77777777" w:rsidTr="00421625">
        <w:tc>
          <w:tcPr>
            <w:tcW w:w="5872" w:type="dxa"/>
          </w:tcPr>
          <w:p w14:paraId="263AD1C2" w14:textId="77777777" w:rsidR="00614B86" w:rsidRPr="00614B86" w:rsidRDefault="00614B86" w:rsidP="00421625">
            <w:pPr>
              <w:spacing w:after="150" w:line="240" w:lineRule="auto"/>
              <w:rPr>
                <w:sz w:val="24"/>
                <w:szCs w:val="24"/>
              </w:rPr>
            </w:pPr>
            <w:r w:rsidRPr="00614B86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Vision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, photography, illumination</w:t>
            </w:r>
          </w:p>
        </w:tc>
        <w:tc>
          <w:tcPr>
            <w:tcW w:w="3686" w:type="dxa"/>
          </w:tcPr>
          <w:p w14:paraId="398DD246" w14:textId="77777777" w:rsidR="00614B86" w:rsidRPr="00614B86" w:rsidRDefault="00614B86" w:rsidP="00614B86">
            <w:pPr>
              <w:jc w:val="both"/>
              <w:rPr>
                <w:sz w:val="24"/>
                <w:szCs w:val="24"/>
              </w:rPr>
            </w:pPr>
          </w:p>
        </w:tc>
      </w:tr>
    </w:tbl>
    <w:p w14:paraId="7A3918BF" w14:textId="77777777" w:rsidR="007B4C6A" w:rsidRDefault="007B4C6A" w:rsidP="00614B86">
      <w:pPr>
        <w:jc w:val="both"/>
        <w:rPr>
          <w:sz w:val="24"/>
          <w:szCs w:val="24"/>
        </w:rPr>
      </w:pPr>
    </w:p>
    <w:p w14:paraId="7B774F1E" w14:textId="77777777" w:rsidR="00C100F9" w:rsidRDefault="00C100F9" w:rsidP="00614B86">
      <w:pPr>
        <w:jc w:val="both"/>
        <w:rPr>
          <w:sz w:val="24"/>
          <w:szCs w:val="24"/>
        </w:rPr>
      </w:pPr>
    </w:p>
    <w:p w14:paraId="2B233C4B" w14:textId="77777777" w:rsidR="00C100F9" w:rsidRPr="00AF5856" w:rsidRDefault="001859DD" w:rsidP="00C100F9">
      <w:pPr>
        <w:pStyle w:val="ListParagraph"/>
        <w:numPr>
          <w:ilvl w:val="0"/>
          <w:numId w:val="9"/>
        </w:numPr>
        <w:jc w:val="both"/>
        <w:rPr>
          <w:b/>
          <w:sz w:val="24"/>
          <w:szCs w:val="24"/>
        </w:rPr>
      </w:pPr>
      <w:r w:rsidRPr="00AF5856">
        <w:rPr>
          <w:rFonts w:ascii="Arial" w:hAnsi="Arial" w:cs="Arial"/>
          <w:b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8B7D6D" wp14:editId="3D57A76C">
                <wp:simplePos x="0" y="0"/>
                <wp:positionH relativeFrom="column">
                  <wp:posOffset>1895475</wp:posOffset>
                </wp:positionH>
                <wp:positionV relativeFrom="paragraph">
                  <wp:posOffset>252095</wp:posOffset>
                </wp:positionV>
                <wp:extent cx="704850" cy="0"/>
                <wp:effectExtent l="0" t="76200" r="19050" b="9525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F1358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5" o:spid="_x0000_s1026" type="#_x0000_t32" style="position:absolute;margin-left:149.25pt;margin-top:19.85pt;width:55.5pt;height:0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" strokecolor="black [3213]" strokeweight=".5pt">
                <v:stroke endarrow="block" joinstyle="miter"/>
              </v:shape>
            </w:pict>
          </mc:Fallback>
        </mc:AlternateContent>
      </w:r>
      <w:r w:rsidRPr="00AF5856">
        <w:rPr>
          <w:rFonts w:ascii="Arial" w:hAnsi="Arial" w:cs="Arial"/>
          <w:b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BEB891" wp14:editId="3DBB86D1">
                <wp:simplePos x="0" y="0"/>
                <wp:positionH relativeFrom="column">
                  <wp:posOffset>1885950</wp:posOffset>
                </wp:positionH>
                <wp:positionV relativeFrom="paragraph">
                  <wp:posOffset>252095</wp:posOffset>
                </wp:positionV>
                <wp:extent cx="1447800" cy="0"/>
                <wp:effectExtent l="0" t="0" r="0" b="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E69047E" id="Straight Connector 74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5pt,19.85pt" to="262.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="004A45A4" w:rsidRPr="00AF5856">
        <w:rPr>
          <w:rFonts w:ascii="Arial" w:hAnsi="Arial" w:cs="Arial"/>
          <w:b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09440" behindDoc="0" locked="0" layoutInCell="1" allowOverlap="1" wp14:anchorId="5E2FC83B" wp14:editId="6A216423">
            <wp:simplePos x="0" y="0"/>
            <wp:positionH relativeFrom="column">
              <wp:posOffset>1771650</wp:posOffset>
            </wp:positionH>
            <wp:positionV relativeFrom="paragraph">
              <wp:posOffset>213995</wp:posOffset>
            </wp:positionV>
            <wp:extent cx="218345" cy="438150"/>
            <wp:effectExtent l="0" t="0" r="0" b="0"/>
            <wp:wrapNone/>
            <wp:docPr id="73" name="Picture 73" descr="Image result for pine tre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Image result for pine tree drawi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856" w:rsidRPr="00AF5856">
        <w:rPr>
          <w:b/>
          <w:sz w:val="24"/>
          <w:szCs w:val="24"/>
        </w:rPr>
        <w:t>(physics only)</w:t>
      </w:r>
    </w:p>
    <w:p w14:paraId="01CCCF9C" w14:textId="77777777" w:rsidR="007B4C6A" w:rsidRPr="007B4C6A" w:rsidRDefault="007B4C6A" w:rsidP="007B4C6A">
      <w:pPr>
        <w:spacing w:after="0" w:line="240" w:lineRule="auto"/>
        <w:ind w:left="720"/>
        <w:rPr>
          <w:sz w:val="24"/>
          <w:szCs w:val="24"/>
        </w:rPr>
      </w:pPr>
    </w:p>
    <w:p w14:paraId="2945364A" w14:textId="77777777" w:rsidR="007B4C6A" w:rsidRPr="007B4C6A" w:rsidRDefault="008312BD" w:rsidP="007B4C6A">
      <w:pPr>
        <w:pStyle w:val="ListParagraph"/>
        <w:ind w:left="793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0B715A" wp14:editId="38084CFB">
                <wp:simplePos x="0" y="0"/>
                <wp:positionH relativeFrom="column">
                  <wp:posOffset>561975</wp:posOffset>
                </wp:positionH>
                <wp:positionV relativeFrom="paragraph">
                  <wp:posOffset>50165</wp:posOffset>
                </wp:positionV>
                <wp:extent cx="285750" cy="30480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1BFF18" w14:textId="77777777" w:rsidR="008312BD" w:rsidRPr="008312BD" w:rsidRDefault="008312BD" w:rsidP="008312B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502E35" id="Text Box 72" o:spid="_x0000_s1063" type="#_x0000_t202" style="position:absolute;left:0;text-align:left;margin-left:44.25pt;margin-top:3.95pt;width:22.5pt;height:2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" fillcolor="window" stroked="f" strokeweight=".5pt">
                <v:textbox>
                  <w:txbxContent>
                    <w:p w:rsidR="008312BD" w:rsidRPr="008312BD" w:rsidRDefault="008312BD" w:rsidP="008312B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7E175F" wp14:editId="4D53575A">
                <wp:simplePos x="0" y="0"/>
                <wp:positionH relativeFrom="column">
                  <wp:posOffset>3200400</wp:posOffset>
                </wp:positionH>
                <wp:positionV relativeFrom="paragraph">
                  <wp:posOffset>230505</wp:posOffset>
                </wp:positionV>
                <wp:extent cx="285750" cy="30480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DE90CA" w14:textId="77777777" w:rsidR="008312BD" w:rsidRPr="008312BD" w:rsidRDefault="008312BD">
                            <w:pPr>
                              <w:rPr>
                                <w:b/>
                              </w:rPr>
                            </w:pPr>
                            <w:r w:rsidRPr="008312BD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67" o:spid="_x0000_s1064" type="#_x0000_t202" style="position:absolute;left:0;text-align:left;margin-left:252pt;margin-top:18.15pt;width:22.5pt;height:2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" fillcolor="white [3201]" stroked="f" strokeweight=".5pt">
                <v:textbox>
                  <w:txbxContent>
                    <w:p w:rsidR="008312BD" w:rsidRPr="008312BD" w:rsidRDefault="008312BD">
                      <w:pPr>
                        <w:rPr>
                          <w:b/>
                        </w:rPr>
                      </w:pPr>
                      <w:r w:rsidRPr="008312BD">
                        <w:rPr>
                          <w:b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4AE83F" wp14:editId="01BC767B">
                <wp:simplePos x="0" y="0"/>
                <wp:positionH relativeFrom="column">
                  <wp:posOffset>3762375</wp:posOffset>
                </wp:positionH>
                <wp:positionV relativeFrom="paragraph">
                  <wp:posOffset>221615</wp:posOffset>
                </wp:positionV>
                <wp:extent cx="285750" cy="30480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1015EB" w14:textId="77777777" w:rsidR="008312BD" w:rsidRPr="008312BD" w:rsidRDefault="008312BD" w:rsidP="008312B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502E35" id="Text Box 70" o:spid="_x0000_s1065" type="#_x0000_t202" style="position:absolute;left:0;text-align:left;margin-left:296.25pt;margin-top:17.45pt;width:22.5pt;height:2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" fillcolor="window" stroked="f" strokeweight=".5pt">
                <v:textbox>
                  <w:txbxContent>
                    <w:p w:rsidR="008312BD" w:rsidRPr="008312BD" w:rsidRDefault="008312BD" w:rsidP="008312B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1A0C00" wp14:editId="204B2223">
                <wp:simplePos x="0" y="0"/>
                <wp:positionH relativeFrom="column">
                  <wp:posOffset>2486025</wp:posOffset>
                </wp:positionH>
                <wp:positionV relativeFrom="paragraph">
                  <wp:posOffset>245110</wp:posOffset>
                </wp:positionV>
                <wp:extent cx="285750" cy="30480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ED3F5F" w14:textId="77777777" w:rsidR="008312BD" w:rsidRPr="008312BD" w:rsidRDefault="008312BD" w:rsidP="008312B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502E35" id="Text Box 69" o:spid="_x0000_s1066" type="#_x0000_t202" style="position:absolute;left:0;text-align:left;margin-left:195.75pt;margin-top:19.3pt;width:22.5pt;height:2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" fillcolor="window" stroked="f" strokeweight=".5pt">
                <v:textbox>
                  <w:txbxContent>
                    <w:p w:rsidR="008312BD" w:rsidRPr="008312BD" w:rsidRDefault="008312BD" w:rsidP="008312B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6963CA" wp14:editId="4F263CBC">
                <wp:simplePos x="0" y="0"/>
                <wp:positionH relativeFrom="column">
                  <wp:posOffset>1914524</wp:posOffset>
                </wp:positionH>
                <wp:positionV relativeFrom="paragraph">
                  <wp:posOffset>259080</wp:posOffset>
                </wp:positionV>
                <wp:extent cx="333375" cy="304800"/>
                <wp:effectExtent l="0" t="0" r="9525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8E25E1" w14:textId="77777777" w:rsidR="008312BD" w:rsidRPr="008312BD" w:rsidRDefault="008312BD" w:rsidP="008312B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502E35" id="Text Box 68" o:spid="_x0000_s1067" type="#_x0000_t202" style="position:absolute;left:0;text-align:left;margin-left:150.75pt;margin-top:20.4pt;width:26.25pt;height:24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" fillcolor="window" stroked="f" strokeweight=".5pt">
                <v:textbox>
                  <w:txbxContent>
                    <w:p w:rsidR="008312BD" w:rsidRPr="008312BD" w:rsidRDefault="008312BD" w:rsidP="008312B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F4D7FC" wp14:editId="340E904D">
                <wp:simplePos x="0" y="0"/>
                <wp:positionH relativeFrom="column">
                  <wp:posOffset>4295775</wp:posOffset>
                </wp:positionH>
                <wp:positionV relativeFrom="paragraph">
                  <wp:posOffset>259080</wp:posOffset>
                </wp:positionV>
                <wp:extent cx="342900" cy="30480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59D897" w14:textId="77777777" w:rsidR="008312BD" w:rsidRPr="008312BD" w:rsidRDefault="008312BD" w:rsidP="008312B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502E35" id="Text Box 71" o:spid="_x0000_s1068" type="#_x0000_t202" style="position:absolute;left:0;text-align:left;margin-left:338.25pt;margin-top:20.4pt;width:27pt;height:24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" fillcolor="window" stroked="f" strokeweight=".5pt">
                <v:textbox>
                  <w:txbxContent>
                    <w:p w:rsidR="008312BD" w:rsidRPr="008312BD" w:rsidRDefault="008312BD" w:rsidP="008312B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C2A4D4" wp14:editId="1F3A1E1A">
                <wp:simplePos x="0" y="0"/>
                <wp:positionH relativeFrom="column">
                  <wp:posOffset>4438650</wp:posOffset>
                </wp:positionH>
                <wp:positionV relativeFrom="paragraph">
                  <wp:posOffset>97790</wp:posOffset>
                </wp:positionV>
                <wp:extent cx="0" cy="123825"/>
                <wp:effectExtent l="0" t="0" r="38100" b="28575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0E121EA" id="Straight Connector 64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5pt,7.7pt" to="349.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" strokecolor="windowText" strokeweight="1.2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A1910F" wp14:editId="3846961C">
                <wp:simplePos x="0" y="0"/>
                <wp:positionH relativeFrom="column">
                  <wp:posOffset>2076450</wp:posOffset>
                </wp:positionH>
                <wp:positionV relativeFrom="paragraph">
                  <wp:posOffset>78105</wp:posOffset>
                </wp:positionV>
                <wp:extent cx="0" cy="123825"/>
                <wp:effectExtent l="0" t="0" r="38100" b="28575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F9356A" id="Straight Connector 66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5pt,6.15pt" to="163.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" strokecolor="windowText" strokeweight="1.2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F989B7" wp14:editId="2E24E748">
                <wp:simplePos x="0" y="0"/>
                <wp:positionH relativeFrom="column">
                  <wp:posOffset>3895725</wp:posOffset>
                </wp:positionH>
                <wp:positionV relativeFrom="paragraph">
                  <wp:posOffset>92710</wp:posOffset>
                </wp:positionV>
                <wp:extent cx="0" cy="123825"/>
                <wp:effectExtent l="0" t="0" r="38100" b="28575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344E17" id="Straight Connector 65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5pt,7.3pt" to="306.7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" strokecolor="windowText" strokeweight="1.2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C978AA" wp14:editId="442704D9">
                <wp:simplePos x="0" y="0"/>
                <wp:positionH relativeFrom="column">
                  <wp:posOffset>2628900</wp:posOffset>
                </wp:positionH>
                <wp:positionV relativeFrom="paragraph">
                  <wp:posOffset>97790</wp:posOffset>
                </wp:positionV>
                <wp:extent cx="0" cy="123825"/>
                <wp:effectExtent l="0" t="0" r="38100" b="28575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300F50F" id="Straight Connector 63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pt,7.7pt" to="207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" strokecolor="windowText" strokeweight="1.2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F1D2AC" wp14:editId="032BE229">
                <wp:simplePos x="0" y="0"/>
                <wp:positionH relativeFrom="column">
                  <wp:posOffset>3324225</wp:posOffset>
                </wp:positionH>
                <wp:positionV relativeFrom="paragraph">
                  <wp:posOffset>116205</wp:posOffset>
                </wp:positionV>
                <wp:extent cx="0" cy="123825"/>
                <wp:effectExtent l="0" t="0" r="38100" b="28575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3458966" id="Straight Connector 62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75pt,9.15pt" to="261.7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" strokecolor="black [3213]" strokeweight="1.25pt">
                <v:stroke joinstyle="miter"/>
              </v:line>
            </w:pict>
          </mc:Fallback>
        </mc:AlternateContent>
      </w:r>
      <w:r w:rsidR="00141F00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8FF1EC" wp14:editId="3E40B8F6">
                <wp:simplePos x="0" y="0"/>
                <wp:positionH relativeFrom="column">
                  <wp:posOffset>800101</wp:posOffset>
                </wp:positionH>
                <wp:positionV relativeFrom="paragraph">
                  <wp:posOffset>144780</wp:posOffset>
                </wp:positionV>
                <wp:extent cx="5067300" cy="28575"/>
                <wp:effectExtent l="0" t="0" r="19050" b="28575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67300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776119" id="Straight Connector 61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pt,11.4pt" to="462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</w:p>
    <w:p w14:paraId="5F408B93" w14:textId="77777777" w:rsidR="007B4C6A" w:rsidRPr="007B4C6A" w:rsidRDefault="007B4C6A" w:rsidP="007B4C6A">
      <w:pPr>
        <w:spacing w:after="0" w:line="240" w:lineRule="auto"/>
        <w:ind w:left="720"/>
        <w:rPr>
          <w:sz w:val="24"/>
          <w:szCs w:val="24"/>
        </w:rPr>
      </w:pPr>
    </w:p>
    <w:p w14:paraId="4A377D50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4DCF4A04" w14:textId="77777777" w:rsidR="00FD5822" w:rsidRPr="00FD5822" w:rsidRDefault="00FD5822" w:rsidP="00FD5822">
      <w:pPr>
        <w:spacing w:after="0" w:line="240" w:lineRule="auto"/>
        <w:rPr>
          <w:sz w:val="24"/>
          <w:szCs w:val="24"/>
        </w:rPr>
      </w:pPr>
    </w:p>
    <w:p w14:paraId="24576122" w14:textId="77777777" w:rsidR="00FD5822" w:rsidRPr="00FD5822" w:rsidRDefault="00FD5822" w:rsidP="00FD5822">
      <w:pPr>
        <w:pStyle w:val="ListParagraph"/>
        <w:rPr>
          <w:sz w:val="24"/>
          <w:szCs w:val="24"/>
        </w:rPr>
      </w:pPr>
    </w:p>
    <w:p w14:paraId="47361B7C" w14:textId="77777777" w:rsidR="00FD5822" w:rsidRPr="004A45A4" w:rsidRDefault="00FD5822" w:rsidP="004A45A4">
      <w:pPr>
        <w:spacing w:after="0" w:line="240" w:lineRule="auto"/>
        <w:ind w:left="720"/>
        <w:rPr>
          <w:sz w:val="24"/>
          <w:szCs w:val="24"/>
        </w:rPr>
      </w:pPr>
    </w:p>
    <w:p w14:paraId="01C93E7D" w14:textId="77777777" w:rsidR="00141F00" w:rsidRPr="004A45A4" w:rsidRDefault="00141F00" w:rsidP="004A45A4">
      <w:pPr>
        <w:pStyle w:val="ListParagraph"/>
        <w:numPr>
          <w:ilvl w:val="1"/>
          <w:numId w:val="9"/>
        </w:numPr>
        <w:spacing w:after="200" w:line="276" w:lineRule="auto"/>
        <w:rPr>
          <w:color w:val="000000" w:themeColor="text1"/>
          <w:sz w:val="24"/>
          <w:szCs w:val="24"/>
        </w:rPr>
      </w:pPr>
      <w:r w:rsidRPr="004A45A4">
        <w:rPr>
          <w:color w:val="000000" w:themeColor="text1"/>
          <w:sz w:val="24"/>
          <w:szCs w:val="24"/>
        </w:rPr>
        <w:t>Draw the symbol for a conve</w:t>
      </w:r>
      <w:r w:rsidR="002C6CB8">
        <w:rPr>
          <w:color w:val="000000" w:themeColor="text1"/>
          <w:sz w:val="24"/>
          <w:szCs w:val="24"/>
        </w:rPr>
        <w:t>x</w:t>
      </w:r>
      <w:r w:rsidRPr="004A45A4">
        <w:rPr>
          <w:color w:val="000000" w:themeColor="text1"/>
          <w:sz w:val="24"/>
          <w:szCs w:val="24"/>
        </w:rPr>
        <w:t xml:space="preserve"> lens at the point labelled </w:t>
      </w:r>
      <w:r w:rsidRPr="004A45A4">
        <w:rPr>
          <w:b/>
          <w:color w:val="000000" w:themeColor="text1"/>
          <w:sz w:val="24"/>
          <w:szCs w:val="24"/>
        </w:rPr>
        <w:t>X</w:t>
      </w:r>
      <w:r w:rsidRPr="004A45A4">
        <w:rPr>
          <w:color w:val="000000" w:themeColor="text1"/>
          <w:sz w:val="24"/>
          <w:szCs w:val="24"/>
        </w:rPr>
        <w:t xml:space="preserve">. </w:t>
      </w:r>
      <w:r w:rsidR="006136BE">
        <w:rPr>
          <w:color w:val="000000" w:themeColor="text1"/>
          <w:sz w:val="24"/>
          <w:szCs w:val="24"/>
        </w:rPr>
        <w:t>(1)</w:t>
      </w:r>
      <w:r w:rsidRPr="004A45A4">
        <w:rPr>
          <w:color w:val="000000" w:themeColor="text1"/>
          <w:sz w:val="24"/>
          <w:szCs w:val="24"/>
        </w:rPr>
        <w:t xml:space="preserve"> </w:t>
      </w:r>
    </w:p>
    <w:p w14:paraId="206EFE1B" w14:textId="77777777" w:rsidR="00141F00" w:rsidRPr="004A45A4" w:rsidRDefault="00141F00" w:rsidP="004A45A4">
      <w:pPr>
        <w:pStyle w:val="ListParagraph"/>
        <w:ind w:left="360"/>
        <w:rPr>
          <w:color w:val="000000" w:themeColor="text1"/>
          <w:sz w:val="24"/>
          <w:szCs w:val="24"/>
        </w:rPr>
      </w:pPr>
    </w:p>
    <w:p w14:paraId="5D170A3B" w14:textId="77777777" w:rsidR="00141F00" w:rsidRPr="004A45A4" w:rsidRDefault="00141F00" w:rsidP="004A45A4">
      <w:pPr>
        <w:pStyle w:val="ListParagraph"/>
        <w:numPr>
          <w:ilvl w:val="1"/>
          <w:numId w:val="9"/>
        </w:numPr>
        <w:spacing w:after="200" w:line="276" w:lineRule="auto"/>
        <w:rPr>
          <w:color w:val="000000" w:themeColor="text1"/>
          <w:sz w:val="24"/>
          <w:szCs w:val="24"/>
        </w:rPr>
      </w:pPr>
      <w:r w:rsidRPr="004A45A4">
        <w:rPr>
          <w:color w:val="000000" w:themeColor="text1"/>
          <w:sz w:val="24"/>
          <w:szCs w:val="24"/>
        </w:rPr>
        <w:t xml:space="preserve">What is the correct name for line </w:t>
      </w:r>
      <w:r w:rsidRPr="004A45A4">
        <w:rPr>
          <w:b/>
          <w:color w:val="000000" w:themeColor="text1"/>
          <w:sz w:val="24"/>
          <w:szCs w:val="24"/>
        </w:rPr>
        <w:t>Y</w:t>
      </w:r>
      <w:r w:rsidR="004A45A4" w:rsidRPr="004A45A4">
        <w:rPr>
          <w:color w:val="000000" w:themeColor="text1"/>
          <w:sz w:val="24"/>
          <w:szCs w:val="24"/>
        </w:rPr>
        <w:t xml:space="preserve">? </w:t>
      </w:r>
      <w:r w:rsidR="006136BE">
        <w:rPr>
          <w:color w:val="000000" w:themeColor="text1"/>
          <w:sz w:val="24"/>
          <w:szCs w:val="24"/>
        </w:rPr>
        <w:t xml:space="preserve">(1) </w:t>
      </w:r>
      <w:r w:rsidR="004A45A4" w:rsidRPr="004A45A4">
        <w:rPr>
          <w:color w:val="000000" w:themeColor="text1"/>
          <w:sz w:val="24"/>
          <w:szCs w:val="24"/>
        </w:rPr>
        <w:t xml:space="preserve"> ________________________</w:t>
      </w:r>
    </w:p>
    <w:p w14:paraId="57F061A8" w14:textId="77777777" w:rsidR="00141F00" w:rsidRPr="004A45A4" w:rsidRDefault="00141F00" w:rsidP="004A45A4">
      <w:pPr>
        <w:pStyle w:val="ListParagraph"/>
        <w:rPr>
          <w:color w:val="000000" w:themeColor="text1"/>
          <w:sz w:val="24"/>
          <w:szCs w:val="24"/>
        </w:rPr>
      </w:pPr>
    </w:p>
    <w:p w14:paraId="3BDF5D46" w14:textId="77777777" w:rsidR="00141F00" w:rsidRPr="004A45A4" w:rsidRDefault="00141F00" w:rsidP="004A45A4">
      <w:pPr>
        <w:pStyle w:val="ListParagraph"/>
        <w:numPr>
          <w:ilvl w:val="1"/>
          <w:numId w:val="9"/>
        </w:numPr>
        <w:spacing w:after="200" w:line="276" w:lineRule="auto"/>
        <w:rPr>
          <w:color w:val="000000" w:themeColor="text1"/>
          <w:sz w:val="24"/>
          <w:szCs w:val="24"/>
        </w:rPr>
      </w:pPr>
      <w:r w:rsidRPr="004A45A4">
        <w:rPr>
          <w:color w:val="000000" w:themeColor="text1"/>
          <w:sz w:val="24"/>
          <w:szCs w:val="24"/>
        </w:rPr>
        <w:t xml:space="preserve">What is the correct name for the distance from point </w:t>
      </w:r>
      <w:r w:rsidRPr="004A45A4">
        <w:rPr>
          <w:b/>
          <w:color w:val="000000" w:themeColor="text1"/>
          <w:sz w:val="24"/>
          <w:szCs w:val="24"/>
        </w:rPr>
        <w:t>X</w:t>
      </w:r>
      <w:r w:rsidRPr="004A45A4">
        <w:rPr>
          <w:color w:val="000000" w:themeColor="text1"/>
          <w:sz w:val="24"/>
          <w:szCs w:val="24"/>
        </w:rPr>
        <w:t xml:space="preserve"> to point </w:t>
      </w:r>
      <w:r w:rsidR="004A45A4" w:rsidRPr="004A45A4">
        <w:rPr>
          <w:b/>
          <w:color w:val="000000" w:themeColor="text1"/>
          <w:sz w:val="24"/>
          <w:szCs w:val="24"/>
        </w:rPr>
        <w:t>F</w:t>
      </w:r>
      <w:r w:rsidR="004A45A4">
        <w:rPr>
          <w:color w:val="000000" w:themeColor="text1"/>
          <w:sz w:val="24"/>
          <w:szCs w:val="24"/>
        </w:rPr>
        <w:t xml:space="preserve">? </w:t>
      </w:r>
      <w:r w:rsidR="006136BE">
        <w:rPr>
          <w:color w:val="000000" w:themeColor="text1"/>
          <w:sz w:val="24"/>
          <w:szCs w:val="24"/>
        </w:rPr>
        <w:t xml:space="preserve">(1) </w:t>
      </w:r>
      <w:r w:rsidR="004A45A4">
        <w:rPr>
          <w:color w:val="000000" w:themeColor="text1"/>
          <w:sz w:val="24"/>
          <w:szCs w:val="24"/>
        </w:rPr>
        <w:t xml:space="preserve">_______________ </w:t>
      </w:r>
    </w:p>
    <w:p w14:paraId="030A07D9" w14:textId="77777777" w:rsidR="00141F00" w:rsidRPr="004A45A4" w:rsidRDefault="00141F00" w:rsidP="004A45A4">
      <w:pPr>
        <w:pStyle w:val="ListParagraph"/>
        <w:rPr>
          <w:color w:val="000000" w:themeColor="text1"/>
          <w:sz w:val="24"/>
          <w:szCs w:val="24"/>
        </w:rPr>
      </w:pPr>
    </w:p>
    <w:p w14:paraId="32DBB2E6" w14:textId="77777777" w:rsidR="00141F00" w:rsidRPr="004A45A4" w:rsidRDefault="00141F00" w:rsidP="004A45A4">
      <w:pPr>
        <w:pStyle w:val="ListParagraph"/>
        <w:numPr>
          <w:ilvl w:val="1"/>
          <w:numId w:val="9"/>
        </w:numPr>
        <w:spacing w:after="200" w:line="276" w:lineRule="auto"/>
        <w:rPr>
          <w:color w:val="000000" w:themeColor="text1"/>
          <w:sz w:val="24"/>
          <w:szCs w:val="24"/>
        </w:rPr>
      </w:pPr>
      <w:r w:rsidRPr="004A45A4">
        <w:rPr>
          <w:color w:val="000000" w:themeColor="text1"/>
          <w:sz w:val="24"/>
          <w:szCs w:val="24"/>
        </w:rPr>
        <w:t xml:space="preserve">One ray has been partly drawn. Complete the path of this ray.  Put an arrow on this ray. </w:t>
      </w:r>
      <w:r w:rsidR="006136BE">
        <w:rPr>
          <w:color w:val="000000" w:themeColor="text1"/>
          <w:sz w:val="24"/>
          <w:szCs w:val="24"/>
        </w:rPr>
        <w:t>(1)</w:t>
      </w:r>
      <w:r w:rsidRPr="004A45A4">
        <w:rPr>
          <w:color w:val="000000" w:themeColor="text1"/>
          <w:sz w:val="24"/>
          <w:szCs w:val="24"/>
        </w:rPr>
        <w:t xml:space="preserve"> </w:t>
      </w:r>
      <w:r w:rsidRPr="004A45A4">
        <w:rPr>
          <w:color w:val="000000" w:themeColor="text1"/>
          <w:sz w:val="24"/>
          <w:szCs w:val="24"/>
        </w:rPr>
        <w:tab/>
      </w:r>
    </w:p>
    <w:p w14:paraId="316AFBB2" w14:textId="77777777" w:rsidR="00141F00" w:rsidRPr="004A45A4" w:rsidRDefault="00141F00" w:rsidP="004A45A4">
      <w:pPr>
        <w:pStyle w:val="ListParagraph"/>
        <w:numPr>
          <w:ilvl w:val="1"/>
          <w:numId w:val="9"/>
        </w:numPr>
        <w:spacing w:after="200" w:line="276" w:lineRule="auto"/>
        <w:rPr>
          <w:color w:val="000000" w:themeColor="text1"/>
          <w:sz w:val="24"/>
          <w:szCs w:val="24"/>
        </w:rPr>
      </w:pPr>
      <w:r w:rsidRPr="004A45A4">
        <w:rPr>
          <w:color w:val="000000" w:themeColor="text1"/>
          <w:sz w:val="24"/>
          <w:szCs w:val="24"/>
        </w:rPr>
        <w:t>Draw a second ray on the diagram</w:t>
      </w:r>
      <w:r w:rsidR="001859DD">
        <w:rPr>
          <w:color w:val="000000" w:themeColor="text1"/>
          <w:sz w:val="24"/>
          <w:szCs w:val="24"/>
        </w:rPr>
        <w:t xml:space="preserve"> to show how the image position can be found.</w:t>
      </w:r>
      <w:r w:rsidR="006136BE">
        <w:rPr>
          <w:color w:val="000000" w:themeColor="text1"/>
          <w:sz w:val="24"/>
          <w:szCs w:val="24"/>
        </w:rPr>
        <w:t xml:space="preserve"> (1)</w:t>
      </w:r>
    </w:p>
    <w:p w14:paraId="7046B9D9" w14:textId="77777777" w:rsidR="00141F00" w:rsidRPr="004A45A4" w:rsidRDefault="00141F00" w:rsidP="004A45A4">
      <w:pPr>
        <w:pStyle w:val="ListParagraph"/>
        <w:ind w:left="360"/>
        <w:jc w:val="center"/>
        <w:rPr>
          <w:color w:val="000000" w:themeColor="text1"/>
          <w:sz w:val="24"/>
          <w:szCs w:val="24"/>
        </w:rPr>
      </w:pPr>
    </w:p>
    <w:p w14:paraId="6454A008" w14:textId="77777777" w:rsidR="00141F00" w:rsidRDefault="006C55C3" w:rsidP="004A45A4">
      <w:pPr>
        <w:pStyle w:val="ListParagraph"/>
        <w:numPr>
          <w:ilvl w:val="1"/>
          <w:numId w:val="9"/>
        </w:numPr>
        <w:spacing w:after="200"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Describe the image produced by this lens.</w:t>
      </w:r>
      <w:r w:rsidR="006136BE">
        <w:rPr>
          <w:color w:val="000000" w:themeColor="text1"/>
          <w:sz w:val="24"/>
          <w:szCs w:val="24"/>
        </w:rPr>
        <w:t xml:space="preserve"> (2)</w:t>
      </w:r>
    </w:p>
    <w:p w14:paraId="1D8C49D2" w14:textId="77777777" w:rsidR="001859DD" w:rsidRPr="001859DD" w:rsidRDefault="001859DD" w:rsidP="001859DD">
      <w:pPr>
        <w:pStyle w:val="ListParagraph"/>
        <w:ind w:left="108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________________________________________________________________________</w:t>
      </w:r>
    </w:p>
    <w:p w14:paraId="29F8BAE2" w14:textId="77777777" w:rsidR="001859DD" w:rsidRDefault="001859DD" w:rsidP="001859DD">
      <w:pPr>
        <w:spacing w:after="200" w:line="276" w:lineRule="auto"/>
        <w:ind w:left="720"/>
        <w:rPr>
          <w:color w:val="000000" w:themeColor="text1"/>
          <w:sz w:val="24"/>
          <w:szCs w:val="24"/>
        </w:rPr>
      </w:pPr>
    </w:p>
    <w:p w14:paraId="46262F6A" w14:textId="77777777" w:rsidR="006C55C3" w:rsidRPr="006C55C3" w:rsidRDefault="006B3674" w:rsidP="006C55C3">
      <w:pPr>
        <w:pStyle w:val="ListParagraph"/>
        <w:numPr>
          <w:ilvl w:val="0"/>
          <w:numId w:val="9"/>
        </w:numPr>
        <w:spacing w:after="200"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Below are two types of lens. Name each type of lens and complete the three light rays passing through each lens.</w:t>
      </w:r>
      <w:r w:rsidR="00D838F0">
        <w:rPr>
          <w:color w:val="000000" w:themeColor="text1"/>
          <w:sz w:val="24"/>
          <w:szCs w:val="24"/>
        </w:rPr>
        <w:t xml:space="preserve"> </w:t>
      </w:r>
      <w:r w:rsidR="00D838F0" w:rsidRPr="00D838F0">
        <w:rPr>
          <w:b/>
          <w:sz w:val="24"/>
          <w:szCs w:val="24"/>
        </w:rPr>
        <w:t>(physics only)</w:t>
      </w:r>
      <w:r w:rsidR="006136BE" w:rsidRPr="006136BE">
        <w:rPr>
          <w:sz w:val="24"/>
          <w:szCs w:val="24"/>
        </w:rPr>
        <w:t xml:space="preserve"> (4)</w:t>
      </w:r>
    </w:p>
    <w:p w14:paraId="41F5E201" w14:textId="77777777" w:rsidR="006B3674" w:rsidRDefault="006B3674" w:rsidP="00FD5822">
      <w:pPr>
        <w:spacing w:after="0" w:line="240" w:lineRule="auto"/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404981F" wp14:editId="4F4CC689">
                <wp:simplePos x="0" y="0"/>
                <wp:positionH relativeFrom="column">
                  <wp:posOffset>1592624</wp:posOffset>
                </wp:positionH>
                <wp:positionV relativeFrom="paragraph">
                  <wp:posOffset>128905</wp:posOffset>
                </wp:positionV>
                <wp:extent cx="314325" cy="1116330"/>
                <wp:effectExtent l="0" t="0" r="9525" b="2667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1116330"/>
                          <a:chOff x="0" y="0"/>
                          <a:chExt cx="273050" cy="768350"/>
                        </a:xfrm>
                      </wpg:grpSpPr>
                      <wps:wsp>
                        <wps:cNvPr id="77" name="Arc 77"/>
                        <wps:cNvSpPr/>
                        <wps:spPr>
                          <a:xfrm>
                            <a:off x="0" y="0"/>
                            <a:ext cx="266700" cy="768350"/>
                          </a:xfrm>
                          <a:prstGeom prst="arc">
                            <a:avLst>
                              <a:gd name="adj1" fmla="val 16200000"/>
                              <a:gd name="adj2" fmla="val 5206347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Arc 78"/>
                        <wps:cNvSpPr/>
                        <wps:spPr>
                          <a:xfrm flipH="1">
                            <a:off x="38100" y="0"/>
                            <a:ext cx="234950" cy="768350"/>
                          </a:xfrm>
                          <a:prstGeom prst="arc">
                            <a:avLst>
                              <a:gd name="adj1" fmla="val 16200000"/>
                              <a:gd name="adj2" fmla="val 5380149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2EA207" id="Group 76" o:spid="_x0000_s1026" style="position:absolute;margin-left:125.4pt;margin-top:10.15pt;width:24.75pt;height:87.9pt;z-index:251713536;mso-width-relative:margin;mso-height-relative:margin" coordsize="2730,7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">
                <v:shape id="Arc 77" o:spid="_x0000_s1027" style="position:absolute;width:2667;height:7683;visibility:visible;mso-wrap-style:square;v-text-anchor:middle" coordsize="266700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" path="m133350,nsc206488,,265978,169720,266694,380418v644,189809,-46925,352521,-111960,382960l133350,384175,133350,xem133350,nfc206488,,265978,169720,266694,380418v644,189809,-46925,352521,-111960,382960e" filled="f" strokecolor="black [3213]" strokeweight=".5pt">
                  <v:stroke joinstyle="miter"/>
                  <v:path arrowok="t" o:connecttype="custom" o:connectlocs="133350,0;266694,380418;154734,763378" o:connectangles="0,0,0"/>
                </v:shape>
                <v:shape id="Arc 78" o:spid="_x0000_s1028" style="position:absolute;left:381;width:2349;height:7683;flip:x;visibility:visible;mso-wrap-style:square;v-text-anchor:middle" coordsize="234950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" path="m117475,nsc182314,,234893,171794,234950,383836v57,209479,-51213,380491,-115257,384446c118954,640246,118214,512211,117475,384175l117475,xem117475,nfc182314,,234893,171794,234950,383836v57,209479,-51213,380491,-115257,384446e" filled="f" strokecolor="black [3213]" strokeweight=".5pt">
                  <v:stroke joinstyle="miter"/>
                  <v:path arrowok="t" o:connecttype="custom" o:connectlocs="117475,0;234950,383836;119693,768282" o:connectangles="0,0,0"/>
                </v:shape>
              </v:group>
            </w:pict>
          </mc:Fallback>
        </mc:AlternateContent>
      </w:r>
    </w:p>
    <w:p w14:paraId="10EC1ACE" w14:textId="77777777" w:rsidR="006B3674" w:rsidRDefault="00BF521E" w:rsidP="00FD5822">
      <w:pPr>
        <w:spacing w:after="0" w:line="240" w:lineRule="auto"/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F69577A" wp14:editId="174DB7C4">
                <wp:simplePos x="0" y="0"/>
                <wp:positionH relativeFrom="column">
                  <wp:posOffset>3762375</wp:posOffset>
                </wp:positionH>
                <wp:positionV relativeFrom="paragraph">
                  <wp:posOffset>86360</wp:posOffset>
                </wp:positionV>
                <wp:extent cx="447675" cy="0"/>
                <wp:effectExtent l="0" t="76200" r="9525" b="9525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A2F5F8" id="Straight Arrow Connector 95" o:spid="_x0000_s1026" type="#_x0000_t32" style="position:absolute;margin-left:296.25pt;margin-top:6.8pt;width:35.25pt;height:0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" strokecolor="windowText" strokeweight=".5pt">
                <v:stroke endarrow="block" joinstyle="miter"/>
              </v:shape>
            </w:pict>
          </mc:Fallback>
        </mc:AlternateContent>
      </w:r>
      <w:r w:rsidR="006B36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8FA8E1" wp14:editId="714E8EEF">
                <wp:simplePos x="0" y="0"/>
                <wp:positionH relativeFrom="column">
                  <wp:posOffset>723900</wp:posOffset>
                </wp:positionH>
                <wp:positionV relativeFrom="paragraph">
                  <wp:posOffset>83185</wp:posOffset>
                </wp:positionV>
                <wp:extent cx="447675" cy="0"/>
                <wp:effectExtent l="0" t="76200" r="9525" b="9525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666AA0" id="Straight Arrow Connector 92" o:spid="_x0000_s1026" type="#_x0000_t32" style="position:absolute;margin-left:57pt;margin-top:6.55pt;width:35.25pt;height:0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" strokecolor="black [3213]" strokeweight=".5pt">
                <v:stroke endarrow="block" joinstyle="miter"/>
              </v:shape>
            </w:pict>
          </mc:Fallback>
        </mc:AlternateContent>
      </w:r>
      <w:r w:rsidR="006B36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CE66CD" wp14:editId="224AA99B">
                <wp:simplePos x="0" y="0"/>
                <wp:positionH relativeFrom="column">
                  <wp:posOffset>3645535</wp:posOffset>
                </wp:positionH>
                <wp:positionV relativeFrom="paragraph">
                  <wp:posOffset>92710</wp:posOffset>
                </wp:positionV>
                <wp:extent cx="1038225" cy="0"/>
                <wp:effectExtent l="0" t="0" r="0" b="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0EBE4B" id="Straight Connector 89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05pt,7.3pt" to="368.8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" strokecolor="windowText" strokeweight="1.5pt">
                <v:stroke joinstyle="miter"/>
              </v:line>
            </w:pict>
          </mc:Fallback>
        </mc:AlternateContent>
      </w:r>
      <w:r w:rsidR="006B367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5595EC6" wp14:editId="7095A5FF">
                <wp:simplePos x="0" y="0"/>
                <wp:positionH relativeFrom="column">
                  <wp:posOffset>4648200</wp:posOffset>
                </wp:positionH>
                <wp:positionV relativeFrom="paragraph">
                  <wp:posOffset>6985</wp:posOffset>
                </wp:positionV>
                <wp:extent cx="371475" cy="1030605"/>
                <wp:effectExtent l="0" t="0" r="9525" b="17145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475" cy="1030605"/>
                          <a:chOff x="0" y="0"/>
                          <a:chExt cx="500380" cy="1555750"/>
                        </a:xfrm>
                      </wpg:grpSpPr>
                      <wps:wsp>
                        <wps:cNvPr id="80" name="Straight Connector 80"/>
                        <wps:cNvCnPr/>
                        <wps:spPr>
                          <a:xfrm flipH="1">
                            <a:off x="12700" y="0"/>
                            <a:ext cx="4876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Freeform 22"/>
                        <wps:cNvSpPr/>
                        <wps:spPr>
                          <a:xfrm>
                            <a:off x="0" y="0"/>
                            <a:ext cx="160655" cy="1549400"/>
                          </a:xfrm>
                          <a:custGeom>
                            <a:avLst/>
                            <a:gdLst>
                              <a:gd name="connsiteX0" fmla="*/ 0 w 129708"/>
                              <a:gd name="connsiteY0" fmla="*/ 0 h 822620"/>
                              <a:gd name="connsiteX1" fmla="*/ 129171 w 129708"/>
                              <a:gd name="connsiteY1" fmla="*/ 394314 h 822620"/>
                              <a:gd name="connsiteX2" fmla="*/ 37391 w 129708"/>
                              <a:gd name="connsiteY2" fmla="*/ 822620 h 822620"/>
                              <a:gd name="connsiteX0" fmla="*/ 0 w 106789"/>
                              <a:gd name="connsiteY0" fmla="*/ 0 h 822620"/>
                              <a:gd name="connsiteX1" fmla="*/ 105869 w 106789"/>
                              <a:gd name="connsiteY1" fmla="*/ 367110 h 822620"/>
                              <a:gd name="connsiteX2" fmla="*/ 37391 w 106789"/>
                              <a:gd name="connsiteY2" fmla="*/ 822620 h 822620"/>
                              <a:gd name="connsiteX0" fmla="*/ 9296 w 115203"/>
                              <a:gd name="connsiteY0" fmla="*/ 0 h 829421"/>
                              <a:gd name="connsiteX1" fmla="*/ 115165 w 115203"/>
                              <a:gd name="connsiteY1" fmla="*/ 367110 h 829421"/>
                              <a:gd name="connsiteX2" fmla="*/ 0 w 115203"/>
                              <a:gd name="connsiteY2" fmla="*/ 829421 h 829421"/>
                              <a:gd name="connsiteX0" fmla="*/ 0 w 122341"/>
                              <a:gd name="connsiteY0" fmla="*/ 0 h 829421"/>
                              <a:gd name="connsiteX1" fmla="*/ 122327 w 122341"/>
                              <a:gd name="connsiteY1" fmla="*/ 367110 h 829421"/>
                              <a:gd name="connsiteX2" fmla="*/ 7162 w 122341"/>
                              <a:gd name="connsiteY2" fmla="*/ 829421 h 8294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2341" h="829421">
                                <a:moveTo>
                                  <a:pt x="0" y="0"/>
                                </a:moveTo>
                                <a:cubicBezTo>
                                  <a:pt x="61469" y="128605"/>
                                  <a:pt x="121133" y="228873"/>
                                  <a:pt x="122327" y="367110"/>
                                </a:cubicBezTo>
                                <a:cubicBezTo>
                                  <a:pt x="123521" y="505347"/>
                                  <a:pt x="56168" y="683819"/>
                                  <a:pt x="7162" y="829421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Straight Connector 82"/>
                        <wps:cNvCnPr/>
                        <wps:spPr>
                          <a:xfrm flipH="1">
                            <a:off x="0" y="1555750"/>
                            <a:ext cx="48799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Freeform 24"/>
                        <wps:cNvSpPr/>
                        <wps:spPr>
                          <a:xfrm flipH="1">
                            <a:off x="336550" y="0"/>
                            <a:ext cx="160655" cy="1549400"/>
                          </a:xfrm>
                          <a:custGeom>
                            <a:avLst/>
                            <a:gdLst>
                              <a:gd name="connsiteX0" fmla="*/ 0 w 129708"/>
                              <a:gd name="connsiteY0" fmla="*/ 0 h 822620"/>
                              <a:gd name="connsiteX1" fmla="*/ 129171 w 129708"/>
                              <a:gd name="connsiteY1" fmla="*/ 394314 h 822620"/>
                              <a:gd name="connsiteX2" fmla="*/ 37391 w 129708"/>
                              <a:gd name="connsiteY2" fmla="*/ 822620 h 822620"/>
                              <a:gd name="connsiteX0" fmla="*/ 0 w 106789"/>
                              <a:gd name="connsiteY0" fmla="*/ 0 h 822620"/>
                              <a:gd name="connsiteX1" fmla="*/ 105869 w 106789"/>
                              <a:gd name="connsiteY1" fmla="*/ 367110 h 822620"/>
                              <a:gd name="connsiteX2" fmla="*/ 37391 w 106789"/>
                              <a:gd name="connsiteY2" fmla="*/ 822620 h 822620"/>
                              <a:gd name="connsiteX0" fmla="*/ 9296 w 115203"/>
                              <a:gd name="connsiteY0" fmla="*/ 0 h 829421"/>
                              <a:gd name="connsiteX1" fmla="*/ 115165 w 115203"/>
                              <a:gd name="connsiteY1" fmla="*/ 367110 h 829421"/>
                              <a:gd name="connsiteX2" fmla="*/ 0 w 115203"/>
                              <a:gd name="connsiteY2" fmla="*/ 829421 h 829421"/>
                              <a:gd name="connsiteX0" fmla="*/ 0 w 122341"/>
                              <a:gd name="connsiteY0" fmla="*/ 0 h 829421"/>
                              <a:gd name="connsiteX1" fmla="*/ 122327 w 122341"/>
                              <a:gd name="connsiteY1" fmla="*/ 367110 h 829421"/>
                              <a:gd name="connsiteX2" fmla="*/ 7162 w 122341"/>
                              <a:gd name="connsiteY2" fmla="*/ 829421 h 8294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2341" h="829421">
                                <a:moveTo>
                                  <a:pt x="0" y="0"/>
                                </a:moveTo>
                                <a:cubicBezTo>
                                  <a:pt x="61469" y="128605"/>
                                  <a:pt x="121133" y="228873"/>
                                  <a:pt x="122327" y="367110"/>
                                </a:cubicBezTo>
                                <a:cubicBezTo>
                                  <a:pt x="123521" y="505347"/>
                                  <a:pt x="56168" y="683819"/>
                                  <a:pt x="7162" y="829421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CB4B0E" id="Group 79" o:spid="_x0000_s1026" style="position:absolute;margin-left:366pt;margin-top:.55pt;width:29.25pt;height:81.15pt;z-index:251715584;mso-width-relative:margin;mso-height-relative:margin" coordsize="5003,15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">
                <v:line id="Straight Connector 80" o:spid="_x0000_s1027" style="position:absolute;flip:x;visibility:visible;mso-wrap-style:square" from="127,0" to="500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" strokecolor="black [3213]" strokeweight=".5pt">
                  <v:stroke joinstyle="miter"/>
                </v:line>
                <v:shape id="Freeform 22" o:spid="_x0000_s1028" style="position:absolute;width:1606;height:15494;visibility:visible;mso-wrap-style:square;v-text-anchor:middle" coordsize="122341,829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" path="m,c61469,128605,121133,228873,122327,367110,123521,505347,56168,683819,7162,829421e" filled="f" strokecolor="black [3213]" strokeweight="1pt">
                  <v:stroke joinstyle="miter"/>
                  <v:path arrowok="t" o:connecttype="custom" o:connectlocs="0,0;160637,685780;9405,1549400" o:connectangles="0,0,0"/>
                </v:shape>
                <v:line id="Straight Connector 82" o:spid="_x0000_s1029" style="position:absolute;flip:x;visibility:visible;mso-wrap-style:square" from="0,15557" to="4879,15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" strokecolor="black [3213]" strokeweight=".5pt">
                  <v:stroke joinstyle="miter"/>
                </v:line>
                <v:shape id="Freeform 24" o:spid="_x0000_s1030" style="position:absolute;left:3365;width:1607;height:15494;flip:x;visibility:visible;mso-wrap-style:square;v-text-anchor:middle" coordsize="122341,829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" path="m,c61469,128605,121133,228873,122327,367110,123521,505347,56168,683819,7162,829421e" filled="f" strokecolor="black [3213]" strokeweight="1pt">
                  <v:stroke joinstyle="miter"/>
                  <v:path arrowok="t" o:connecttype="custom" o:connectlocs="0,0;160637,685780;9405,1549400" o:connectangles="0,0,0"/>
                </v:shape>
              </v:group>
            </w:pict>
          </mc:Fallback>
        </mc:AlternateContent>
      </w:r>
      <w:r w:rsidR="006B36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80E2032" wp14:editId="10F6020C">
                <wp:simplePos x="0" y="0"/>
                <wp:positionH relativeFrom="column">
                  <wp:posOffset>638175</wp:posOffset>
                </wp:positionH>
                <wp:positionV relativeFrom="paragraph">
                  <wp:posOffset>92710</wp:posOffset>
                </wp:positionV>
                <wp:extent cx="1038225" cy="0"/>
                <wp:effectExtent l="0" t="0" r="0" b="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C582B0" id="Straight Connector 84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25pt,7.3pt" to="13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" strokecolor="black [3213]" strokeweight="1.5pt">
                <v:stroke joinstyle="miter"/>
              </v:line>
            </w:pict>
          </mc:Fallback>
        </mc:AlternateContent>
      </w:r>
    </w:p>
    <w:p w14:paraId="4CCD0D87" w14:textId="77777777" w:rsidR="006B3674" w:rsidRDefault="006B3674" w:rsidP="00FD5822">
      <w:pPr>
        <w:spacing w:after="0" w:line="240" w:lineRule="auto"/>
        <w:rPr>
          <w:sz w:val="24"/>
          <w:szCs w:val="24"/>
        </w:rPr>
      </w:pPr>
    </w:p>
    <w:p w14:paraId="718CD2D3" w14:textId="77777777" w:rsidR="006B3674" w:rsidRDefault="00BF521E" w:rsidP="00FD5822">
      <w:pPr>
        <w:spacing w:after="0" w:line="240" w:lineRule="auto"/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8B93EB5" wp14:editId="05A77003">
                <wp:simplePos x="0" y="0"/>
                <wp:positionH relativeFrom="column">
                  <wp:posOffset>3762375</wp:posOffset>
                </wp:positionH>
                <wp:positionV relativeFrom="paragraph">
                  <wp:posOffset>90805</wp:posOffset>
                </wp:positionV>
                <wp:extent cx="447675" cy="0"/>
                <wp:effectExtent l="0" t="76200" r="9525" b="95250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B10B93" id="Straight Arrow Connector 96" o:spid="_x0000_s1026" type="#_x0000_t32" style="position:absolute;margin-left:296.25pt;margin-top:7.15pt;width:35.25pt;height:0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380D6CB" wp14:editId="00BCE9F7">
                <wp:simplePos x="0" y="0"/>
                <wp:positionH relativeFrom="column">
                  <wp:posOffset>685800</wp:posOffset>
                </wp:positionH>
                <wp:positionV relativeFrom="paragraph">
                  <wp:posOffset>90805</wp:posOffset>
                </wp:positionV>
                <wp:extent cx="447675" cy="0"/>
                <wp:effectExtent l="0" t="76200" r="9525" b="9525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70AA4E" id="Straight Arrow Connector 93" o:spid="_x0000_s1026" type="#_x0000_t32" style="position:absolute;margin-left:54pt;margin-top:7.15pt;width:35.25pt;height:0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" strokecolor="black [3213]" strokeweight=".5pt">
                <v:stroke endarrow="block" joinstyle="miter"/>
              </v:shape>
            </w:pict>
          </mc:Fallback>
        </mc:AlternateContent>
      </w:r>
      <w:r w:rsidR="006B36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684F64" wp14:editId="3EBAA50B">
                <wp:simplePos x="0" y="0"/>
                <wp:positionH relativeFrom="column">
                  <wp:posOffset>3736761</wp:posOffset>
                </wp:positionH>
                <wp:positionV relativeFrom="paragraph">
                  <wp:posOffset>101600</wp:posOffset>
                </wp:positionV>
                <wp:extent cx="1038225" cy="0"/>
                <wp:effectExtent l="0" t="0" r="0" b="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478A04" id="Straight Connector 87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25pt,8pt" to="37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" strokecolor="windowText" strokeweight="1.5pt">
                <v:stroke joinstyle="miter"/>
              </v:line>
            </w:pict>
          </mc:Fallback>
        </mc:AlternateContent>
      </w:r>
      <w:r w:rsidR="006B36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95A63A7" wp14:editId="3BADAA2D">
                <wp:simplePos x="0" y="0"/>
                <wp:positionH relativeFrom="column">
                  <wp:posOffset>596309</wp:posOffset>
                </wp:positionH>
                <wp:positionV relativeFrom="paragraph">
                  <wp:posOffset>104140</wp:posOffset>
                </wp:positionV>
                <wp:extent cx="1038225" cy="0"/>
                <wp:effectExtent l="0" t="0" r="0" b="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86A21D5" id="Straight Connector 85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95pt,8.2pt" to="128.7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" strokecolor="windowText" strokeweight="1.5pt">
                <v:stroke joinstyle="miter"/>
              </v:line>
            </w:pict>
          </mc:Fallback>
        </mc:AlternateContent>
      </w:r>
    </w:p>
    <w:p w14:paraId="4280E03D" w14:textId="77777777" w:rsidR="006B3674" w:rsidRDefault="006B3674" w:rsidP="00FD5822">
      <w:pPr>
        <w:spacing w:after="0" w:line="240" w:lineRule="auto"/>
        <w:rPr>
          <w:sz w:val="24"/>
          <w:szCs w:val="24"/>
        </w:rPr>
      </w:pPr>
    </w:p>
    <w:p w14:paraId="65275A1A" w14:textId="77777777" w:rsidR="006B3674" w:rsidRDefault="00BF521E" w:rsidP="00FD5822">
      <w:pPr>
        <w:spacing w:after="0" w:line="240" w:lineRule="auto"/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0665625" wp14:editId="41037C18">
                <wp:simplePos x="0" y="0"/>
                <wp:positionH relativeFrom="column">
                  <wp:posOffset>3771900</wp:posOffset>
                </wp:positionH>
                <wp:positionV relativeFrom="paragraph">
                  <wp:posOffset>81280</wp:posOffset>
                </wp:positionV>
                <wp:extent cx="447675" cy="0"/>
                <wp:effectExtent l="0" t="76200" r="9525" b="9525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74CCB2" id="Straight Arrow Connector 97" o:spid="_x0000_s1026" type="#_x0000_t32" style="position:absolute;margin-left:297pt;margin-top:6.4pt;width:35.25pt;height:0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DBC7677" wp14:editId="02199398">
                <wp:simplePos x="0" y="0"/>
                <wp:positionH relativeFrom="column">
                  <wp:posOffset>676275</wp:posOffset>
                </wp:positionH>
                <wp:positionV relativeFrom="paragraph">
                  <wp:posOffset>104775</wp:posOffset>
                </wp:positionV>
                <wp:extent cx="447675" cy="0"/>
                <wp:effectExtent l="0" t="76200" r="9525" b="95250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34EC66" id="Straight Arrow Connector 94" o:spid="_x0000_s1026" type="#_x0000_t32" style="position:absolute;margin-left:53.25pt;margin-top:8.25pt;width:35.25pt;height:0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" strokecolor="black [3213]" strokeweight=".5pt">
                <v:stroke endarrow="block" joinstyle="miter"/>
              </v:shape>
            </w:pict>
          </mc:Fallback>
        </mc:AlternateContent>
      </w:r>
      <w:r w:rsidR="006B36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A3FD1F6" wp14:editId="6D66967F">
                <wp:simplePos x="0" y="0"/>
                <wp:positionH relativeFrom="column">
                  <wp:posOffset>638175</wp:posOffset>
                </wp:positionH>
                <wp:positionV relativeFrom="paragraph">
                  <wp:posOffset>109220</wp:posOffset>
                </wp:positionV>
                <wp:extent cx="1038225" cy="0"/>
                <wp:effectExtent l="0" t="0" r="0" b="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2B6508" id="Straight Connector 88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25pt,8.6pt" to="132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" strokecolor="windowText" strokeweight="1.5pt">
                <v:stroke joinstyle="miter"/>
              </v:line>
            </w:pict>
          </mc:Fallback>
        </mc:AlternateContent>
      </w:r>
      <w:r w:rsidR="006B36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3A86599" wp14:editId="3E4E61F1">
                <wp:simplePos x="0" y="0"/>
                <wp:positionH relativeFrom="column">
                  <wp:posOffset>3667125</wp:posOffset>
                </wp:positionH>
                <wp:positionV relativeFrom="paragraph">
                  <wp:posOffset>85090</wp:posOffset>
                </wp:positionV>
                <wp:extent cx="1038225" cy="0"/>
                <wp:effectExtent l="0" t="0" r="0" b="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D88DC38" id="Straight Connector 86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75pt,6.7pt" to="370.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" strokecolor="windowText" strokeweight="1.5pt">
                <v:stroke joinstyle="miter"/>
              </v:line>
            </w:pict>
          </mc:Fallback>
        </mc:AlternateContent>
      </w:r>
    </w:p>
    <w:p w14:paraId="31B87E66" w14:textId="77777777" w:rsidR="006B3674" w:rsidRDefault="006B3674" w:rsidP="00FD5822">
      <w:pPr>
        <w:spacing w:after="0" w:line="240" w:lineRule="auto"/>
        <w:rPr>
          <w:sz w:val="24"/>
          <w:szCs w:val="24"/>
        </w:rPr>
      </w:pPr>
    </w:p>
    <w:p w14:paraId="0DD5D890" w14:textId="77777777" w:rsidR="006B3674" w:rsidRDefault="006B3674" w:rsidP="00FD5822">
      <w:pPr>
        <w:spacing w:after="0" w:line="240" w:lineRule="auto"/>
        <w:rPr>
          <w:sz w:val="24"/>
          <w:szCs w:val="24"/>
        </w:rPr>
      </w:pPr>
    </w:p>
    <w:p w14:paraId="5FE1C70E" w14:textId="77777777" w:rsidR="006B3674" w:rsidRDefault="006B3674" w:rsidP="00FD5822">
      <w:pPr>
        <w:spacing w:after="0" w:line="240" w:lineRule="auto"/>
        <w:rPr>
          <w:sz w:val="24"/>
          <w:szCs w:val="24"/>
        </w:rPr>
      </w:pPr>
    </w:p>
    <w:p w14:paraId="739E4D82" w14:textId="77777777" w:rsidR="00FD5822" w:rsidRDefault="006B3674" w:rsidP="00FD582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Type of lens _________________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Type of lens ___________________</w:t>
      </w:r>
      <w:r>
        <w:rPr>
          <w:sz w:val="24"/>
          <w:szCs w:val="24"/>
        </w:rPr>
        <w:tab/>
      </w:r>
    </w:p>
    <w:p w14:paraId="1B1063DF" w14:textId="77777777" w:rsidR="00D36617" w:rsidRDefault="00D36617" w:rsidP="00FD5822">
      <w:pPr>
        <w:spacing w:after="0" w:line="240" w:lineRule="auto"/>
        <w:rPr>
          <w:sz w:val="24"/>
          <w:szCs w:val="24"/>
        </w:rPr>
      </w:pPr>
    </w:p>
    <w:p w14:paraId="5ED42E5D" w14:textId="77777777" w:rsidR="00D36617" w:rsidRDefault="00D36617" w:rsidP="00D36617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 convex lens produces an image 35mm tall when a 5mm tall object is viewed. Calculate the magnification</w:t>
      </w:r>
      <w:r w:rsidR="004B3128">
        <w:rPr>
          <w:sz w:val="24"/>
          <w:szCs w:val="24"/>
        </w:rPr>
        <w:t xml:space="preserve"> produced by this lens</w:t>
      </w:r>
      <w:r>
        <w:rPr>
          <w:sz w:val="24"/>
          <w:szCs w:val="24"/>
        </w:rPr>
        <w:t>.</w:t>
      </w:r>
      <w:r w:rsidR="00D838F0">
        <w:rPr>
          <w:sz w:val="24"/>
          <w:szCs w:val="24"/>
        </w:rPr>
        <w:t xml:space="preserve"> </w:t>
      </w:r>
      <w:r w:rsidR="00D838F0" w:rsidRPr="00D838F0">
        <w:rPr>
          <w:b/>
          <w:sz w:val="24"/>
          <w:szCs w:val="24"/>
        </w:rPr>
        <w:t>(physics only)</w:t>
      </w:r>
      <w:r w:rsidR="006136BE">
        <w:rPr>
          <w:b/>
          <w:sz w:val="24"/>
          <w:szCs w:val="24"/>
        </w:rPr>
        <w:t xml:space="preserve"> </w:t>
      </w:r>
      <w:r w:rsidR="006136BE" w:rsidRPr="006136BE">
        <w:rPr>
          <w:sz w:val="24"/>
          <w:szCs w:val="24"/>
        </w:rPr>
        <w:t>(2)</w:t>
      </w:r>
    </w:p>
    <w:p w14:paraId="0D038326" w14:textId="77777777" w:rsidR="00D36617" w:rsidRDefault="00D36617" w:rsidP="00D36617">
      <w:pPr>
        <w:spacing w:after="0" w:line="240" w:lineRule="auto"/>
        <w:rPr>
          <w:sz w:val="24"/>
          <w:szCs w:val="24"/>
        </w:rPr>
      </w:pPr>
    </w:p>
    <w:p w14:paraId="5ACB08B8" w14:textId="77777777" w:rsidR="00D36617" w:rsidRDefault="00D36617" w:rsidP="00D36617">
      <w:pPr>
        <w:spacing w:after="0" w:line="240" w:lineRule="auto"/>
        <w:rPr>
          <w:sz w:val="24"/>
          <w:szCs w:val="24"/>
        </w:rPr>
      </w:pPr>
    </w:p>
    <w:p w14:paraId="3A1A525C" w14:textId="77777777" w:rsidR="00D36617" w:rsidRDefault="00D36617" w:rsidP="00D36617">
      <w:pPr>
        <w:spacing w:after="0" w:line="240" w:lineRule="auto"/>
        <w:rPr>
          <w:sz w:val="24"/>
          <w:szCs w:val="24"/>
        </w:rPr>
      </w:pPr>
    </w:p>
    <w:p w14:paraId="1ED67342" w14:textId="77777777" w:rsidR="00D36617" w:rsidRDefault="00D36617" w:rsidP="00D36617">
      <w:pPr>
        <w:spacing w:after="0" w:line="240" w:lineRule="auto"/>
        <w:rPr>
          <w:sz w:val="24"/>
          <w:szCs w:val="24"/>
        </w:rPr>
      </w:pPr>
    </w:p>
    <w:p w14:paraId="24106AAB" w14:textId="77777777" w:rsidR="00D36617" w:rsidRDefault="00D36617" w:rsidP="00D36617">
      <w:pPr>
        <w:spacing w:after="0" w:line="240" w:lineRule="auto"/>
        <w:ind w:left="6804" w:hanging="1984"/>
        <w:rPr>
          <w:sz w:val="24"/>
          <w:szCs w:val="24"/>
        </w:rPr>
      </w:pPr>
      <w:r>
        <w:rPr>
          <w:sz w:val="24"/>
          <w:szCs w:val="24"/>
        </w:rPr>
        <w:t xml:space="preserve">             Magnification = _________________</w:t>
      </w:r>
    </w:p>
    <w:p w14:paraId="24D8E4BC" w14:textId="77777777" w:rsidR="004B3128" w:rsidRDefault="004B3128" w:rsidP="004B3128">
      <w:pPr>
        <w:spacing w:after="0" w:line="240" w:lineRule="auto"/>
        <w:ind w:left="6804" w:hanging="6804"/>
        <w:rPr>
          <w:sz w:val="24"/>
          <w:szCs w:val="24"/>
        </w:rPr>
      </w:pPr>
    </w:p>
    <w:p w14:paraId="2FCBC622" w14:textId="77777777" w:rsidR="004B3128" w:rsidRPr="00080F69" w:rsidRDefault="00080F69" w:rsidP="004B3128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rFonts w:ascii="Georgia" w:hAnsi="Georgia"/>
          <w:noProof/>
          <w:color w:val="363636"/>
          <w:sz w:val="18"/>
          <w:szCs w:val="18"/>
          <w:lang w:eastAsia="en-GB"/>
        </w:rPr>
        <w:drawing>
          <wp:anchor distT="0" distB="0" distL="114300" distR="114300" simplePos="0" relativeHeight="251742208" behindDoc="0" locked="0" layoutInCell="1" allowOverlap="1" wp14:anchorId="60103FB4" wp14:editId="6A68BE78">
            <wp:simplePos x="0" y="0"/>
            <wp:positionH relativeFrom="column">
              <wp:posOffset>3476624</wp:posOffset>
            </wp:positionH>
            <wp:positionV relativeFrom="paragraph">
              <wp:posOffset>587375</wp:posOffset>
            </wp:positionV>
            <wp:extent cx="2075815" cy="1047750"/>
            <wp:effectExtent l="0" t="0" r="635" b="0"/>
            <wp:wrapNone/>
            <wp:docPr id="99" name="Picture 99" descr="http://media.americanlaboratory.com/m/20/article/190743-f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americanlaboratory.com/m/20/article/190743-fi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" b="51456"/>
                    <a:stretch/>
                  </pic:blipFill>
                  <pic:spPr bwMode="auto">
                    <a:xfrm>
                      <a:off x="0" y="0"/>
                      <a:ext cx="207581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color w:val="363636"/>
          <w:sz w:val="18"/>
          <w:szCs w:val="18"/>
          <w:lang w:eastAsia="en-GB"/>
        </w:rPr>
        <w:drawing>
          <wp:anchor distT="0" distB="0" distL="114300" distR="114300" simplePos="0" relativeHeight="251740160" behindDoc="0" locked="0" layoutInCell="1" allowOverlap="1" wp14:anchorId="4F5FF8E1" wp14:editId="2FDBB02C">
            <wp:simplePos x="0" y="0"/>
            <wp:positionH relativeFrom="column">
              <wp:posOffset>428624</wp:posOffset>
            </wp:positionH>
            <wp:positionV relativeFrom="paragraph">
              <wp:posOffset>539750</wp:posOffset>
            </wp:positionV>
            <wp:extent cx="2105025" cy="1091565"/>
            <wp:effectExtent l="0" t="0" r="9525" b="0"/>
            <wp:wrapNone/>
            <wp:docPr id="98" name="Picture 98" descr="http://media.americanlaboratory.com/m/20/article/190743-f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americanlaboratory.com/m/20/article/190743-fi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6" t="49426"/>
                    <a:stretch/>
                  </pic:blipFill>
                  <pic:spPr bwMode="auto">
                    <a:xfrm>
                      <a:off x="0" y="0"/>
                      <a:ext cx="210502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The diagrams show light rays being reflected off two types of surface. </w:t>
      </w:r>
      <w:bookmarkStart w:id="5" w:name="_Hlk490415579"/>
      <w:r w:rsidR="00D838F0" w:rsidRPr="00080F69">
        <w:rPr>
          <w:b/>
          <w:sz w:val="24"/>
          <w:szCs w:val="24"/>
        </w:rPr>
        <w:t>(physics only)</w:t>
      </w:r>
      <w:r w:rsidRPr="00080F69">
        <w:rPr>
          <w:rFonts w:ascii="Georgia" w:hAnsi="Georgia"/>
          <w:noProof/>
          <w:color w:val="363636"/>
          <w:sz w:val="18"/>
          <w:szCs w:val="18"/>
          <w:lang w:val="en"/>
        </w:rPr>
        <w:t xml:space="preserve"> </w:t>
      </w:r>
      <w:bookmarkEnd w:id="5"/>
    </w:p>
    <w:p w14:paraId="377CC4EB" w14:textId="77777777" w:rsidR="00080F69" w:rsidRDefault="00080F69" w:rsidP="00080F69">
      <w:pPr>
        <w:spacing w:after="0" w:line="240" w:lineRule="auto"/>
        <w:rPr>
          <w:sz w:val="24"/>
          <w:szCs w:val="24"/>
        </w:rPr>
      </w:pPr>
    </w:p>
    <w:p w14:paraId="489B388C" w14:textId="77777777" w:rsidR="00080F69" w:rsidRDefault="00080F69" w:rsidP="00080F69">
      <w:pPr>
        <w:spacing w:after="0" w:line="240" w:lineRule="auto"/>
        <w:rPr>
          <w:sz w:val="24"/>
          <w:szCs w:val="24"/>
        </w:rPr>
      </w:pPr>
    </w:p>
    <w:p w14:paraId="05D53026" w14:textId="77777777" w:rsidR="00080F69" w:rsidRDefault="00080F69" w:rsidP="00080F69">
      <w:pPr>
        <w:spacing w:after="0" w:line="240" w:lineRule="auto"/>
        <w:rPr>
          <w:sz w:val="24"/>
          <w:szCs w:val="24"/>
        </w:rPr>
      </w:pPr>
    </w:p>
    <w:p w14:paraId="5EA4DAC0" w14:textId="77777777" w:rsidR="00080F69" w:rsidRDefault="00080F69" w:rsidP="00080F69">
      <w:pPr>
        <w:spacing w:after="0" w:line="240" w:lineRule="auto"/>
        <w:rPr>
          <w:sz w:val="24"/>
          <w:szCs w:val="24"/>
        </w:rPr>
      </w:pPr>
    </w:p>
    <w:p w14:paraId="7568D362" w14:textId="77777777" w:rsidR="00080F69" w:rsidRDefault="00080F69" w:rsidP="00080F69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A02590F" wp14:editId="671F5C74">
                <wp:simplePos x="0" y="0"/>
                <wp:positionH relativeFrom="column">
                  <wp:posOffset>3400425</wp:posOffset>
                </wp:positionH>
                <wp:positionV relativeFrom="paragraph">
                  <wp:posOffset>10160</wp:posOffset>
                </wp:positionV>
                <wp:extent cx="257175" cy="342900"/>
                <wp:effectExtent l="0" t="0" r="9525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747BFF" w14:textId="77777777" w:rsidR="00080F69" w:rsidRPr="00080F69" w:rsidRDefault="00080F69">
                            <w:pPr>
                              <w:rPr>
                                <w:b/>
                              </w:rPr>
                            </w:pPr>
                            <w:r w:rsidRPr="00080F69"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3" o:spid="_x0000_s1069" type="#_x0000_t202" style="position:absolute;margin-left:267.75pt;margin-top:.8pt;width:20.25pt;height:27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" fillcolor="white [3201]" stroked="f" strokeweight=".5pt">
                <v:textbox>
                  <w:txbxContent>
                    <w:p w:rsidR="00080F69" w:rsidRPr="00080F69" w:rsidRDefault="00080F69">
                      <w:pPr>
                        <w:rPr>
                          <w:b/>
                        </w:rPr>
                      </w:pPr>
                      <w:r w:rsidRPr="00080F69"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92ABD56" wp14:editId="37AE5500">
                <wp:simplePos x="0" y="0"/>
                <wp:positionH relativeFrom="column">
                  <wp:posOffset>333375</wp:posOffset>
                </wp:positionH>
                <wp:positionV relativeFrom="paragraph">
                  <wp:posOffset>48260</wp:posOffset>
                </wp:positionV>
                <wp:extent cx="238125" cy="266700"/>
                <wp:effectExtent l="0" t="0" r="9525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616A42" w14:textId="77777777" w:rsidR="00080F69" w:rsidRPr="00080F69" w:rsidRDefault="00080F69">
                            <w:pPr>
                              <w:rPr>
                                <w:b/>
                              </w:rPr>
                            </w:pPr>
                            <w:r w:rsidRPr="00080F69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0" o:spid="_x0000_s1070" type="#_x0000_t202" style="position:absolute;margin-left:26.25pt;margin-top:3.8pt;width:18.75pt;height:21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" fillcolor="white [3201]" stroked="f" strokeweight=".5pt">
                <v:textbox>
                  <w:txbxContent>
                    <w:p w:rsidR="00080F69" w:rsidRPr="00080F69" w:rsidRDefault="00080F69">
                      <w:pPr>
                        <w:rPr>
                          <w:b/>
                        </w:rPr>
                      </w:pPr>
                      <w:r w:rsidRPr="00080F69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51825C6C" w14:textId="77777777" w:rsidR="00080F69" w:rsidRDefault="00080F69" w:rsidP="00080F69">
      <w:pPr>
        <w:spacing w:after="0" w:line="240" w:lineRule="auto"/>
        <w:rPr>
          <w:sz w:val="24"/>
          <w:szCs w:val="24"/>
        </w:rPr>
      </w:pPr>
    </w:p>
    <w:p w14:paraId="112084F6" w14:textId="77777777" w:rsidR="00080F69" w:rsidRDefault="00080F69" w:rsidP="00080F69">
      <w:pPr>
        <w:spacing w:after="0" w:line="240" w:lineRule="auto"/>
        <w:rPr>
          <w:sz w:val="24"/>
          <w:szCs w:val="24"/>
        </w:rPr>
      </w:pPr>
    </w:p>
    <w:p w14:paraId="27999029" w14:textId="77777777" w:rsidR="00080F69" w:rsidRDefault="00080F69" w:rsidP="00080F69">
      <w:pPr>
        <w:spacing w:after="0" w:line="240" w:lineRule="auto"/>
        <w:rPr>
          <w:sz w:val="24"/>
          <w:szCs w:val="24"/>
        </w:rPr>
      </w:pPr>
    </w:p>
    <w:p w14:paraId="493C309D" w14:textId="77777777" w:rsidR="00080F69" w:rsidRDefault="00080F69" w:rsidP="00080F69">
      <w:pPr>
        <w:spacing w:after="0" w:line="240" w:lineRule="auto"/>
        <w:rPr>
          <w:sz w:val="24"/>
          <w:szCs w:val="24"/>
        </w:rPr>
      </w:pPr>
    </w:p>
    <w:p w14:paraId="2521C7F6" w14:textId="77777777" w:rsidR="00080F69" w:rsidRDefault="00080F69" w:rsidP="00080F69">
      <w:pPr>
        <w:pStyle w:val="ListParagraph"/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What type of reflection is shown at A and at B?</w:t>
      </w:r>
      <w:r w:rsidR="00A5767D">
        <w:rPr>
          <w:sz w:val="24"/>
          <w:szCs w:val="24"/>
        </w:rPr>
        <w:t xml:space="preserve"> (2)</w:t>
      </w:r>
    </w:p>
    <w:p w14:paraId="1C00E270" w14:textId="77777777" w:rsidR="00080F69" w:rsidRDefault="00080F69" w:rsidP="00080F69">
      <w:pPr>
        <w:spacing w:after="0" w:line="240" w:lineRule="auto"/>
        <w:rPr>
          <w:sz w:val="24"/>
          <w:szCs w:val="24"/>
        </w:rPr>
      </w:pPr>
    </w:p>
    <w:p w14:paraId="68FBB3C2" w14:textId="77777777" w:rsidR="00080F69" w:rsidRDefault="00080F69" w:rsidP="00080F69">
      <w:pPr>
        <w:spacing w:after="0"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A __________________________                     B __________________________</w:t>
      </w:r>
    </w:p>
    <w:p w14:paraId="1B2C07D9" w14:textId="77777777" w:rsidR="00080F69" w:rsidRDefault="00080F69" w:rsidP="00080F69">
      <w:pPr>
        <w:spacing w:after="0" w:line="240" w:lineRule="auto"/>
        <w:ind w:left="1080"/>
        <w:rPr>
          <w:sz w:val="24"/>
          <w:szCs w:val="24"/>
        </w:rPr>
      </w:pPr>
    </w:p>
    <w:p w14:paraId="0335D8AB" w14:textId="77777777" w:rsidR="00080F69" w:rsidRDefault="00080F69" w:rsidP="00080F69">
      <w:pPr>
        <w:pStyle w:val="ListParagraph"/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Which surface is likely to</w:t>
      </w:r>
      <w:r w:rsidR="006F2C3E">
        <w:rPr>
          <w:sz w:val="24"/>
          <w:szCs w:val="24"/>
        </w:rPr>
        <w:t xml:space="preserve"> be a smooth piece of white paper? </w:t>
      </w:r>
      <w:r w:rsidR="00A5767D">
        <w:rPr>
          <w:sz w:val="24"/>
          <w:szCs w:val="24"/>
        </w:rPr>
        <w:t xml:space="preserve"> (1) </w:t>
      </w:r>
      <w:r w:rsidR="006F2C3E">
        <w:rPr>
          <w:sz w:val="24"/>
          <w:szCs w:val="24"/>
        </w:rPr>
        <w:t>_______________</w:t>
      </w:r>
    </w:p>
    <w:p w14:paraId="43C5BA83" w14:textId="77777777" w:rsidR="00D5677A" w:rsidRPr="00D5677A" w:rsidRDefault="00D5677A" w:rsidP="00D5677A">
      <w:pPr>
        <w:spacing w:after="0" w:line="240" w:lineRule="auto"/>
        <w:ind w:left="720"/>
        <w:rPr>
          <w:sz w:val="24"/>
          <w:szCs w:val="24"/>
        </w:rPr>
      </w:pPr>
    </w:p>
    <w:p w14:paraId="13911BBF" w14:textId="77777777" w:rsidR="0069651C" w:rsidRDefault="00D5677A" w:rsidP="0069651C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White light is shining on a green leaf and on a bottle of red juice.</w:t>
      </w:r>
    </w:p>
    <w:p w14:paraId="40E224EF" w14:textId="77777777" w:rsidR="00D5677A" w:rsidRDefault="00D5677A" w:rsidP="00080F69">
      <w:pPr>
        <w:spacing w:after="0" w:line="240" w:lineRule="auto"/>
        <w:ind w:left="1080"/>
        <w:rPr>
          <w:sz w:val="24"/>
          <w:szCs w:val="24"/>
        </w:rPr>
      </w:pPr>
    </w:p>
    <w:p w14:paraId="3EAFC7A8" w14:textId="77777777" w:rsidR="00D5677A" w:rsidRDefault="00D5677A" w:rsidP="00080F69">
      <w:pPr>
        <w:spacing w:after="0" w:line="240" w:lineRule="auto"/>
        <w:ind w:left="1080"/>
        <w:rPr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48352" behindDoc="0" locked="0" layoutInCell="1" allowOverlap="1" wp14:anchorId="35FFA2CA" wp14:editId="2B14E54B">
            <wp:simplePos x="0" y="0"/>
            <wp:positionH relativeFrom="margin">
              <wp:posOffset>3826510</wp:posOffset>
            </wp:positionH>
            <wp:positionV relativeFrom="paragraph">
              <wp:posOffset>123825</wp:posOffset>
            </wp:positionV>
            <wp:extent cx="676275" cy="1289685"/>
            <wp:effectExtent l="0" t="0" r="0" b="5715"/>
            <wp:wrapNone/>
            <wp:docPr id="90" name="Picture 90" descr="Image result for bottle in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Image result for bottle in black and whit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BAD33C7" wp14:editId="1EA848B7">
                <wp:simplePos x="0" y="0"/>
                <wp:positionH relativeFrom="column">
                  <wp:posOffset>514350</wp:posOffset>
                </wp:positionH>
                <wp:positionV relativeFrom="paragraph">
                  <wp:posOffset>86995</wp:posOffset>
                </wp:positionV>
                <wp:extent cx="847725" cy="266700"/>
                <wp:effectExtent l="0" t="0" r="9525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D9A203" w14:textId="77777777" w:rsidR="00D5677A" w:rsidRDefault="00D5677A" w:rsidP="00D5677A">
                            <w:r>
                              <w:t>White 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B9644D" id="Text Box 106" o:spid="_x0000_s1071" type="#_x0000_t202" style="position:absolute;left:0;text-align:left;margin-left:40.5pt;margin-top:6.85pt;width:66.75pt;height:21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" fillcolor="window" stroked="f" strokeweight=".5pt">
                <v:textbox>
                  <w:txbxContent>
                    <w:p w:rsidR="00D5677A" w:rsidRDefault="00D5677A" w:rsidP="00D5677A">
                      <w:r>
                        <w:t>White light</w:t>
                      </w:r>
                    </w:p>
                  </w:txbxContent>
                </v:textbox>
              </v:shape>
            </w:pict>
          </mc:Fallback>
        </mc:AlternateContent>
      </w:r>
    </w:p>
    <w:p w14:paraId="788B41E8" w14:textId="77777777" w:rsidR="00D5677A" w:rsidRDefault="00D5677A" w:rsidP="00080F69">
      <w:pPr>
        <w:spacing w:after="0" w:line="240" w:lineRule="auto"/>
        <w:ind w:left="1080"/>
        <w:rPr>
          <w:sz w:val="24"/>
          <w:szCs w:val="24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8FA4BC7" wp14:editId="7539ED14">
                <wp:simplePos x="0" y="0"/>
                <wp:positionH relativeFrom="column">
                  <wp:posOffset>2038350</wp:posOffset>
                </wp:positionH>
                <wp:positionV relativeFrom="paragraph">
                  <wp:posOffset>6350</wp:posOffset>
                </wp:positionV>
                <wp:extent cx="847725" cy="266700"/>
                <wp:effectExtent l="0" t="0" r="9525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2857B3" w14:textId="77777777" w:rsidR="00D5677A" w:rsidRDefault="00D5677A" w:rsidP="00D5677A">
                            <w:r>
                              <w:t>Green 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B9644D" id="Text Box 105" o:spid="_x0000_s1072" type="#_x0000_t202" style="position:absolute;left:0;text-align:left;margin-left:160.5pt;margin-top:.5pt;width:66.75pt;height:2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" fillcolor="window" stroked="f" strokeweight=".5pt">
                <v:textbox>
                  <w:txbxContent>
                    <w:p w:rsidR="00D5677A" w:rsidRDefault="00D5677A" w:rsidP="00D5677A">
                      <w:r>
                        <w:t>Green light</w:t>
                      </w:r>
                    </w:p>
                  </w:txbxContent>
                </v:textbox>
              </v:shape>
            </w:pict>
          </mc:Fallback>
        </mc:AlternateContent>
      </w:r>
    </w:p>
    <w:p w14:paraId="116C653C" w14:textId="77777777" w:rsidR="00D5677A" w:rsidRDefault="00D5677A" w:rsidP="00080F69">
      <w:pPr>
        <w:spacing w:after="0" w:line="240" w:lineRule="auto"/>
        <w:ind w:left="1080"/>
        <w:rPr>
          <w:sz w:val="24"/>
          <w:szCs w:val="24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A4905A9" wp14:editId="6E6B05B9">
                <wp:simplePos x="0" y="0"/>
                <wp:positionH relativeFrom="column">
                  <wp:posOffset>3048000</wp:posOffset>
                </wp:positionH>
                <wp:positionV relativeFrom="paragraph">
                  <wp:posOffset>131445</wp:posOffset>
                </wp:positionV>
                <wp:extent cx="847725" cy="266700"/>
                <wp:effectExtent l="0" t="0" r="9525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D11D55" w14:textId="77777777" w:rsidR="00D5677A" w:rsidRDefault="00D5677A" w:rsidP="00D5677A">
                            <w:r>
                              <w:t>White 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B9644D" id="Text Box 107" o:spid="_x0000_s1073" type="#_x0000_t202" style="position:absolute;left:0;text-align:left;margin-left:240pt;margin-top:10.35pt;width:66.75pt;height:2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" fillcolor="window" stroked="f" strokeweight=".5pt">
                <v:textbox>
                  <w:txbxContent>
                    <w:p w:rsidR="00D5677A" w:rsidRDefault="00D5677A" w:rsidP="00D5677A">
                      <w:r>
                        <w:t>White light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AC7888A" wp14:editId="73CDD332">
                <wp:simplePos x="0" y="0"/>
                <wp:positionH relativeFrom="column">
                  <wp:posOffset>937261</wp:posOffset>
                </wp:positionH>
                <wp:positionV relativeFrom="paragraph">
                  <wp:posOffset>83185</wp:posOffset>
                </wp:positionV>
                <wp:extent cx="504825" cy="381000"/>
                <wp:effectExtent l="19050" t="76200" r="0" b="19050"/>
                <wp:wrapNone/>
                <wp:docPr id="59" name="Arrow: Righ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1636">
                          <a:off x="0" y="0"/>
                          <a:ext cx="504825" cy="3810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DD4F7D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9" o:spid="_x0000_s1026" type="#_x0000_t13" style="position:absolute;margin-left:73.8pt;margin-top:6.55pt;width:39.75pt;height:30pt;rotation:2819835fd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" adj="13449" filled="f" strokecolor="black [3213]" strokeweight="1pt"/>
            </w:pict>
          </mc:Fallback>
        </mc:AlternateContent>
      </w:r>
    </w:p>
    <w:p w14:paraId="06745D55" w14:textId="77777777" w:rsidR="00D5677A" w:rsidRDefault="003A626E" w:rsidP="00080F69">
      <w:pPr>
        <w:spacing w:after="0" w:line="240" w:lineRule="auto"/>
        <w:ind w:left="1080"/>
        <w:rPr>
          <w:sz w:val="24"/>
          <w:szCs w:val="24"/>
        </w:rPr>
      </w:pPr>
      <w:r w:rsidRPr="00857368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45280" behindDoc="0" locked="0" layoutInCell="1" allowOverlap="1" wp14:anchorId="3A2C26CA" wp14:editId="4AD8F683">
            <wp:simplePos x="0" y="0"/>
            <wp:positionH relativeFrom="column">
              <wp:posOffset>1066982</wp:posOffset>
            </wp:positionH>
            <wp:positionV relativeFrom="paragraph">
              <wp:posOffset>124412</wp:posOffset>
            </wp:positionV>
            <wp:extent cx="949937" cy="855697"/>
            <wp:effectExtent l="133350" t="171450" r="79375" b="173355"/>
            <wp:wrapNone/>
            <wp:docPr id="58" name="Picture 58" descr="Image result for 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mage result for lea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28055">
                      <a:off x="0" y="0"/>
                      <a:ext cx="954673" cy="85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77A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075E559" wp14:editId="45EC2E12">
                <wp:simplePos x="0" y="0"/>
                <wp:positionH relativeFrom="column">
                  <wp:posOffset>4533265</wp:posOffset>
                </wp:positionH>
                <wp:positionV relativeFrom="paragraph">
                  <wp:posOffset>88265</wp:posOffset>
                </wp:positionV>
                <wp:extent cx="847725" cy="266700"/>
                <wp:effectExtent l="0" t="0" r="9525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0C2D27" w14:textId="77777777" w:rsidR="00D5677A" w:rsidRDefault="00D5677A">
                            <w:r>
                              <w:t>Red 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4" o:spid="_x0000_s1074" type="#_x0000_t202" style="position:absolute;left:0;text-align:left;margin-left:356.95pt;margin-top:6.95pt;width:66.75pt;height:2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" fillcolor="white [3201]" stroked="f" strokeweight=".5pt">
                <v:textbox>
                  <w:txbxContent>
                    <w:p w:rsidR="00D5677A" w:rsidRDefault="00D5677A">
                      <w:r>
                        <w:t>Red light</w:t>
                      </w:r>
                    </w:p>
                  </w:txbxContent>
                </v:textbox>
              </v:shape>
            </w:pict>
          </mc:Fallback>
        </mc:AlternateContent>
      </w:r>
      <w:r w:rsidR="00D5677A">
        <w:rPr>
          <w:rFonts w:ascii="Arial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0B03EDC" wp14:editId="54684674">
                <wp:simplePos x="0" y="0"/>
                <wp:positionH relativeFrom="column">
                  <wp:posOffset>4009390</wp:posOffset>
                </wp:positionH>
                <wp:positionV relativeFrom="paragraph">
                  <wp:posOffset>107315</wp:posOffset>
                </wp:positionV>
                <wp:extent cx="314325" cy="733425"/>
                <wp:effectExtent l="0" t="0" r="28575" b="28575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733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3985E1" id="Rectangle 108" o:spid="_x0000_s1026" style="position:absolute;margin-left:315.7pt;margin-top:8.45pt;width:24.75pt;height:57.7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" fillcolor="#d8d8d8 [2732]" strokecolor="black [3213]" strokeweight="1pt"/>
            </w:pict>
          </mc:Fallback>
        </mc:AlternateContent>
      </w:r>
      <w:r w:rsidR="00D5677A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F63A363" wp14:editId="6C7FDF3C">
                <wp:simplePos x="0" y="0"/>
                <wp:positionH relativeFrom="column">
                  <wp:posOffset>1822448</wp:posOffset>
                </wp:positionH>
                <wp:positionV relativeFrom="paragraph">
                  <wp:posOffset>82621</wp:posOffset>
                </wp:positionV>
                <wp:extent cx="590550" cy="77609"/>
                <wp:effectExtent l="0" t="171450" r="0" b="189230"/>
                <wp:wrapNone/>
                <wp:docPr id="60" name="Arrow: Righ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16392">
                          <a:off x="0" y="0"/>
                          <a:ext cx="590550" cy="77609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494C7B" id="Arrow: Right 60" o:spid="_x0000_s1026" type="#_x0000_t13" style="position:absolute;margin-left:143.5pt;margin-top:6.5pt;width:46.5pt;height:6.1pt;rotation:-2603536fd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" adj="20181" filled="f" strokecolor="black [3213]" strokeweight="1pt"/>
            </w:pict>
          </mc:Fallback>
        </mc:AlternateContent>
      </w:r>
    </w:p>
    <w:p w14:paraId="392D31A3" w14:textId="77777777" w:rsidR="00D5677A" w:rsidRDefault="00D5677A" w:rsidP="00080F69">
      <w:pPr>
        <w:spacing w:after="0" w:line="240" w:lineRule="auto"/>
        <w:ind w:left="1080"/>
        <w:rPr>
          <w:sz w:val="24"/>
          <w:szCs w:val="24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0A3EB93" wp14:editId="2B9113BC">
                <wp:simplePos x="0" y="0"/>
                <wp:positionH relativeFrom="margin">
                  <wp:posOffset>3365500</wp:posOffset>
                </wp:positionH>
                <wp:positionV relativeFrom="paragraph">
                  <wp:posOffset>57150</wp:posOffset>
                </wp:positionV>
                <wp:extent cx="504825" cy="381000"/>
                <wp:effectExtent l="0" t="19050" r="47625" b="38100"/>
                <wp:wrapNone/>
                <wp:docPr id="101" name="Arrow: Righ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81000"/>
                        </a:xfrm>
                        <a:prstGeom prst="rightArrow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6172B8" id="Arrow: Right 101" o:spid="_x0000_s1026" type="#_x0000_t13" style="position:absolute;margin-left:265pt;margin-top:4.5pt;width:39.75pt;height:30pt;z-index:251751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" adj="13449" filled="f" strokecolor="windowText" strokeweight="1pt">
                <w10:wrap anchorx="margin"/>
              </v:shape>
            </w:pict>
          </mc:Fallback>
        </mc:AlternateContent>
      </w:r>
    </w:p>
    <w:p w14:paraId="15D6170E" w14:textId="77777777" w:rsidR="00D5677A" w:rsidRDefault="00D5677A" w:rsidP="00080F69">
      <w:pPr>
        <w:spacing w:after="0" w:line="240" w:lineRule="auto"/>
        <w:ind w:left="1080"/>
        <w:rPr>
          <w:sz w:val="24"/>
          <w:szCs w:val="24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7AEE903" wp14:editId="0C2E1C01">
                <wp:simplePos x="0" y="0"/>
                <wp:positionH relativeFrom="column">
                  <wp:posOffset>4667250</wp:posOffset>
                </wp:positionH>
                <wp:positionV relativeFrom="paragraph">
                  <wp:posOffset>29845</wp:posOffset>
                </wp:positionV>
                <wp:extent cx="590550" cy="77609"/>
                <wp:effectExtent l="0" t="19050" r="38100" b="36830"/>
                <wp:wrapNone/>
                <wp:docPr id="102" name="Arrow: Right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77609"/>
                        </a:xfrm>
                        <a:prstGeom prst="rightArrow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6FC636" id="Arrow: Right 102" o:spid="_x0000_s1026" type="#_x0000_t13" style="position:absolute;margin-left:367.5pt;margin-top:2.35pt;width:46.5pt;height:6.1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" adj="20181" filled="f" strokecolor="windowText" strokeweight="1pt"/>
            </w:pict>
          </mc:Fallback>
        </mc:AlternateContent>
      </w:r>
    </w:p>
    <w:p w14:paraId="513F2996" w14:textId="77777777" w:rsidR="00080F69" w:rsidRDefault="00080F69" w:rsidP="00080F69">
      <w:pPr>
        <w:spacing w:after="0" w:line="240" w:lineRule="auto"/>
        <w:ind w:left="1080"/>
        <w:rPr>
          <w:sz w:val="24"/>
          <w:szCs w:val="24"/>
        </w:rPr>
      </w:pPr>
    </w:p>
    <w:p w14:paraId="7F2B2D7D" w14:textId="77777777" w:rsidR="003A626E" w:rsidRDefault="003A626E" w:rsidP="00080F69">
      <w:pPr>
        <w:spacing w:after="0" w:line="240" w:lineRule="auto"/>
        <w:ind w:left="1080"/>
        <w:rPr>
          <w:sz w:val="24"/>
          <w:szCs w:val="24"/>
        </w:rPr>
      </w:pPr>
    </w:p>
    <w:p w14:paraId="367D17FC" w14:textId="77777777" w:rsidR="003A626E" w:rsidRDefault="003A626E" w:rsidP="00080F69">
      <w:pPr>
        <w:spacing w:after="0" w:line="240" w:lineRule="auto"/>
        <w:ind w:left="1080"/>
        <w:rPr>
          <w:sz w:val="24"/>
          <w:szCs w:val="24"/>
        </w:rPr>
      </w:pPr>
    </w:p>
    <w:p w14:paraId="780DF6E2" w14:textId="77777777" w:rsidR="003A626E" w:rsidRDefault="003A626E" w:rsidP="003A626E">
      <w:pPr>
        <w:spacing w:after="0" w:line="240" w:lineRule="auto"/>
        <w:ind w:left="1080" w:hanging="654"/>
        <w:rPr>
          <w:sz w:val="24"/>
          <w:szCs w:val="24"/>
        </w:rPr>
      </w:pPr>
      <w:r>
        <w:rPr>
          <w:sz w:val="24"/>
          <w:szCs w:val="24"/>
        </w:rPr>
        <w:t>Describe what is happening to the spectrum colours of light in each diagram.</w:t>
      </w:r>
      <w:r w:rsidRPr="003A626E">
        <w:rPr>
          <w:b/>
          <w:sz w:val="24"/>
          <w:szCs w:val="24"/>
        </w:rPr>
        <w:t xml:space="preserve"> </w:t>
      </w:r>
      <w:r w:rsidRPr="00080F69">
        <w:rPr>
          <w:b/>
          <w:sz w:val="24"/>
          <w:szCs w:val="24"/>
        </w:rPr>
        <w:t>(</w:t>
      </w:r>
      <w:proofErr w:type="gramStart"/>
      <w:r w:rsidRPr="00080F69">
        <w:rPr>
          <w:b/>
          <w:sz w:val="24"/>
          <w:szCs w:val="24"/>
        </w:rPr>
        <w:t>physics</w:t>
      </w:r>
      <w:proofErr w:type="gramEnd"/>
      <w:r w:rsidRPr="00080F69">
        <w:rPr>
          <w:b/>
          <w:sz w:val="24"/>
          <w:szCs w:val="24"/>
        </w:rPr>
        <w:t xml:space="preserve"> only)</w:t>
      </w:r>
      <w:r w:rsidR="00FE6339">
        <w:rPr>
          <w:b/>
          <w:sz w:val="24"/>
          <w:szCs w:val="24"/>
        </w:rPr>
        <w:t xml:space="preserve"> </w:t>
      </w:r>
      <w:r w:rsidR="00FE6339" w:rsidRPr="00FE6339">
        <w:rPr>
          <w:sz w:val="24"/>
          <w:szCs w:val="24"/>
        </w:rPr>
        <w:t>(4)</w:t>
      </w:r>
    </w:p>
    <w:p w14:paraId="4AC54239" w14:textId="77777777" w:rsidR="003A626E" w:rsidRDefault="003A626E" w:rsidP="003A626E">
      <w:pPr>
        <w:spacing w:after="0" w:line="240" w:lineRule="auto"/>
        <w:ind w:left="1080" w:hanging="654"/>
        <w:rPr>
          <w:sz w:val="24"/>
          <w:szCs w:val="24"/>
        </w:rPr>
      </w:pPr>
    </w:p>
    <w:p w14:paraId="0C8A63F2" w14:textId="77777777" w:rsidR="003A626E" w:rsidRPr="00341EC6" w:rsidRDefault="003A626E" w:rsidP="003A626E">
      <w:pPr>
        <w:spacing w:line="360" w:lineRule="auto"/>
        <w:ind w:left="360"/>
        <w:rPr>
          <w:color w:val="000000" w:themeColor="text1"/>
          <w:sz w:val="20"/>
          <w:szCs w:val="20"/>
        </w:rPr>
      </w:pPr>
      <w:r>
        <w:rPr>
          <w:sz w:val="24"/>
          <w:szCs w:val="24"/>
        </w:rPr>
        <w:t xml:space="preserve"> </w:t>
      </w:r>
      <w:r w:rsidRPr="00341EC6">
        <w:rPr>
          <w:color w:val="000000" w:themeColor="text1"/>
          <w:sz w:val="20"/>
          <w:szCs w:val="20"/>
        </w:rPr>
        <w:t>_____________________________________________________________________________________</w:t>
      </w:r>
      <w:r>
        <w:rPr>
          <w:color w:val="000000" w:themeColor="text1"/>
          <w:sz w:val="20"/>
          <w:szCs w:val="20"/>
        </w:rPr>
        <w:t>_______</w:t>
      </w:r>
    </w:p>
    <w:p w14:paraId="3428E939" w14:textId="77777777" w:rsidR="003A626E" w:rsidRPr="00341EC6" w:rsidRDefault="003A626E" w:rsidP="003A626E">
      <w:pPr>
        <w:spacing w:line="360" w:lineRule="auto"/>
        <w:ind w:left="36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  </w:t>
      </w:r>
      <w:r w:rsidRPr="00341EC6">
        <w:rPr>
          <w:color w:val="000000" w:themeColor="text1"/>
          <w:sz w:val="20"/>
          <w:szCs w:val="20"/>
        </w:rPr>
        <w:t>_____________________________________________________________________________________</w:t>
      </w:r>
      <w:r>
        <w:rPr>
          <w:color w:val="000000" w:themeColor="text1"/>
          <w:sz w:val="20"/>
          <w:szCs w:val="20"/>
        </w:rPr>
        <w:t>_______</w:t>
      </w:r>
    </w:p>
    <w:p w14:paraId="2087ECED" w14:textId="77777777" w:rsidR="003A626E" w:rsidRPr="00341EC6" w:rsidRDefault="003A626E" w:rsidP="003A626E">
      <w:pPr>
        <w:spacing w:line="360" w:lineRule="auto"/>
        <w:ind w:left="360"/>
        <w:rPr>
          <w:color w:val="000000" w:themeColor="text1"/>
          <w:sz w:val="24"/>
          <w:szCs w:val="24"/>
        </w:rPr>
      </w:pPr>
      <w:r>
        <w:rPr>
          <w:color w:val="000000" w:themeColor="text1"/>
          <w:sz w:val="20"/>
          <w:szCs w:val="20"/>
        </w:rPr>
        <w:t xml:space="preserve"> </w:t>
      </w:r>
      <w:r w:rsidRPr="00341EC6">
        <w:rPr>
          <w:color w:val="000000" w:themeColor="text1"/>
          <w:sz w:val="20"/>
          <w:szCs w:val="20"/>
        </w:rPr>
        <w:t xml:space="preserve"> _____________________________________________________________________________________</w:t>
      </w:r>
      <w:r>
        <w:rPr>
          <w:color w:val="000000" w:themeColor="text1"/>
          <w:sz w:val="20"/>
          <w:szCs w:val="20"/>
        </w:rPr>
        <w:t>_______</w:t>
      </w:r>
    </w:p>
    <w:p w14:paraId="199902F0" w14:textId="77777777" w:rsidR="003A626E" w:rsidRPr="00341EC6" w:rsidRDefault="003A626E" w:rsidP="003A626E">
      <w:pPr>
        <w:spacing w:line="360" w:lineRule="auto"/>
        <w:ind w:left="360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 </w:t>
      </w:r>
      <w:r w:rsidRPr="00341EC6">
        <w:rPr>
          <w:color w:val="000000" w:themeColor="text1"/>
          <w:sz w:val="20"/>
          <w:szCs w:val="20"/>
        </w:rPr>
        <w:t>_____________________________________________________________________________________</w:t>
      </w:r>
      <w:r>
        <w:rPr>
          <w:color w:val="000000" w:themeColor="text1"/>
          <w:sz w:val="20"/>
          <w:szCs w:val="20"/>
        </w:rPr>
        <w:t>_______</w:t>
      </w:r>
    </w:p>
    <w:p w14:paraId="1E126591" w14:textId="77777777" w:rsidR="003A626E" w:rsidRDefault="003A626E" w:rsidP="003A626E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If a blue object in a dark room is illuminated with a red light, what colour will the object appear?</w:t>
      </w:r>
    </w:p>
    <w:p w14:paraId="42CF1DE1" w14:textId="77777777" w:rsidR="003A626E" w:rsidRPr="003A626E" w:rsidRDefault="003A626E" w:rsidP="003A626E">
      <w:pPr>
        <w:spacing w:after="0" w:line="240" w:lineRule="auto"/>
        <w:ind w:left="360"/>
        <w:rPr>
          <w:sz w:val="24"/>
          <w:szCs w:val="24"/>
        </w:rPr>
      </w:pPr>
      <w:r w:rsidRPr="00080F69">
        <w:rPr>
          <w:b/>
          <w:sz w:val="24"/>
          <w:szCs w:val="24"/>
        </w:rPr>
        <w:t>(</w:t>
      </w:r>
      <w:proofErr w:type="gramStart"/>
      <w:r w:rsidRPr="00080F69">
        <w:rPr>
          <w:b/>
          <w:sz w:val="24"/>
          <w:szCs w:val="24"/>
        </w:rPr>
        <w:t>physics</w:t>
      </w:r>
      <w:proofErr w:type="gramEnd"/>
      <w:r w:rsidRPr="00080F69">
        <w:rPr>
          <w:b/>
          <w:sz w:val="24"/>
          <w:szCs w:val="24"/>
        </w:rPr>
        <w:t xml:space="preserve"> only)</w:t>
      </w:r>
      <w:r w:rsidR="00FE6339">
        <w:rPr>
          <w:b/>
          <w:sz w:val="24"/>
          <w:szCs w:val="24"/>
        </w:rPr>
        <w:t xml:space="preserve"> </w:t>
      </w:r>
      <w:r w:rsidR="00FE6339" w:rsidRPr="00FE6339">
        <w:rPr>
          <w:sz w:val="24"/>
          <w:szCs w:val="24"/>
        </w:rPr>
        <w:t>(1)</w:t>
      </w:r>
    </w:p>
    <w:p w14:paraId="1EBA0F0A" w14:textId="77777777" w:rsidR="003A626E" w:rsidRDefault="003A626E" w:rsidP="003A626E">
      <w:pPr>
        <w:spacing w:after="0" w:line="240" w:lineRule="auto"/>
        <w:rPr>
          <w:sz w:val="24"/>
          <w:szCs w:val="24"/>
        </w:rPr>
      </w:pPr>
    </w:p>
    <w:p w14:paraId="62DFC55A" w14:textId="77777777" w:rsidR="003A626E" w:rsidRDefault="003A626E" w:rsidP="003A626E">
      <w:p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3DA2FBEA" w14:textId="77777777" w:rsidR="003A626E" w:rsidRDefault="003A626E" w:rsidP="003A626E">
      <w:pPr>
        <w:spacing w:after="0" w:line="240" w:lineRule="auto"/>
        <w:ind w:left="360"/>
        <w:rPr>
          <w:sz w:val="24"/>
          <w:szCs w:val="24"/>
        </w:rPr>
      </w:pPr>
    </w:p>
    <w:p w14:paraId="30A72144" w14:textId="77777777" w:rsidR="003A626E" w:rsidRDefault="003A626E" w:rsidP="003A626E">
      <w:pPr>
        <w:spacing w:after="0" w:line="240" w:lineRule="auto"/>
        <w:ind w:left="360"/>
        <w:rPr>
          <w:sz w:val="24"/>
          <w:szCs w:val="24"/>
        </w:rPr>
      </w:pPr>
    </w:p>
    <w:p w14:paraId="16B3FEB4" w14:textId="77777777" w:rsidR="003A626E" w:rsidRDefault="003A626E" w:rsidP="003A626E">
      <w:pPr>
        <w:spacing w:after="0" w:line="240" w:lineRule="auto"/>
        <w:ind w:left="360"/>
        <w:rPr>
          <w:sz w:val="24"/>
          <w:szCs w:val="24"/>
        </w:rPr>
      </w:pPr>
    </w:p>
    <w:p w14:paraId="123F006E" w14:textId="77777777" w:rsidR="003A626E" w:rsidRDefault="003A626E" w:rsidP="003A626E">
      <w:pPr>
        <w:spacing w:after="0" w:line="240" w:lineRule="auto"/>
        <w:ind w:left="360"/>
        <w:rPr>
          <w:sz w:val="24"/>
          <w:szCs w:val="24"/>
        </w:rPr>
      </w:pPr>
    </w:p>
    <w:p w14:paraId="160048EA" w14:textId="77777777" w:rsidR="003A626E" w:rsidRDefault="003A626E" w:rsidP="003A626E">
      <w:pPr>
        <w:spacing w:after="0" w:line="240" w:lineRule="auto"/>
        <w:ind w:left="360"/>
        <w:rPr>
          <w:sz w:val="24"/>
          <w:szCs w:val="24"/>
        </w:rPr>
      </w:pPr>
    </w:p>
    <w:p w14:paraId="23FA0164" w14:textId="77777777" w:rsidR="003A626E" w:rsidRDefault="003A626E" w:rsidP="003A626E">
      <w:pPr>
        <w:spacing w:after="0" w:line="240" w:lineRule="auto"/>
        <w:ind w:left="360"/>
        <w:rPr>
          <w:sz w:val="24"/>
          <w:szCs w:val="24"/>
        </w:rPr>
      </w:pPr>
    </w:p>
    <w:p w14:paraId="49141EA3" w14:textId="77777777" w:rsidR="003A626E" w:rsidRDefault="003A626E" w:rsidP="003A626E">
      <w:pPr>
        <w:spacing w:after="0" w:line="240" w:lineRule="auto"/>
        <w:ind w:left="360"/>
        <w:rPr>
          <w:sz w:val="24"/>
          <w:szCs w:val="24"/>
        </w:rPr>
      </w:pPr>
    </w:p>
    <w:p w14:paraId="23E82DBB" w14:textId="77777777" w:rsidR="003A626E" w:rsidRDefault="003A626E" w:rsidP="003A626E">
      <w:pPr>
        <w:spacing w:after="0" w:line="240" w:lineRule="auto"/>
        <w:ind w:left="360"/>
        <w:rPr>
          <w:sz w:val="24"/>
          <w:szCs w:val="24"/>
        </w:rPr>
      </w:pPr>
    </w:p>
    <w:p w14:paraId="1D2F2299" w14:textId="77777777" w:rsidR="003A626E" w:rsidRPr="003A626E" w:rsidRDefault="003A626E" w:rsidP="003A626E">
      <w:pPr>
        <w:spacing w:after="0" w:line="240" w:lineRule="auto"/>
        <w:ind w:left="360"/>
        <w:rPr>
          <w:b/>
          <w:sz w:val="28"/>
          <w:szCs w:val="28"/>
        </w:rPr>
      </w:pPr>
      <w:r w:rsidRPr="003A626E">
        <w:rPr>
          <w:b/>
          <w:sz w:val="28"/>
          <w:szCs w:val="28"/>
        </w:rPr>
        <w:t xml:space="preserve">C </w:t>
      </w:r>
      <w:r>
        <w:rPr>
          <w:b/>
          <w:sz w:val="28"/>
          <w:szCs w:val="28"/>
        </w:rPr>
        <w:t xml:space="preserve"> </w:t>
      </w:r>
      <w:r w:rsidRPr="003A626E">
        <w:rPr>
          <w:b/>
          <w:sz w:val="28"/>
          <w:szCs w:val="28"/>
        </w:rPr>
        <w:t>Black body radiation (physics only)</w:t>
      </w:r>
    </w:p>
    <w:p w14:paraId="344EFBE2" w14:textId="77777777" w:rsidR="003A626E" w:rsidRDefault="003A626E" w:rsidP="003A626E">
      <w:pPr>
        <w:spacing w:after="0" w:line="240" w:lineRule="auto"/>
        <w:ind w:left="360"/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1257"/>
        <w:tblW w:w="0" w:type="auto"/>
        <w:tblLook w:val="04A0" w:firstRow="1" w:lastRow="0" w:firstColumn="1" w:lastColumn="0" w:noHBand="0" w:noVBand="1"/>
      </w:tblPr>
      <w:tblGrid>
        <w:gridCol w:w="5812"/>
        <w:gridCol w:w="1276"/>
        <w:gridCol w:w="1224"/>
      </w:tblGrid>
      <w:tr w:rsidR="00EA6E86" w14:paraId="361B9001" w14:textId="77777777" w:rsidTr="00BC0EB4">
        <w:tc>
          <w:tcPr>
            <w:tcW w:w="5812" w:type="dxa"/>
          </w:tcPr>
          <w:p w14:paraId="5521DEB3" w14:textId="77777777" w:rsidR="00EA6E86" w:rsidRPr="00BC0EB4" w:rsidRDefault="00EA6E86" w:rsidP="00BC0EB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0EB4">
              <w:rPr>
                <w:b/>
                <w:sz w:val="24"/>
                <w:szCs w:val="24"/>
              </w:rPr>
              <w:t>Property</w:t>
            </w:r>
          </w:p>
        </w:tc>
        <w:tc>
          <w:tcPr>
            <w:tcW w:w="1276" w:type="dxa"/>
          </w:tcPr>
          <w:p w14:paraId="0F694B74" w14:textId="77777777" w:rsidR="00EA6E86" w:rsidRPr="00BC0EB4" w:rsidRDefault="00EA6E86" w:rsidP="00BC0EB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0EB4">
              <w:rPr>
                <w:b/>
                <w:sz w:val="24"/>
                <w:szCs w:val="24"/>
              </w:rPr>
              <w:t>True</w:t>
            </w:r>
          </w:p>
        </w:tc>
        <w:tc>
          <w:tcPr>
            <w:tcW w:w="1224" w:type="dxa"/>
          </w:tcPr>
          <w:p w14:paraId="55804D1F" w14:textId="77777777" w:rsidR="00EA6E86" w:rsidRPr="00BC0EB4" w:rsidRDefault="00EA6E86" w:rsidP="00BC0EB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0EB4">
              <w:rPr>
                <w:b/>
                <w:sz w:val="24"/>
                <w:szCs w:val="24"/>
              </w:rPr>
              <w:t>False</w:t>
            </w:r>
          </w:p>
        </w:tc>
      </w:tr>
      <w:tr w:rsidR="00EA6E86" w14:paraId="1CC030A3" w14:textId="77777777" w:rsidTr="00BC0EB4">
        <w:trPr>
          <w:trHeight w:val="444"/>
        </w:trPr>
        <w:tc>
          <w:tcPr>
            <w:tcW w:w="5812" w:type="dxa"/>
          </w:tcPr>
          <w:p w14:paraId="5A7045DC" w14:textId="77777777" w:rsidR="00EA6E86" w:rsidRPr="00EA6E86" w:rsidRDefault="00EA6E86" w:rsidP="00BC0E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black body absorbs all radiation that falls on it</w:t>
            </w:r>
          </w:p>
        </w:tc>
        <w:tc>
          <w:tcPr>
            <w:tcW w:w="1276" w:type="dxa"/>
          </w:tcPr>
          <w:p w14:paraId="2034FE69" w14:textId="77777777" w:rsidR="00EA6E86" w:rsidRPr="00EA6E86" w:rsidRDefault="00EA6E86" w:rsidP="00BC0EB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24" w:type="dxa"/>
          </w:tcPr>
          <w:p w14:paraId="2C10D4CB" w14:textId="77777777" w:rsidR="00EA6E86" w:rsidRPr="00EA6E86" w:rsidRDefault="00EA6E86" w:rsidP="00BC0EB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A6E86" w14:paraId="65739648" w14:textId="77777777" w:rsidTr="00BC0EB4">
        <w:trPr>
          <w:trHeight w:val="444"/>
        </w:trPr>
        <w:tc>
          <w:tcPr>
            <w:tcW w:w="5812" w:type="dxa"/>
          </w:tcPr>
          <w:p w14:paraId="14169C3C" w14:textId="77777777" w:rsidR="00EA6E86" w:rsidRPr="00EA6E86" w:rsidRDefault="00EA6E86" w:rsidP="00BC0E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black body </w:t>
            </w:r>
            <w:r w:rsidR="00C81A2E">
              <w:rPr>
                <w:sz w:val="24"/>
                <w:szCs w:val="24"/>
              </w:rPr>
              <w:t xml:space="preserve">always </w:t>
            </w:r>
            <w:r>
              <w:rPr>
                <w:sz w:val="24"/>
                <w:szCs w:val="24"/>
              </w:rPr>
              <w:t>reflects radiation at a longer wavelength than that which it receives.</w:t>
            </w:r>
          </w:p>
        </w:tc>
        <w:tc>
          <w:tcPr>
            <w:tcW w:w="1276" w:type="dxa"/>
          </w:tcPr>
          <w:p w14:paraId="4274540E" w14:textId="77777777" w:rsidR="00EA6E86" w:rsidRPr="00EA6E86" w:rsidRDefault="00EA6E86" w:rsidP="00BC0EB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24" w:type="dxa"/>
          </w:tcPr>
          <w:p w14:paraId="03C98803" w14:textId="77777777" w:rsidR="00EA6E86" w:rsidRPr="00EA6E86" w:rsidRDefault="00EA6E86" w:rsidP="00BC0EB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A6E86" w14:paraId="4F5EB115" w14:textId="77777777" w:rsidTr="00BC0EB4">
        <w:trPr>
          <w:trHeight w:val="444"/>
        </w:trPr>
        <w:tc>
          <w:tcPr>
            <w:tcW w:w="5812" w:type="dxa"/>
          </w:tcPr>
          <w:p w14:paraId="1E593508" w14:textId="77777777" w:rsidR="00EA6E86" w:rsidRPr="00EA6E86" w:rsidRDefault="00EA6E86" w:rsidP="00BC0E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black body is an excellent emitter of radiation</w:t>
            </w:r>
          </w:p>
        </w:tc>
        <w:tc>
          <w:tcPr>
            <w:tcW w:w="1276" w:type="dxa"/>
          </w:tcPr>
          <w:p w14:paraId="5F542475" w14:textId="77777777" w:rsidR="00EA6E86" w:rsidRPr="00EA6E86" w:rsidRDefault="00EA6E86" w:rsidP="00BC0EB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24" w:type="dxa"/>
          </w:tcPr>
          <w:p w14:paraId="3A079151" w14:textId="77777777" w:rsidR="00EA6E86" w:rsidRPr="00EA6E86" w:rsidRDefault="00EA6E86" w:rsidP="00BC0EB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A6E86" w14:paraId="28CB3ACB" w14:textId="77777777" w:rsidTr="00BC0EB4">
        <w:trPr>
          <w:trHeight w:val="444"/>
        </w:trPr>
        <w:tc>
          <w:tcPr>
            <w:tcW w:w="5812" w:type="dxa"/>
          </w:tcPr>
          <w:p w14:paraId="7EBC589A" w14:textId="77777777" w:rsidR="00EA6E86" w:rsidRPr="00EA6E86" w:rsidRDefault="00EA6E86" w:rsidP="00BC0E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black body transmits all the radiation that falls on it</w:t>
            </w:r>
          </w:p>
        </w:tc>
        <w:tc>
          <w:tcPr>
            <w:tcW w:w="1276" w:type="dxa"/>
          </w:tcPr>
          <w:p w14:paraId="1AA01451" w14:textId="77777777" w:rsidR="00EA6E86" w:rsidRPr="00EA6E86" w:rsidRDefault="00EA6E86" w:rsidP="00BC0EB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24" w:type="dxa"/>
          </w:tcPr>
          <w:p w14:paraId="0A383162" w14:textId="77777777" w:rsidR="00EA6E86" w:rsidRPr="00EA6E86" w:rsidRDefault="00EA6E86" w:rsidP="00BC0EB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179B4E72" w14:textId="77777777" w:rsidR="003A626E" w:rsidRDefault="00BC0EB4" w:rsidP="003A626E">
      <w:pPr>
        <w:pStyle w:val="ListParagraph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table describes some properties of a perfect black body. Put a tick in the correct box to show whether the statement is true or false.</w:t>
      </w:r>
      <w:r w:rsidR="00F143AA">
        <w:rPr>
          <w:sz w:val="24"/>
          <w:szCs w:val="24"/>
        </w:rPr>
        <w:t xml:space="preserve"> (4)</w:t>
      </w:r>
    </w:p>
    <w:p w14:paraId="3C1D36F1" w14:textId="77777777" w:rsidR="00BC0EB4" w:rsidRDefault="00BC0EB4" w:rsidP="00BC0EB4">
      <w:pPr>
        <w:spacing w:after="0" w:line="240" w:lineRule="auto"/>
        <w:rPr>
          <w:sz w:val="24"/>
          <w:szCs w:val="24"/>
        </w:rPr>
      </w:pPr>
    </w:p>
    <w:p w14:paraId="47D198FC" w14:textId="77777777" w:rsidR="00BC0EB4" w:rsidRDefault="00BC0EB4" w:rsidP="00BC0EB4">
      <w:pPr>
        <w:spacing w:after="0" w:line="240" w:lineRule="auto"/>
        <w:rPr>
          <w:sz w:val="24"/>
          <w:szCs w:val="24"/>
        </w:rPr>
      </w:pPr>
    </w:p>
    <w:p w14:paraId="4EE6E8CB" w14:textId="77777777" w:rsidR="00BC0EB4" w:rsidRDefault="00BC0EB4" w:rsidP="00BC0EB4">
      <w:pPr>
        <w:spacing w:after="0" w:line="240" w:lineRule="auto"/>
        <w:rPr>
          <w:sz w:val="24"/>
          <w:szCs w:val="24"/>
        </w:rPr>
      </w:pPr>
    </w:p>
    <w:p w14:paraId="0B7D8725" w14:textId="77777777" w:rsidR="00BC0EB4" w:rsidRDefault="00BC0EB4" w:rsidP="00BC0EB4">
      <w:pPr>
        <w:spacing w:after="0" w:line="240" w:lineRule="auto"/>
        <w:rPr>
          <w:sz w:val="24"/>
          <w:szCs w:val="24"/>
        </w:rPr>
      </w:pPr>
    </w:p>
    <w:p w14:paraId="69B65049" w14:textId="77777777" w:rsidR="00BC0EB4" w:rsidRDefault="00BC0EB4" w:rsidP="00BC0EB4">
      <w:pPr>
        <w:spacing w:after="0" w:line="240" w:lineRule="auto"/>
        <w:rPr>
          <w:sz w:val="24"/>
          <w:szCs w:val="24"/>
        </w:rPr>
      </w:pPr>
    </w:p>
    <w:p w14:paraId="1232E30E" w14:textId="77777777" w:rsidR="00BC0EB4" w:rsidRDefault="00BC0EB4" w:rsidP="00BC0EB4">
      <w:pPr>
        <w:spacing w:after="0" w:line="240" w:lineRule="auto"/>
        <w:rPr>
          <w:sz w:val="24"/>
          <w:szCs w:val="24"/>
        </w:rPr>
      </w:pPr>
    </w:p>
    <w:p w14:paraId="453D3E18" w14:textId="77777777" w:rsidR="00BC0EB4" w:rsidRDefault="00BC0EB4" w:rsidP="00BC0EB4">
      <w:pPr>
        <w:spacing w:after="0" w:line="240" w:lineRule="auto"/>
        <w:rPr>
          <w:sz w:val="24"/>
          <w:szCs w:val="24"/>
        </w:rPr>
      </w:pPr>
    </w:p>
    <w:p w14:paraId="5983E66D" w14:textId="77777777" w:rsidR="00BC0EB4" w:rsidRDefault="00BC0EB4" w:rsidP="00BC0EB4">
      <w:pPr>
        <w:spacing w:after="0" w:line="240" w:lineRule="auto"/>
        <w:rPr>
          <w:sz w:val="24"/>
          <w:szCs w:val="24"/>
        </w:rPr>
      </w:pPr>
    </w:p>
    <w:p w14:paraId="342BB6EB" w14:textId="77777777" w:rsidR="00BC0EB4" w:rsidRDefault="00BC0EB4" w:rsidP="00BC0EB4">
      <w:pPr>
        <w:spacing w:after="0" w:line="240" w:lineRule="auto"/>
        <w:rPr>
          <w:sz w:val="24"/>
          <w:szCs w:val="24"/>
        </w:rPr>
      </w:pPr>
    </w:p>
    <w:p w14:paraId="0C152E9D" w14:textId="77777777" w:rsidR="00BC0EB4" w:rsidRDefault="00BC0EB4" w:rsidP="00BC0EB4">
      <w:pPr>
        <w:spacing w:after="0" w:line="240" w:lineRule="auto"/>
        <w:rPr>
          <w:sz w:val="24"/>
          <w:szCs w:val="24"/>
        </w:rPr>
      </w:pPr>
    </w:p>
    <w:p w14:paraId="23A9FD53" w14:textId="77777777" w:rsidR="00BC0EB4" w:rsidRDefault="00BC0EB4" w:rsidP="00BC0EB4">
      <w:pPr>
        <w:spacing w:after="0" w:line="240" w:lineRule="auto"/>
        <w:rPr>
          <w:sz w:val="24"/>
          <w:szCs w:val="24"/>
        </w:rPr>
      </w:pPr>
    </w:p>
    <w:p w14:paraId="4B682D26" w14:textId="77777777" w:rsidR="005A6E77" w:rsidRDefault="005A6E77" w:rsidP="00BC0EB4">
      <w:pPr>
        <w:spacing w:after="0" w:line="240" w:lineRule="auto"/>
        <w:rPr>
          <w:sz w:val="24"/>
          <w:szCs w:val="24"/>
        </w:rPr>
      </w:pPr>
    </w:p>
    <w:p w14:paraId="7698D608" w14:textId="77777777" w:rsidR="00BC0EB4" w:rsidRDefault="007B5C1C" w:rsidP="00BC0EB4">
      <w:pPr>
        <w:pStyle w:val="ListParagraph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 piece of iron is heated in a furnace until it is white hot.</w:t>
      </w:r>
    </w:p>
    <w:p w14:paraId="6057D8D5" w14:textId="77777777" w:rsidR="007B5C1C" w:rsidRDefault="00E84D58" w:rsidP="00E84D58">
      <w:p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How will the radiation emitted from the hot metal differ from the radiation emitted when the metal was cold?</w:t>
      </w:r>
      <w:r w:rsidR="00F143AA">
        <w:rPr>
          <w:sz w:val="24"/>
          <w:szCs w:val="24"/>
        </w:rPr>
        <w:t xml:space="preserve"> (2)</w:t>
      </w:r>
    </w:p>
    <w:p w14:paraId="25263AD2" w14:textId="77777777" w:rsidR="00E84D58" w:rsidRDefault="00E84D58" w:rsidP="00E84D58">
      <w:pPr>
        <w:spacing w:after="0" w:line="240" w:lineRule="auto"/>
        <w:ind w:left="720"/>
        <w:rPr>
          <w:sz w:val="24"/>
          <w:szCs w:val="24"/>
        </w:rPr>
      </w:pPr>
    </w:p>
    <w:p w14:paraId="46AB6327" w14:textId="77777777" w:rsidR="00E84D58" w:rsidRPr="00341EC6" w:rsidRDefault="00E84D58" w:rsidP="00E84D58">
      <w:pPr>
        <w:spacing w:line="360" w:lineRule="auto"/>
        <w:ind w:left="360" w:firstLine="207"/>
        <w:rPr>
          <w:color w:val="000000" w:themeColor="text1"/>
          <w:sz w:val="20"/>
          <w:szCs w:val="20"/>
        </w:rPr>
      </w:pPr>
      <w:bookmarkStart w:id="6" w:name="_Hlk490419631"/>
      <w:r w:rsidRPr="00341EC6">
        <w:rPr>
          <w:color w:val="000000" w:themeColor="text1"/>
          <w:sz w:val="20"/>
          <w:szCs w:val="20"/>
        </w:rPr>
        <w:t>_____________________________________________________________________________________</w:t>
      </w:r>
      <w:r>
        <w:rPr>
          <w:color w:val="000000" w:themeColor="text1"/>
          <w:sz w:val="20"/>
          <w:szCs w:val="20"/>
        </w:rPr>
        <w:t>_______</w:t>
      </w:r>
    </w:p>
    <w:p w14:paraId="3807B958" w14:textId="77777777" w:rsidR="00E84D58" w:rsidRDefault="00E84D58" w:rsidP="00E84D58">
      <w:pPr>
        <w:spacing w:line="360" w:lineRule="auto"/>
        <w:ind w:left="36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   </w:t>
      </w:r>
      <w:r w:rsidRPr="00341EC6">
        <w:rPr>
          <w:color w:val="000000" w:themeColor="text1"/>
          <w:sz w:val="20"/>
          <w:szCs w:val="20"/>
        </w:rPr>
        <w:t>_____________________________________________________________________________________</w:t>
      </w:r>
      <w:r>
        <w:rPr>
          <w:color w:val="000000" w:themeColor="text1"/>
          <w:sz w:val="20"/>
          <w:szCs w:val="20"/>
        </w:rPr>
        <w:t>_______</w:t>
      </w:r>
    </w:p>
    <w:bookmarkEnd w:id="6"/>
    <w:p w14:paraId="1B5E2735" w14:textId="77777777" w:rsidR="00E84D58" w:rsidRPr="00E84D58" w:rsidRDefault="00E84D58" w:rsidP="00E84D58">
      <w:pPr>
        <w:pStyle w:val="ListParagraph"/>
        <w:numPr>
          <w:ilvl w:val="0"/>
          <w:numId w:val="14"/>
        </w:numPr>
        <w:spacing w:after="0" w:line="240" w:lineRule="auto"/>
        <w:rPr>
          <w:color w:val="000000" w:themeColor="text1"/>
          <w:sz w:val="24"/>
          <w:szCs w:val="24"/>
        </w:rPr>
      </w:pPr>
      <w:r w:rsidRPr="00E84D58">
        <w:rPr>
          <w:color w:val="000000" w:themeColor="text1"/>
          <w:sz w:val="24"/>
          <w:szCs w:val="24"/>
        </w:rPr>
        <w:t>The black cube below is in a warm room. Its temperature is constant.</w:t>
      </w:r>
    </w:p>
    <w:p w14:paraId="0612E59D" w14:textId="77777777" w:rsidR="00E84D58" w:rsidRPr="00E84D58" w:rsidRDefault="00E84D58" w:rsidP="00E84D58">
      <w:pPr>
        <w:spacing w:after="0" w:line="240" w:lineRule="auto"/>
        <w:ind w:left="720"/>
        <w:rPr>
          <w:color w:val="000000" w:themeColor="text1"/>
          <w:sz w:val="24"/>
          <w:szCs w:val="24"/>
        </w:rPr>
      </w:pPr>
      <w:r w:rsidRPr="00E84D58">
        <w:rPr>
          <w:color w:val="000000" w:themeColor="text1"/>
          <w:sz w:val="24"/>
          <w:szCs w:val="24"/>
        </w:rPr>
        <w:t xml:space="preserve">What </w:t>
      </w:r>
      <w:proofErr w:type="gramStart"/>
      <w:r w:rsidRPr="00E84D58">
        <w:rPr>
          <w:color w:val="000000" w:themeColor="text1"/>
          <w:sz w:val="24"/>
          <w:szCs w:val="24"/>
        </w:rPr>
        <w:t>is the relationship</w:t>
      </w:r>
      <w:proofErr w:type="gramEnd"/>
      <w:r w:rsidRPr="00E84D58">
        <w:rPr>
          <w:color w:val="000000" w:themeColor="text1"/>
          <w:sz w:val="24"/>
          <w:szCs w:val="24"/>
        </w:rPr>
        <w:t xml:space="preserve"> between radiated and absorbed radiation for this object?</w:t>
      </w:r>
      <w:r w:rsidR="00F143AA">
        <w:rPr>
          <w:color w:val="000000" w:themeColor="text1"/>
          <w:sz w:val="24"/>
          <w:szCs w:val="24"/>
        </w:rPr>
        <w:t xml:space="preserve"> (2)</w:t>
      </w:r>
    </w:p>
    <w:p w14:paraId="1DFF64D8" w14:textId="77777777" w:rsidR="00E84D58" w:rsidRDefault="005A6E77" w:rsidP="00E84D58">
      <w:pPr>
        <w:spacing w:after="0" w:line="240" w:lineRule="auto"/>
        <w:ind w:left="720"/>
        <w:rPr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762688" behindDoc="0" locked="0" layoutInCell="1" allowOverlap="1" wp14:anchorId="5FF510A1" wp14:editId="578BC827">
            <wp:simplePos x="0" y="0"/>
            <wp:positionH relativeFrom="column">
              <wp:posOffset>1866900</wp:posOffset>
            </wp:positionH>
            <wp:positionV relativeFrom="paragraph">
              <wp:posOffset>167766</wp:posOffset>
            </wp:positionV>
            <wp:extent cx="1087755" cy="1100056"/>
            <wp:effectExtent l="0" t="0" r="0" b="5080"/>
            <wp:wrapNone/>
            <wp:docPr id="109" name="Picture 109" descr="Image result for black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lack box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98" cy="110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C7DC5" w14:textId="77777777" w:rsidR="00E84D58" w:rsidRDefault="00E84D58" w:rsidP="00E84D58">
      <w:pPr>
        <w:spacing w:after="0" w:line="240" w:lineRule="auto"/>
        <w:ind w:left="720"/>
        <w:rPr>
          <w:sz w:val="24"/>
          <w:szCs w:val="24"/>
        </w:rPr>
      </w:pPr>
    </w:p>
    <w:p w14:paraId="6501DD75" w14:textId="77777777" w:rsidR="00E84D58" w:rsidRDefault="00E84D58" w:rsidP="00E84D58">
      <w:pPr>
        <w:spacing w:after="0" w:line="240" w:lineRule="auto"/>
        <w:ind w:left="720"/>
        <w:rPr>
          <w:sz w:val="24"/>
          <w:szCs w:val="24"/>
        </w:rPr>
      </w:pPr>
    </w:p>
    <w:p w14:paraId="1399CB1E" w14:textId="77777777" w:rsidR="00E84D58" w:rsidRDefault="00E84D58" w:rsidP="00E84D58">
      <w:pPr>
        <w:spacing w:after="0" w:line="240" w:lineRule="auto"/>
        <w:ind w:left="720"/>
        <w:rPr>
          <w:sz w:val="24"/>
          <w:szCs w:val="24"/>
        </w:rPr>
      </w:pPr>
    </w:p>
    <w:p w14:paraId="0E11E9CF" w14:textId="77777777" w:rsidR="00E84D58" w:rsidRDefault="00E84D58" w:rsidP="00E84D58">
      <w:pPr>
        <w:spacing w:after="0" w:line="240" w:lineRule="auto"/>
        <w:ind w:left="720"/>
        <w:rPr>
          <w:sz w:val="24"/>
          <w:szCs w:val="24"/>
        </w:rPr>
      </w:pPr>
    </w:p>
    <w:p w14:paraId="60436E9B" w14:textId="77777777" w:rsidR="005A6E77" w:rsidRDefault="005A6E77" w:rsidP="00E84D58">
      <w:pPr>
        <w:spacing w:after="0" w:line="240" w:lineRule="auto"/>
        <w:ind w:left="720"/>
        <w:rPr>
          <w:sz w:val="24"/>
          <w:szCs w:val="24"/>
        </w:rPr>
      </w:pPr>
    </w:p>
    <w:p w14:paraId="15F72A4B" w14:textId="77777777" w:rsidR="005A6E77" w:rsidRDefault="005A6E77" w:rsidP="00E84D58">
      <w:pPr>
        <w:spacing w:after="0" w:line="240" w:lineRule="auto"/>
        <w:ind w:left="720"/>
        <w:rPr>
          <w:sz w:val="24"/>
          <w:szCs w:val="24"/>
        </w:rPr>
      </w:pPr>
    </w:p>
    <w:p w14:paraId="461E4DFF" w14:textId="77777777" w:rsidR="005A6E77" w:rsidRDefault="005A6E77" w:rsidP="00E84D58">
      <w:pPr>
        <w:spacing w:after="0" w:line="240" w:lineRule="auto"/>
        <w:ind w:left="720"/>
        <w:rPr>
          <w:sz w:val="24"/>
          <w:szCs w:val="24"/>
        </w:rPr>
      </w:pPr>
    </w:p>
    <w:p w14:paraId="13A305CF" w14:textId="77777777" w:rsidR="005A6E77" w:rsidRPr="00341EC6" w:rsidRDefault="005A6E77" w:rsidP="005A6E77">
      <w:pPr>
        <w:spacing w:line="360" w:lineRule="auto"/>
        <w:ind w:left="360" w:firstLine="207"/>
        <w:rPr>
          <w:color w:val="000000" w:themeColor="text1"/>
          <w:sz w:val="20"/>
          <w:szCs w:val="20"/>
        </w:rPr>
      </w:pPr>
      <w:r w:rsidRPr="00341EC6">
        <w:rPr>
          <w:color w:val="000000" w:themeColor="text1"/>
          <w:sz w:val="20"/>
          <w:szCs w:val="20"/>
        </w:rPr>
        <w:t>_____________________________________________________________________________________</w:t>
      </w:r>
      <w:r>
        <w:rPr>
          <w:color w:val="000000" w:themeColor="text1"/>
          <w:sz w:val="20"/>
          <w:szCs w:val="20"/>
        </w:rPr>
        <w:t>_______</w:t>
      </w:r>
    </w:p>
    <w:p w14:paraId="70228554" w14:textId="77777777" w:rsidR="005A6E77" w:rsidRDefault="005A6E77" w:rsidP="005A6E77">
      <w:pPr>
        <w:spacing w:line="360" w:lineRule="auto"/>
        <w:ind w:left="36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    </w:t>
      </w:r>
      <w:r w:rsidRPr="00341EC6">
        <w:rPr>
          <w:color w:val="000000" w:themeColor="text1"/>
          <w:sz w:val="20"/>
          <w:szCs w:val="20"/>
        </w:rPr>
        <w:t>_____________________________________________________________________________________</w:t>
      </w:r>
      <w:r>
        <w:rPr>
          <w:color w:val="000000" w:themeColor="text1"/>
          <w:sz w:val="20"/>
          <w:szCs w:val="20"/>
        </w:rPr>
        <w:t>_______</w:t>
      </w:r>
    </w:p>
    <w:p w14:paraId="7761CB04" w14:textId="77777777" w:rsidR="005A6E77" w:rsidRDefault="005A6E77" w:rsidP="00E84D58">
      <w:pPr>
        <w:spacing w:after="0" w:line="240" w:lineRule="auto"/>
        <w:ind w:left="720"/>
        <w:rPr>
          <w:sz w:val="24"/>
          <w:szCs w:val="24"/>
        </w:rPr>
      </w:pPr>
    </w:p>
    <w:p w14:paraId="7DB6610B" w14:textId="77777777" w:rsidR="005A6E77" w:rsidRDefault="005A6E77" w:rsidP="00E84D58">
      <w:pPr>
        <w:spacing w:after="0" w:line="240" w:lineRule="auto"/>
        <w:ind w:left="720"/>
        <w:rPr>
          <w:sz w:val="24"/>
          <w:szCs w:val="24"/>
        </w:rPr>
      </w:pPr>
    </w:p>
    <w:p w14:paraId="58B5E84B" w14:textId="77777777" w:rsidR="005A6E77" w:rsidRDefault="005A6E77" w:rsidP="00E84D58">
      <w:pPr>
        <w:spacing w:after="0" w:line="240" w:lineRule="auto"/>
        <w:ind w:left="720"/>
        <w:rPr>
          <w:sz w:val="24"/>
          <w:szCs w:val="24"/>
        </w:rPr>
      </w:pPr>
    </w:p>
    <w:p w14:paraId="559D647B" w14:textId="77777777" w:rsidR="005A6E77" w:rsidRDefault="005A6E77" w:rsidP="00E84D58">
      <w:pPr>
        <w:spacing w:after="0" w:line="240" w:lineRule="auto"/>
        <w:ind w:left="720"/>
        <w:rPr>
          <w:sz w:val="24"/>
          <w:szCs w:val="24"/>
        </w:rPr>
      </w:pPr>
    </w:p>
    <w:p w14:paraId="1224975B" w14:textId="77777777" w:rsidR="005A6E77" w:rsidRDefault="005A6E77" w:rsidP="00E84D58">
      <w:pPr>
        <w:spacing w:after="0" w:line="240" w:lineRule="auto"/>
        <w:ind w:left="720"/>
        <w:rPr>
          <w:sz w:val="24"/>
          <w:szCs w:val="24"/>
        </w:rPr>
      </w:pPr>
    </w:p>
    <w:p w14:paraId="20CF3B47" w14:textId="77777777" w:rsidR="005A6E77" w:rsidRDefault="005A6E77" w:rsidP="00E84D58">
      <w:pPr>
        <w:spacing w:after="0" w:line="240" w:lineRule="auto"/>
        <w:ind w:left="720"/>
        <w:rPr>
          <w:sz w:val="24"/>
          <w:szCs w:val="24"/>
        </w:rPr>
      </w:pPr>
    </w:p>
    <w:p w14:paraId="4921D5A1" w14:textId="77777777" w:rsidR="005A6E77" w:rsidRDefault="005A6E77" w:rsidP="00E84D58">
      <w:pPr>
        <w:spacing w:after="0" w:line="240" w:lineRule="auto"/>
        <w:ind w:left="720"/>
        <w:rPr>
          <w:sz w:val="24"/>
          <w:szCs w:val="24"/>
        </w:rPr>
      </w:pPr>
    </w:p>
    <w:p w14:paraId="320D5C3A" w14:textId="77777777" w:rsidR="005A6E77" w:rsidRDefault="005A6E77" w:rsidP="00E84D58">
      <w:pPr>
        <w:spacing w:after="0" w:line="240" w:lineRule="auto"/>
        <w:ind w:left="720"/>
        <w:rPr>
          <w:sz w:val="24"/>
          <w:szCs w:val="24"/>
        </w:rPr>
      </w:pPr>
    </w:p>
    <w:p w14:paraId="4597F5A3" w14:textId="77777777" w:rsidR="005A6E77" w:rsidRDefault="005A6E77" w:rsidP="00E84D58">
      <w:pPr>
        <w:spacing w:after="0" w:line="240" w:lineRule="auto"/>
        <w:ind w:left="720"/>
        <w:rPr>
          <w:sz w:val="24"/>
          <w:szCs w:val="24"/>
        </w:rPr>
      </w:pPr>
    </w:p>
    <w:p w14:paraId="71B73C83" w14:textId="77777777" w:rsidR="005A6E77" w:rsidRDefault="005A6E77" w:rsidP="00E84D58">
      <w:pPr>
        <w:spacing w:after="0" w:line="240" w:lineRule="auto"/>
        <w:ind w:left="720"/>
        <w:rPr>
          <w:sz w:val="24"/>
          <w:szCs w:val="24"/>
        </w:rPr>
      </w:pPr>
    </w:p>
    <w:p w14:paraId="1D9966AD" w14:textId="77777777" w:rsidR="005A6E77" w:rsidRDefault="005A6E77" w:rsidP="00E84D58">
      <w:pPr>
        <w:spacing w:after="0" w:line="240" w:lineRule="auto"/>
        <w:ind w:left="720"/>
        <w:rPr>
          <w:sz w:val="24"/>
          <w:szCs w:val="24"/>
        </w:rPr>
      </w:pPr>
    </w:p>
    <w:p w14:paraId="2104C2B5" w14:textId="77777777" w:rsidR="00E84D58" w:rsidRDefault="00EE4E2A" w:rsidP="00E84D58">
      <w:pPr>
        <w:pStyle w:val="ListParagraph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63712" behindDoc="0" locked="0" layoutInCell="1" allowOverlap="1" wp14:anchorId="288A6DF1" wp14:editId="61A86DFF">
            <wp:simplePos x="0" y="0"/>
            <wp:positionH relativeFrom="margin">
              <wp:posOffset>1333499</wp:posOffset>
            </wp:positionH>
            <wp:positionV relativeFrom="paragraph">
              <wp:posOffset>358775</wp:posOffset>
            </wp:positionV>
            <wp:extent cx="3400425" cy="2037715"/>
            <wp:effectExtent l="0" t="0" r="9525" b="635"/>
            <wp:wrapNone/>
            <wp:docPr id="110" name="Picture 110" descr="Image result for global warming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Image result for global warming diagram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0042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E77">
        <w:rPr>
          <w:sz w:val="24"/>
          <w:szCs w:val="24"/>
        </w:rPr>
        <w:t>The diagram shows how the Earth absorbs and emits radiation.</w:t>
      </w:r>
    </w:p>
    <w:p w14:paraId="4EAE54A6" w14:textId="77777777" w:rsidR="005A6E77" w:rsidRDefault="005A6E77" w:rsidP="005A6E77">
      <w:pPr>
        <w:spacing w:after="0" w:line="240" w:lineRule="auto"/>
        <w:rPr>
          <w:sz w:val="24"/>
          <w:szCs w:val="24"/>
        </w:rPr>
      </w:pPr>
    </w:p>
    <w:p w14:paraId="10F2354E" w14:textId="77777777" w:rsidR="005A6E77" w:rsidRDefault="005A6E77" w:rsidP="005A6E77">
      <w:pPr>
        <w:spacing w:after="0" w:line="240" w:lineRule="auto"/>
        <w:rPr>
          <w:sz w:val="24"/>
          <w:szCs w:val="24"/>
        </w:rPr>
      </w:pPr>
    </w:p>
    <w:p w14:paraId="36F3B260" w14:textId="77777777" w:rsidR="005A6E77" w:rsidRDefault="005A6E77" w:rsidP="005A6E77">
      <w:pPr>
        <w:spacing w:after="0" w:line="240" w:lineRule="auto"/>
        <w:rPr>
          <w:sz w:val="24"/>
          <w:szCs w:val="24"/>
        </w:rPr>
      </w:pPr>
    </w:p>
    <w:p w14:paraId="3E0ED9D4" w14:textId="77777777" w:rsidR="005A6E77" w:rsidRDefault="005A6E77" w:rsidP="005A6E77">
      <w:pPr>
        <w:spacing w:after="0" w:line="240" w:lineRule="auto"/>
        <w:rPr>
          <w:sz w:val="24"/>
          <w:szCs w:val="24"/>
        </w:rPr>
      </w:pPr>
    </w:p>
    <w:p w14:paraId="5AC76265" w14:textId="77777777" w:rsidR="005A6E77" w:rsidRDefault="005A6E77" w:rsidP="005A6E77">
      <w:pPr>
        <w:spacing w:after="0" w:line="240" w:lineRule="auto"/>
        <w:rPr>
          <w:sz w:val="24"/>
          <w:szCs w:val="24"/>
        </w:rPr>
      </w:pPr>
    </w:p>
    <w:p w14:paraId="2E16A85D" w14:textId="77777777" w:rsidR="005A6E77" w:rsidRDefault="005A6E77" w:rsidP="005A6E77">
      <w:pPr>
        <w:spacing w:after="0" w:line="240" w:lineRule="auto"/>
        <w:rPr>
          <w:sz w:val="24"/>
          <w:szCs w:val="24"/>
        </w:rPr>
      </w:pPr>
    </w:p>
    <w:p w14:paraId="3645D24D" w14:textId="77777777" w:rsidR="005A6E77" w:rsidRDefault="005A6E77" w:rsidP="005A6E77">
      <w:pPr>
        <w:spacing w:after="0" w:line="240" w:lineRule="auto"/>
        <w:rPr>
          <w:sz w:val="24"/>
          <w:szCs w:val="24"/>
        </w:rPr>
      </w:pPr>
    </w:p>
    <w:p w14:paraId="2FA197A2" w14:textId="77777777" w:rsidR="005A6E77" w:rsidRDefault="005A6E77" w:rsidP="005A6E77">
      <w:pPr>
        <w:spacing w:after="0" w:line="240" w:lineRule="auto"/>
        <w:rPr>
          <w:sz w:val="24"/>
          <w:szCs w:val="24"/>
        </w:rPr>
      </w:pPr>
    </w:p>
    <w:p w14:paraId="6542FC83" w14:textId="77777777" w:rsidR="005A6E77" w:rsidRDefault="005A6E77" w:rsidP="005A6E77">
      <w:pPr>
        <w:spacing w:after="0" w:line="240" w:lineRule="auto"/>
        <w:rPr>
          <w:sz w:val="24"/>
          <w:szCs w:val="24"/>
        </w:rPr>
      </w:pPr>
    </w:p>
    <w:p w14:paraId="55DE258D" w14:textId="77777777" w:rsidR="005A6E77" w:rsidRDefault="005A6E77" w:rsidP="005A6E77">
      <w:pPr>
        <w:spacing w:after="0" w:line="240" w:lineRule="auto"/>
        <w:rPr>
          <w:sz w:val="24"/>
          <w:szCs w:val="24"/>
        </w:rPr>
      </w:pPr>
    </w:p>
    <w:p w14:paraId="465364A5" w14:textId="77777777" w:rsidR="005A6E77" w:rsidRDefault="005A6E77" w:rsidP="005A6E77">
      <w:pPr>
        <w:spacing w:after="0" w:line="240" w:lineRule="auto"/>
        <w:rPr>
          <w:sz w:val="24"/>
          <w:szCs w:val="24"/>
        </w:rPr>
      </w:pPr>
    </w:p>
    <w:p w14:paraId="0848E04B" w14:textId="77777777" w:rsidR="005A6E77" w:rsidRDefault="005A6E77" w:rsidP="005A6E77">
      <w:pPr>
        <w:spacing w:after="0" w:line="240" w:lineRule="auto"/>
        <w:rPr>
          <w:sz w:val="24"/>
          <w:szCs w:val="24"/>
        </w:rPr>
      </w:pPr>
    </w:p>
    <w:p w14:paraId="6ED14242" w14:textId="77777777" w:rsidR="005A6E77" w:rsidRDefault="005A6E77" w:rsidP="005A6E77">
      <w:pPr>
        <w:spacing w:after="0" w:line="240" w:lineRule="auto"/>
        <w:rPr>
          <w:sz w:val="24"/>
          <w:szCs w:val="24"/>
        </w:rPr>
      </w:pPr>
    </w:p>
    <w:p w14:paraId="6CE7D3D6" w14:textId="77777777" w:rsidR="002D6D8C" w:rsidRDefault="005A6E77" w:rsidP="002D6D8C">
      <w:pPr>
        <w:spacing w:after="0" w:line="240" w:lineRule="auto"/>
        <w:ind w:left="709" w:hanging="709"/>
        <w:rPr>
          <w:sz w:val="24"/>
          <w:szCs w:val="24"/>
        </w:rPr>
      </w:pPr>
      <w:r>
        <w:rPr>
          <w:sz w:val="24"/>
          <w:szCs w:val="24"/>
        </w:rPr>
        <w:tab/>
      </w:r>
      <w:r w:rsidR="002D6D8C">
        <w:rPr>
          <w:sz w:val="24"/>
          <w:szCs w:val="24"/>
        </w:rPr>
        <w:t>Use the diagram to help explain how changes between absorbed and emitted radiation could affect the temperature of the Earth.</w:t>
      </w:r>
      <w:r w:rsidR="00F143AA">
        <w:rPr>
          <w:sz w:val="24"/>
          <w:szCs w:val="24"/>
        </w:rPr>
        <w:t xml:space="preserve"> (4)</w:t>
      </w:r>
    </w:p>
    <w:p w14:paraId="14B6AE4F" w14:textId="77777777" w:rsidR="002D6D8C" w:rsidRDefault="002D6D8C" w:rsidP="002D6D8C">
      <w:pPr>
        <w:spacing w:after="0" w:line="240" w:lineRule="auto"/>
        <w:ind w:left="709" w:hanging="709"/>
        <w:rPr>
          <w:sz w:val="24"/>
          <w:szCs w:val="24"/>
        </w:rPr>
      </w:pPr>
    </w:p>
    <w:p w14:paraId="3F49C007" w14:textId="77777777" w:rsidR="002D6D8C" w:rsidRPr="00341EC6" w:rsidRDefault="002D6D8C" w:rsidP="002D6D8C">
      <w:pPr>
        <w:spacing w:line="360" w:lineRule="auto"/>
        <w:ind w:left="360"/>
        <w:rPr>
          <w:color w:val="000000" w:themeColor="text1"/>
          <w:sz w:val="20"/>
          <w:szCs w:val="20"/>
        </w:rPr>
      </w:pPr>
      <w:r>
        <w:rPr>
          <w:sz w:val="24"/>
          <w:szCs w:val="24"/>
        </w:rPr>
        <w:tab/>
      </w:r>
      <w:r w:rsidRPr="00341EC6">
        <w:rPr>
          <w:color w:val="000000" w:themeColor="text1"/>
          <w:sz w:val="20"/>
          <w:szCs w:val="20"/>
        </w:rPr>
        <w:t>_____________________________________________________________________________________</w:t>
      </w:r>
      <w:r>
        <w:rPr>
          <w:color w:val="000000" w:themeColor="text1"/>
          <w:sz w:val="20"/>
          <w:szCs w:val="20"/>
        </w:rPr>
        <w:t>_______</w:t>
      </w:r>
    </w:p>
    <w:p w14:paraId="0B589048" w14:textId="77777777" w:rsidR="002D6D8C" w:rsidRPr="00341EC6" w:rsidRDefault="002D6D8C" w:rsidP="002D6D8C">
      <w:pPr>
        <w:spacing w:line="360" w:lineRule="auto"/>
        <w:ind w:left="36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   </w:t>
      </w:r>
      <w:r w:rsidRPr="00341EC6">
        <w:rPr>
          <w:color w:val="000000" w:themeColor="text1"/>
          <w:sz w:val="20"/>
          <w:szCs w:val="20"/>
        </w:rPr>
        <w:t>_____________________________________________________________________________________</w:t>
      </w:r>
      <w:r>
        <w:rPr>
          <w:color w:val="000000" w:themeColor="text1"/>
          <w:sz w:val="20"/>
          <w:szCs w:val="20"/>
        </w:rPr>
        <w:t>_______</w:t>
      </w:r>
    </w:p>
    <w:p w14:paraId="5FA3D56C" w14:textId="77777777" w:rsidR="002D6D8C" w:rsidRPr="00341EC6" w:rsidRDefault="002D6D8C" w:rsidP="002D6D8C">
      <w:pPr>
        <w:spacing w:line="360" w:lineRule="auto"/>
        <w:ind w:left="360"/>
        <w:rPr>
          <w:color w:val="000000" w:themeColor="text1"/>
          <w:sz w:val="24"/>
          <w:szCs w:val="24"/>
        </w:rPr>
      </w:pPr>
      <w:r>
        <w:rPr>
          <w:color w:val="000000" w:themeColor="text1"/>
          <w:sz w:val="20"/>
          <w:szCs w:val="20"/>
        </w:rPr>
        <w:t xml:space="preserve">  </w:t>
      </w:r>
      <w:r w:rsidRPr="00341EC6">
        <w:rPr>
          <w:color w:val="000000" w:themeColor="text1"/>
          <w:sz w:val="20"/>
          <w:szCs w:val="20"/>
        </w:rPr>
        <w:t xml:space="preserve"> _____________________________________________________________________________________</w:t>
      </w:r>
      <w:r>
        <w:rPr>
          <w:color w:val="000000" w:themeColor="text1"/>
          <w:sz w:val="20"/>
          <w:szCs w:val="20"/>
        </w:rPr>
        <w:t>_______</w:t>
      </w:r>
    </w:p>
    <w:p w14:paraId="2B3F8413" w14:textId="77777777" w:rsidR="002D6D8C" w:rsidRPr="00341EC6" w:rsidRDefault="002D6D8C" w:rsidP="002D6D8C">
      <w:pPr>
        <w:spacing w:line="360" w:lineRule="auto"/>
        <w:ind w:left="36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   </w:t>
      </w:r>
      <w:r w:rsidRPr="00341EC6">
        <w:rPr>
          <w:color w:val="000000" w:themeColor="text1"/>
          <w:sz w:val="20"/>
          <w:szCs w:val="20"/>
        </w:rPr>
        <w:t>_____________________________________________________________________________________</w:t>
      </w:r>
      <w:r>
        <w:rPr>
          <w:color w:val="000000" w:themeColor="text1"/>
          <w:sz w:val="20"/>
          <w:szCs w:val="20"/>
        </w:rPr>
        <w:t>_______</w:t>
      </w:r>
    </w:p>
    <w:p w14:paraId="3EBA9FB3" w14:textId="77777777" w:rsidR="002D6D8C" w:rsidRPr="00341EC6" w:rsidRDefault="002D6D8C" w:rsidP="002D6D8C">
      <w:pPr>
        <w:spacing w:line="360" w:lineRule="auto"/>
        <w:ind w:left="36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   </w:t>
      </w:r>
      <w:r w:rsidRPr="00341EC6">
        <w:rPr>
          <w:color w:val="000000" w:themeColor="text1"/>
          <w:sz w:val="20"/>
          <w:szCs w:val="20"/>
        </w:rPr>
        <w:t>_____________________________________________________________________________________</w:t>
      </w:r>
      <w:r>
        <w:rPr>
          <w:color w:val="000000" w:themeColor="text1"/>
          <w:sz w:val="20"/>
          <w:szCs w:val="20"/>
        </w:rPr>
        <w:t>_______</w:t>
      </w:r>
    </w:p>
    <w:p w14:paraId="188D64DB" w14:textId="77777777" w:rsidR="002D6D8C" w:rsidRPr="00341EC6" w:rsidRDefault="002D6D8C" w:rsidP="002D6D8C">
      <w:pPr>
        <w:spacing w:line="360" w:lineRule="auto"/>
        <w:ind w:left="360"/>
        <w:rPr>
          <w:color w:val="000000" w:themeColor="text1"/>
          <w:sz w:val="24"/>
          <w:szCs w:val="24"/>
        </w:rPr>
      </w:pPr>
      <w:r>
        <w:rPr>
          <w:color w:val="000000" w:themeColor="text1"/>
          <w:sz w:val="20"/>
          <w:szCs w:val="20"/>
        </w:rPr>
        <w:t xml:space="preserve">  </w:t>
      </w:r>
      <w:r w:rsidRPr="00341EC6">
        <w:rPr>
          <w:color w:val="000000" w:themeColor="text1"/>
          <w:sz w:val="20"/>
          <w:szCs w:val="20"/>
        </w:rPr>
        <w:t xml:space="preserve"> _____________________________________________________________________________________</w:t>
      </w:r>
      <w:r>
        <w:rPr>
          <w:color w:val="000000" w:themeColor="text1"/>
          <w:sz w:val="20"/>
          <w:szCs w:val="20"/>
        </w:rPr>
        <w:t>_______</w:t>
      </w:r>
    </w:p>
    <w:p w14:paraId="0362DC56" w14:textId="77777777" w:rsidR="005A6E77" w:rsidRPr="005A6E77" w:rsidRDefault="005A6E77" w:rsidP="002D6D8C">
      <w:pPr>
        <w:spacing w:after="0" w:line="240" w:lineRule="auto"/>
        <w:ind w:left="709" w:hanging="709"/>
        <w:rPr>
          <w:sz w:val="24"/>
          <w:szCs w:val="24"/>
        </w:rPr>
      </w:pPr>
    </w:p>
    <w:sectPr w:rsidR="005A6E77" w:rsidRPr="005A6E77" w:rsidSect="00E24FAF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851" w:right="1080" w:bottom="426" w:left="108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C971B6" w14:textId="77777777" w:rsidR="007E2A2A" w:rsidRDefault="007E2A2A" w:rsidP="00683DA2">
      <w:pPr>
        <w:spacing w:after="0" w:line="240" w:lineRule="auto"/>
      </w:pPr>
      <w:r>
        <w:separator/>
      </w:r>
    </w:p>
  </w:endnote>
  <w:endnote w:type="continuationSeparator" w:id="0">
    <w:p w14:paraId="2E2EAB12" w14:textId="77777777" w:rsidR="007E2A2A" w:rsidRDefault="007E2A2A" w:rsidP="00683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EFE7B9" w14:textId="77777777" w:rsidR="00E53F5B" w:rsidRDefault="00E53F5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F8B5E2" w14:textId="77777777" w:rsidR="00916CE4" w:rsidRPr="00AD2A9E" w:rsidRDefault="00916CE4" w:rsidP="00916CE4">
    <w:pPr>
      <w:pStyle w:val="Footer"/>
      <w:ind w:right="360"/>
      <w:rPr>
        <w:lang w:val="en-US"/>
      </w:rPr>
    </w:pPr>
    <w:r w:rsidRPr="00AD2A9E">
      <w:t xml:space="preserve">© Copyright The </w:t>
    </w:r>
    <w:proofErr w:type="spellStart"/>
    <w:r w:rsidRPr="00AD2A9E">
      <w:t>PiXL</w:t>
    </w:r>
    <w:proofErr w:type="spellEnd"/>
    <w:r w:rsidRPr="00AD2A9E">
      <w:t xml:space="preserve"> Club Ltd, 2017</w:t>
    </w:r>
  </w:p>
  <w:p w14:paraId="3B664B63" w14:textId="77777777" w:rsidR="005D5778" w:rsidRDefault="005D577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46821A" w14:textId="77777777" w:rsidR="00E53F5B" w:rsidRDefault="00E53F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CAA1CF" w14:textId="77777777" w:rsidR="007E2A2A" w:rsidRDefault="007E2A2A" w:rsidP="00683DA2">
      <w:pPr>
        <w:spacing w:after="0" w:line="240" w:lineRule="auto"/>
      </w:pPr>
      <w:r>
        <w:separator/>
      </w:r>
    </w:p>
  </w:footnote>
  <w:footnote w:type="continuationSeparator" w:id="0">
    <w:p w14:paraId="12B78130" w14:textId="77777777" w:rsidR="007E2A2A" w:rsidRDefault="007E2A2A" w:rsidP="00683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399A30" w14:textId="77777777" w:rsidR="00E53F5B" w:rsidRDefault="00E53F5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0CFD0B" w14:textId="77777777" w:rsidR="00683DA2" w:rsidRDefault="002612CF" w:rsidP="00E00736">
    <w:pPr>
      <w:pStyle w:val="Header"/>
      <w:jc w:val="right"/>
      <w:rPr>
        <w:b/>
        <w:noProof/>
        <w:color w:val="F4B083"/>
        <w:sz w:val="36"/>
        <w:szCs w:val="32"/>
        <w:lang w:val="en-US"/>
      </w:rPr>
    </w:pP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24EFC6EE" wp14:editId="1DAF66EA">
          <wp:simplePos x="0" y="0"/>
          <wp:positionH relativeFrom="column">
            <wp:posOffset>-157480</wp:posOffset>
          </wp:positionH>
          <wp:positionV relativeFrom="paragraph">
            <wp:posOffset>-168275</wp:posOffset>
          </wp:positionV>
          <wp:extent cx="980440" cy="714375"/>
          <wp:effectExtent l="0" t="0" r="0" b="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028" t="24078" r="4730" b="40623"/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27F8">
      <w:rPr>
        <w:b/>
        <w:noProof/>
        <w:color w:val="F4B083"/>
        <w:sz w:val="36"/>
        <w:szCs w:val="32"/>
        <w:lang w:val="en-US"/>
      </w:rPr>
      <w:t>GraspIT</w:t>
    </w:r>
    <w:r w:rsidR="00E53F5B" w:rsidRPr="00916CE4">
      <w:rPr>
        <w:b/>
        <w:noProof/>
        <w:color w:val="F4B083"/>
        <w:sz w:val="36"/>
        <w:szCs w:val="32"/>
        <w:lang w:val="en-US"/>
      </w:rPr>
      <w:t xml:space="preserve"> – Questions</w:t>
    </w:r>
    <w:r>
      <w:rPr>
        <w:b/>
        <w:noProof/>
        <w:color w:val="F4B083"/>
        <w:sz w:val="36"/>
        <w:szCs w:val="32"/>
        <w:lang w:val="en-US"/>
      </w:rPr>
      <w:t xml:space="preserve"> – AQA GCSE Physics – Waves</w:t>
    </w:r>
  </w:p>
  <w:p w14:paraId="0754616C" w14:textId="77777777" w:rsidR="00683DA2" w:rsidRPr="00683DA2" w:rsidRDefault="002612CF" w:rsidP="00683DA2">
    <w:pPr>
      <w:pStyle w:val="Header"/>
      <w:rPr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D0BD94D" wp14:editId="7A9C44F2">
              <wp:simplePos x="0" y="0"/>
              <wp:positionH relativeFrom="column">
                <wp:posOffset>818515</wp:posOffset>
              </wp:positionH>
              <wp:positionV relativeFrom="paragraph">
                <wp:posOffset>42545</wp:posOffset>
              </wp:positionV>
              <wp:extent cx="5400040" cy="2857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00040" cy="2857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68000">
                            <a:srgbClr val="ED7D31">
                              <a:lumMod val="60000"/>
                              <a:lumOff val="40000"/>
                            </a:srgbClr>
                          </a:gs>
                          <a:gs pos="0">
                            <a:sysClr val="window" lastClr="FFFFFF"/>
                          </a:gs>
                          <a:gs pos="100000">
                            <a:srgbClr val="ED7D31">
                              <a:lumMod val="60000"/>
                              <a:lumOff val="40000"/>
                            </a:srgbClr>
                          </a:gs>
                        </a:gsLst>
                        <a:lin ang="0" scaled="1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56CA948" id="Rectangle 2" o:spid="_x0000_s1026" style="position:absolute;margin-left:64.45pt;margin-top:3.35pt;width:425.2pt;height: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" fillcolor="window" stroked="f" strokeweight="1pt">
              <v:fill color2="#f4b183" rotate="t" angle="90" colors="0 window;44564f #f4b183;1 #f4b183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26F193" w14:textId="77777777" w:rsidR="00E53F5B" w:rsidRDefault="00E53F5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52A09"/>
    <w:multiLevelType w:val="hybridMultilevel"/>
    <w:tmpl w:val="0DC24F40"/>
    <w:lvl w:ilvl="0" w:tplc="860038DC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7987505"/>
    <w:multiLevelType w:val="hybridMultilevel"/>
    <w:tmpl w:val="76562FE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6145B"/>
    <w:multiLevelType w:val="hybridMultilevel"/>
    <w:tmpl w:val="600C401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5F37DC"/>
    <w:multiLevelType w:val="hybridMultilevel"/>
    <w:tmpl w:val="ADAE9196"/>
    <w:lvl w:ilvl="0" w:tplc="B36842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8E21F58"/>
    <w:multiLevelType w:val="hybridMultilevel"/>
    <w:tmpl w:val="C1CE7726"/>
    <w:lvl w:ilvl="0" w:tplc="D9842452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F0A4B99"/>
    <w:multiLevelType w:val="hybridMultilevel"/>
    <w:tmpl w:val="591E2D1E"/>
    <w:lvl w:ilvl="0" w:tplc="1E9C8D62">
      <w:start w:val="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FE6030"/>
    <w:multiLevelType w:val="hybridMultilevel"/>
    <w:tmpl w:val="C4EC4C74"/>
    <w:lvl w:ilvl="0" w:tplc="C7B873FE">
      <w:start w:val="1"/>
      <w:numFmt w:val="lowerLetter"/>
      <w:lvlText w:val="%1."/>
      <w:lvlJc w:val="left"/>
      <w:pPr>
        <w:ind w:left="786" w:hanging="360"/>
      </w:pPr>
      <w:rPr>
        <w:rFonts w:ascii="Calibri" w:eastAsia="Calibri" w:hAnsi="Calibri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3D1675A"/>
    <w:multiLevelType w:val="hybridMultilevel"/>
    <w:tmpl w:val="E946C4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661E29"/>
    <w:multiLevelType w:val="hybridMultilevel"/>
    <w:tmpl w:val="FF00482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8876BE"/>
    <w:multiLevelType w:val="hybridMultilevel"/>
    <w:tmpl w:val="2AE2728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B371A19"/>
    <w:multiLevelType w:val="hybridMultilevel"/>
    <w:tmpl w:val="D81681C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A909A6"/>
    <w:multiLevelType w:val="hybridMultilevel"/>
    <w:tmpl w:val="9ECC7B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0C40EA"/>
    <w:multiLevelType w:val="hybridMultilevel"/>
    <w:tmpl w:val="5BD2EF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"/>
  </w:num>
  <w:num w:numId="5">
    <w:abstractNumId w:val="10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0"/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5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defaultTabStop w:val="56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2CF"/>
    <w:rsid w:val="0000177A"/>
    <w:rsid w:val="00002AB7"/>
    <w:rsid w:val="0002699A"/>
    <w:rsid w:val="000743AA"/>
    <w:rsid w:val="00080F69"/>
    <w:rsid w:val="00095DEA"/>
    <w:rsid w:val="000A085C"/>
    <w:rsid w:val="000B43E1"/>
    <w:rsid w:val="0012097A"/>
    <w:rsid w:val="0012211B"/>
    <w:rsid w:val="00130105"/>
    <w:rsid w:val="00141F00"/>
    <w:rsid w:val="00152E03"/>
    <w:rsid w:val="001725C1"/>
    <w:rsid w:val="00177B3D"/>
    <w:rsid w:val="001859DD"/>
    <w:rsid w:val="0018679B"/>
    <w:rsid w:val="001871FA"/>
    <w:rsid w:val="001A4270"/>
    <w:rsid w:val="001A701A"/>
    <w:rsid w:val="001B15F0"/>
    <w:rsid w:val="001C239A"/>
    <w:rsid w:val="001D06C1"/>
    <w:rsid w:val="001E5C15"/>
    <w:rsid w:val="001F190D"/>
    <w:rsid w:val="00224F83"/>
    <w:rsid w:val="00227B1F"/>
    <w:rsid w:val="00235E14"/>
    <w:rsid w:val="002612CF"/>
    <w:rsid w:val="00284A63"/>
    <w:rsid w:val="002929F6"/>
    <w:rsid w:val="0029353E"/>
    <w:rsid w:val="002A3947"/>
    <w:rsid w:val="002B3ACC"/>
    <w:rsid w:val="002C6CB8"/>
    <w:rsid w:val="002D6D8C"/>
    <w:rsid w:val="002E61D8"/>
    <w:rsid w:val="00321AB9"/>
    <w:rsid w:val="00324217"/>
    <w:rsid w:val="00341EC6"/>
    <w:rsid w:val="0035363E"/>
    <w:rsid w:val="00370A44"/>
    <w:rsid w:val="003A626E"/>
    <w:rsid w:val="003B1C40"/>
    <w:rsid w:val="003C5C15"/>
    <w:rsid w:val="003D29E8"/>
    <w:rsid w:val="003E694F"/>
    <w:rsid w:val="00400764"/>
    <w:rsid w:val="004124F7"/>
    <w:rsid w:val="00412D00"/>
    <w:rsid w:val="00414115"/>
    <w:rsid w:val="00421625"/>
    <w:rsid w:val="004527F8"/>
    <w:rsid w:val="00473F18"/>
    <w:rsid w:val="0047714C"/>
    <w:rsid w:val="00480012"/>
    <w:rsid w:val="004917E7"/>
    <w:rsid w:val="004953AD"/>
    <w:rsid w:val="004A1E51"/>
    <w:rsid w:val="004A2185"/>
    <w:rsid w:val="004A45A4"/>
    <w:rsid w:val="004B3128"/>
    <w:rsid w:val="004B392F"/>
    <w:rsid w:val="004D430A"/>
    <w:rsid w:val="00515082"/>
    <w:rsid w:val="00535273"/>
    <w:rsid w:val="005406F9"/>
    <w:rsid w:val="005741A2"/>
    <w:rsid w:val="0058685F"/>
    <w:rsid w:val="005919B5"/>
    <w:rsid w:val="005929F0"/>
    <w:rsid w:val="005941E7"/>
    <w:rsid w:val="005A6E77"/>
    <w:rsid w:val="005D5778"/>
    <w:rsid w:val="00601989"/>
    <w:rsid w:val="0061324B"/>
    <w:rsid w:val="006136BE"/>
    <w:rsid w:val="00614B86"/>
    <w:rsid w:val="00683DA2"/>
    <w:rsid w:val="0069651C"/>
    <w:rsid w:val="006B3674"/>
    <w:rsid w:val="006B527A"/>
    <w:rsid w:val="006C55C3"/>
    <w:rsid w:val="006C779C"/>
    <w:rsid w:val="006C79A7"/>
    <w:rsid w:val="006D38A6"/>
    <w:rsid w:val="006F2C3E"/>
    <w:rsid w:val="00773A28"/>
    <w:rsid w:val="007754D5"/>
    <w:rsid w:val="00776E49"/>
    <w:rsid w:val="00781853"/>
    <w:rsid w:val="007A012D"/>
    <w:rsid w:val="007A6DD6"/>
    <w:rsid w:val="007B4C6A"/>
    <w:rsid w:val="007B4E2A"/>
    <w:rsid w:val="007B5C1C"/>
    <w:rsid w:val="007E2A2A"/>
    <w:rsid w:val="007E2DD2"/>
    <w:rsid w:val="007E7DE1"/>
    <w:rsid w:val="00801C8B"/>
    <w:rsid w:val="00804317"/>
    <w:rsid w:val="00811233"/>
    <w:rsid w:val="008312BD"/>
    <w:rsid w:val="00857368"/>
    <w:rsid w:val="0087107C"/>
    <w:rsid w:val="0087712E"/>
    <w:rsid w:val="00880790"/>
    <w:rsid w:val="008B7BAB"/>
    <w:rsid w:val="008C1817"/>
    <w:rsid w:val="008E7891"/>
    <w:rsid w:val="00910011"/>
    <w:rsid w:val="00916CE4"/>
    <w:rsid w:val="00917A70"/>
    <w:rsid w:val="00925360"/>
    <w:rsid w:val="0095555A"/>
    <w:rsid w:val="00963282"/>
    <w:rsid w:val="009736DD"/>
    <w:rsid w:val="00980855"/>
    <w:rsid w:val="00983ADF"/>
    <w:rsid w:val="009A7A78"/>
    <w:rsid w:val="009B0D8E"/>
    <w:rsid w:val="009C6402"/>
    <w:rsid w:val="009D593A"/>
    <w:rsid w:val="009D6BD8"/>
    <w:rsid w:val="009F3EB3"/>
    <w:rsid w:val="00A10C5B"/>
    <w:rsid w:val="00A11D86"/>
    <w:rsid w:val="00A2240B"/>
    <w:rsid w:val="00A476AF"/>
    <w:rsid w:val="00A5767D"/>
    <w:rsid w:val="00A63376"/>
    <w:rsid w:val="00A8468F"/>
    <w:rsid w:val="00A86023"/>
    <w:rsid w:val="00A94772"/>
    <w:rsid w:val="00AD73C7"/>
    <w:rsid w:val="00AF5856"/>
    <w:rsid w:val="00B0636C"/>
    <w:rsid w:val="00B105B0"/>
    <w:rsid w:val="00B47C57"/>
    <w:rsid w:val="00B621A1"/>
    <w:rsid w:val="00B76AAE"/>
    <w:rsid w:val="00B8058A"/>
    <w:rsid w:val="00BA1AC1"/>
    <w:rsid w:val="00BA25E7"/>
    <w:rsid w:val="00BC0EB4"/>
    <w:rsid w:val="00BC31A5"/>
    <w:rsid w:val="00BC481B"/>
    <w:rsid w:val="00BF521E"/>
    <w:rsid w:val="00BF6CDC"/>
    <w:rsid w:val="00BF7FB4"/>
    <w:rsid w:val="00C100F9"/>
    <w:rsid w:val="00C52506"/>
    <w:rsid w:val="00C63F62"/>
    <w:rsid w:val="00C720EA"/>
    <w:rsid w:val="00C81A2E"/>
    <w:rsid w:val="00C87461"/>
    <w:rsid w:val="00CA1898"/>
    <w:rsid w:val="00CA23C8"/>
    <w:rsid w:val="00CA6681"/>
    <w:rsid w:val="00D0607C"/>
    <w:rsid w:val="00D14798"/>
    <w:rsid w:val="00D214F9"/>
    <w:rsid w:val="00D25B7E"/>
    <w:rsid w:val="00D27032"/>
    <w:rsid w:val="00D3585C"/>
    <w:rsid w:val="00D36617"/>
    <w:rsid w:val="00D44BB3"/>
    <w:rsid w:val="00D564E3"/>
    <w:rsid w:val="00D5677A"/>
    <w:rsid w:val="00D65E1C"/>
    <w:rsid w:val="00D838F0"/>
    <w:rsid w:val="00DA0197"/>
    <w:rsid w:val="00DA0FC5"/>
    <w:rsid w:val="00DA40EC"/>
    <w:rsid w:val="00DF5453"/>
    <w:rsid w:val="00DF5F13"/>
    <w:rsid w:val="00E00736"/>
    <w:rsid w:val="00E24FAF"/>
    <w:rsid w:val="00E329C6"/>
    <w:rsid w:val="00E34B5F"/>
    <w:rsid w:val="00E479DA"/>
    <w:rsid w:val="00E53F5B"/>
    <w:rsid w:val="00E7273C"/>
    <w:rsid w:val="00E775FA"/>
    <w:rsid w:val="00E84D58"/>
    <w:rsid w:val="00EA6E86"/>
    <w:rsid w:val="00EB3946"/>
    <w:rsid w:val="00EB5DA6"/>
    <w:rsid w:val="00EB7277"/>
    <w:rsid w:val="00ED2C02"/>
    <w:rsid w:val="00EE4E2A"/>
    <w:rsid w:val="00EF44F9"/>
    <w:rsid w:val="00F044A0"/>
    <w:rsid w:val="00F05986"/>
    <w:rsid w:val="00F143AA"/>
    <w:rsid w:val="00F20CAF"/>
    <w:rsid w:val="00F30037"/>
    <w:rsid w:val="00F71EC9"/>
    <w:rsid w:val="00F72FF2"/>
    <w:rsid w:val="00F90980"/>
    <w:rsid w:val="00F95E44"/>
    <w:rsid w:val="00FD5822"/>
    <w:rsid w:val="00FE2EEA"/>
    <w:rsid w:val="00FE6339"/>
    <w:rsid w:val="00FF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896493"/>
  <w15:chartTrackingRefBased/>
  <w15:docId w15:val="{0CF0F3FE-89F8-47B5-955A-3B46E5E89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">
    <w:name w:val="Style1"/>
    <w:uiPriority w:val="1"/>
    <w:qFormat/>
    <w:rsid w:val="00DA40EC"/>
    <w:rPr>
      <w:rFonts w:ascii="Times New Roman" w:hAnsi="Times New Roman" w:cs="Times New Roman"/>
      <w:i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683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DA2"/>
  </w:style>
  <w:style w:type="paragraph" w:styleId="Footer">
    <w:name w:val="footer"/>
    <w:basedOn w:val="Normal"/>
    <w:link w:val="FooterChar"/>
    <w:unhideWhenUsed/>
    <w:rsid w:val="00683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83DA2"/>
  </w:style>
  <w:style w:type="paragraph" w:customStyle="1" w:styleId="ColorfulList-Accent11">
    <w:name w:val="Colorful List - Accent 11"/>
    <w:basedOn w:val="Normal"/>
    <w:uiPriority w:val="34"/>
    <w:qFormat/>
    <w:rsid w:val="00321AB9"/>
    <w:pPr>
      <w:ind w:left="720"/>
      <w:contextualSpacing/>
    </w:pPr>
  </w:style>
  <w:style w:type="paragraph" w:customStyle="1" w:styleId="MediumGrid21">
    <w:name w:val="Medium Grid 21"/>
    <w:uiPriority w:val="1"/>
    <w:qFormat/>
    <w:rsid w:val="003D29E8"/>
    <w:rPr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4007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E7DE1"/>
    <w:pPr>
      <w:ind w:left="720"/>
      <w:contextualSpacing/>
    </w:pPr>
  </w:style>
  <w:style w:type="paragraph" w:styleId="Revision">
    <w:name w:val="Revision"/>
    <w:hidden/>
    <w:uiPriority w:val="71"/>
    <w:unhideWhenUsed/>
    <w:rsid w:val="005929F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4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2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6449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9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1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575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4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57804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357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808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3759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2165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7062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978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21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8059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87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5.wdp"/><Relationship Id="rId26" Type="http://schemas.openxmlformats.org/officeDocument/2006/relationships/image" Target="media/image13.png"/><Relationship Id="rId39" Type="http://schemas.openxmlformats.org/officeDocument/2006/relationships/image" Target="media/image21.png"/><Relationship Id="rId21" Type="http://schemas.openxmlformats.org/officeDocument/2006/relationships/image" Target="media/image9.png"/><Relationship Id="rId34" Type="http://schemas.microsoft.com/office/2007/relationships/hdphoto" Target="media/hdphoto11.wdp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50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9" Type="http://schemas.microsoft.com/office/2007/relationships/hdphoto" Target="media/hdphoto9.wdp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microsoft.com/office/2007/relationships/hdphoto" Target="media/hdphoto10.wdp"/><Relationship Id="rId37" Type="http://schemas.microsoft.com/office/2007/relationships/hdphoto" Target="media/hdphoto12.wdp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49" Type="http://schemas.openxmlformats.org/officeDocument/2006/relationships/customXml" Target="../customXml/item2.xml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microsoft.com/office/2007/relationships/hdphoto" Target="media/hdphoto8.wdp"/><Relationship Id="rId30" Type="http://schemas.openxmlformats.org/officeDocument/2006/relationships/image" Target="media/image15.jpeg"/><Relationship Id="rId35" Type="http://schemas.openxmlformats.org/officeDocument/2006/relationships/image" Target="media/image18.png"/><Relationship Id="rId43" Type="http://schemas.openxmlformats.org/officeDocument/2006/relationships/footer" Target="footer2.xml"/><Relationship Id="rId48" Type="http://schemas.openxmlformats.org/officeDocument/2006/relationships/customXml" Target="../customXml/item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openxmlformats.org/officeDocument/2006/relationships/image" Target="media/image17.png"/><Relationship Id="rId38" Type="http://schemas.openxmlformats.org/officeDocument/2006/relationships/image" Target="media/image20.jpeg"/><Relationship Id="rId46" Type="http://schemas.openxmlformats.org/officeDocument/2006/relationships/fontTable" Target="fontTable.xml"/><Relationship Id="rId20" Type="http://schemas.microsoft.com/office/2007/relationships/hdphoto" Target="media/hdphoto6.wdp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rek%20Davies\Desktop\AQA%20Waves%20KnowIT%20DoIT%20ThinkIT\AQA%20Physics_Waves_DoIT_GCSE_JULY%202017%20Answer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608974E66A3A41B703F928C21E288A" ma:contentTypeVersion="11" ma:contentTypeDescription="Create a new document." ma:contentTypeScope="" ma:versionID="a2d6a3332dc78ca76df5ea85c945d78d">
  <xsd:schema xmlns:xsd="http://www.w3.org/2001/XMLSchema" xmlns:xs="http://www.w3.org/2001/XMLSchema" xmlns:p="http://schemas.microsoft.com/office/2006/metadata/properties" xmlns:ns2="6c2b2acc-64b7-4829-87b3-e2c5f8462747" targetNamespace="http://schemas.microsoft.com/office/2006/metadata/properties" ma:root="true" ma:fieldsID="125a286cd4753f31409b9a74c406b1fd" ns2:_="">
    <xsd:import namespace="6c2b2acc-64b7-4829-87b3-e2c5f84627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2b2acc-64b7-4829-87b3-e2c5f84627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9cc784f-53a2-46d9-8410-41306c5197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2b2acc-64b7-4829-87b3-e2c5f8462747">
      <Terms xmlns="http://schemas.microsoft.com/office/infopath/2007/PartnerControls"/>
    </lcf76f155ced4ddcb4097134ff3c332f>
    <MediaLengthInSeconds xmlns="6c2b2acc-64b7-4829-87b3-e2c5f8462747" xsi:nil="true"/>
  </documentManagement>
</p:properties>
</file>

<file path=customXml/itemProps1.xml><?xml version="1.0" encoding="utf-8"?>
<ds:datastoreItem xmlns:ds="http://schemas.openxmlformats.org/officeDocument/2006/customXml" ds:itemID="{B2CDDD8B-EED7-40A5-8D8A-A48A181D7F99}"/>
</file>

<file path=customXml/itemProps2.xml><?xml version="1.0" encoding="utf-8"?>
<ds:datastoreItem xmlns:ds="http://schemas.openxmlformats.org/officeDocument/2006/customXml" ds:itemID="{8B410B01-0713-4396-A8E9-C9C9923F6633}"/>
</file>

<file path=customXml/itemProps3.xml><?xml version="1.0" encoding="utf-8"?>
<ds:datastoreItem xmlns:ds="http://schemas.openxmlformats.org/officeDocument/2006/customXml" ds:itemID="{A95A4C0A-255E-4E6F-91DC-F539CAD266F5}"/>
</file>

<file path=docProps/app.xml><?xml version="1.0" encoding="utf-8"?>
<Properties xmlns="http://schemas.openxmlformats.org/officeDocument/2006/extended-properties" xmlns:vt="http://schemas.openxmlformats.org/officeDocument/2006/docPropsVTypes">
  <Template>AQA Physics_Waves_DoIT_GCSE_JULY 2017 Answers</Template>
  <TotalTime>23</TotalTime>
  <Pages>13</Pages>
  <Words>2061</Words>
  <Characters>11752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Davies</dc:creator>
  <cp:keywords/>
  <dc:description/>
  <cp:lastModifiedBy>Karen Collins</cp:lastModifiedBy>
  <cp:revision>27</cp:revision>
  <cp:lastPrinted>2017-08-13T10:41:00Z</cp:lastPrinted>
  <dcterms:created xsi:type="dcterms:W3CDTF">2017-08-13T19:48:00Z</dcterms:created>
  <dcterms:modified xsi:type="dcterms:W3CDTF">2017-11-03T10:17:00Z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0x010100A1608974E66A3A41B703F928C21E288A</vt:lpwstr>
  </property>
  <property fmtid="{D5CDD505-2E9C-101B-9397-08002B2CF9AE}" pid="3" name="FileHash">
    <vt:lpwstr>063489730e72ee6ae2005622ad9d76209018ee90</vt:lpwstr>
  </property>
  <property fmtid="{D5CDD505-2E9C-101B-9397-08002B2CF9AE}" pid="4" name="Order">
    <vt:r8>765100</vt:r8>
  </property>
  <property fmtid="{D5CDD505-2E9C-101B-9397-08002B2CF9AE}" pid="5" name="CloudMigratorOriginId">
    <vt:lpwstr>1QDNWd_yS3Btt8X2CSOpO1k-_vQ5ruDPB</vt:lpwstr>
  </property>
  <property fmtid="{D5CDD505-2E9C-101B-9397-08002B2CF9AE}" pid="6" name="CloudMigratorVersion">
    <vt:lpwstr>3.36.7.11498</vt:lpwstr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_ExtendedDescription">
    <vt:lpwstr/>
  </property>
  <property fmtid="{D5CDD505-2E9C-101B-9397-08002B2CF9AE}" pid="12" name="xd_Signature">
    <vt:bool>false</vt:bool>
  </property>
  <property fmtid="{D5CDD505-2E9C-101B-9397-08002B2CF9AE}" pid="13" name="xd_ProgID">
    <vt:lpwstr/>
  </property>
  <property fmtid="{D5CDD505-2E9C-101B-9397-08002B2CF9AE}" pid="14" name="TemplateUrl">
    <vt:lpwstr/>
  </property>
  <property fmtid="{D5CDD505-2E9C-101B-9397-08002B2CF9AE}" pid="15" name="MediaServiceImageTags">
    <vt:lpwstr/>
  </property>
</Properties>
</file>