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4C989" w14:textId="65627CD7" w:rsidR="0059309E" w:rsidRPr="003E0AC8" w:rsidRDefault="004279FA" w:rsidP="00C50CA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</w:pPr>
      <w:r w:rsidRPr="003E0AC8">
        <w:rPr>
          <w:rFonts w:asciiTheme="minorHAnsi" w:eastAsiaTheme="minorEastAsia" w:hAnsi="Calibri" w:cstheme="minorBidi"/>
          <w:b/>
          <w:bCs/>
          <w:kern w:val="24"/>
          <w:sz w:val="32"/>
          <w:szCs w:val="28"/>
          <w:u w:val="single"/>
          <w:lang w:val="en-GB" w:eastAsia="en-GB"/>
        </w:rPr>
        <w:t xml:space="preserve"> </w:t>
      </w:r>
      <w:r w:rsidR="0059309E" w:rsidRPr="003E0AC8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>Forces and their Interactions</w:t>
      </w:r>
    </w:p>
    <w:p w14:paraId="114C1AE4" w14:textId="77777777" w:rsidR="0059309E" w:rsidRPr="003E0AC8" w:rsidRDefault="0059309E" w:rsidP="0059309E">
      <w:pPr>
        <w:pStyle w:val="NormalWeb"/>
        <w:tabs>
          <w:tab w:val="num" w:pos="90"/>
        </w:tabs>
        <w:spacing w:before="0" w:beforeAutospacing="0" w:after="0" w:afterAutospacing="0"/>
        <w:ind w:left="-426"/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</w:pPr>
    </w:p>
    <w:p w14:paraId="5141D23C" w14:textId="500E420E" w:rsidR="00B72157" w:rsidRPr="003E0AC8" w:rsidRDefault="00487E35" w:rsidP="00C50CA6">
      <w:pPr>
        <w:numPr>
          <w:ilvl w:val="0"/>
          <w:numId w:val="1"/>
        </w:numPr>
        <w:tabs>
          <w:tab w:val="clear" w:pos="720"/>
          <w:tab w:val="num" w:pos="90"/>
        </w:tabs>
        <w:spacing w:line="360" w:lineRule="auto"/>
        <w:ind w:left="270" w:hanging="270"/>
        <w:rPr>
          <w:rFonts w:asciiTheme="minorHAnsi" w:eastAsiaTheme="minorEastAsia" w:hAnsiTheme="minorHAnsi"/>
          <w:color w:val="000000" w:themeColor="text1"/>
          <w:kern w:val="24"/>
        </w:rPr>
      </w:pP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>What is a scalar quantity?</w:t>
      </w:r>
    </w:p>
    <w:p w14:paraId="3A80AFC4" w14:textId="3C7629AE" w:rsidR="00367668" w:rsidRPr="003E0AC8" w:rsidRDefault="00487E35" w:rsidP="00C50CA6">
      <w:pPr>
        <w:pStyle w:val="ListParagraph"/>
        <w:numPr>
          <w:ilvl w:val="0"/>
          <w:numId w:val="2"/>
        </w:numPr>
        <w:tabs>
          <w:tab w:val="num" w:pos="270"/>
        </w:tabs>
        <w:spacing w:after="0" w:line="360" w:lineRule="auto"/>
        <w:ind w:hanging="720"/>
        <w:rPr>
          <w:rFonts w:eastAsiaTheme="minorEastAsia"/>
          <w:color w:val="000000" w:themeColor="text1"/>
          <w:kern w:val="24"/>
          <w:sz w:val="24"/>
          <w:szCs w:val="24"/>
          <w:lang w:eastAsia="en-GB"/>
        </w:rPr>
      </w:pPr>
      <w:bookmarkStart w:id="0" w:name="_Hlk489101437"/>
      <w:r w:rsidRPr="003E0AC8">
        <w:rPr>
          <w:rFonts w:eastAsiaTheme="minorEastAsia"/>
          <w:bCs/>
          <w:color w:val="000000" w:themeColor="text1"/>
          <w:kern w:val="24"/>
          <w:sz w:val="24"/>
          <w:szCs w:val="24"/>
          <w:lang w:val="en-US" w:eastAsia="en-GB"/>
        </w:rPr>
        <w:t>Explain how a car can be moving at a constant speed but have changing velocity.</w:t>
      </w:r>
      <w:bookmarkEnd w:id="0"/>
    </w:p>
    <w:p w14:paraId="34E729D9" w14:textId="77777777" w:rsidR="00487E35" w:rsidRPr="003E0AC8" w:rsidRDefault="00487E35" w:rsidP="00C50CA6">
      <w:pPr>
        <w:numPr>
          <w:ilvl w:val="0"/>
          <w:numId w:val="3"/>
        </w:numPr>
        <w:ind w:left="270" w:hanging="270"/>
        <w:rPr>
          <w:rFonts w:asciiTheme="minorHAnsi" w:hAnsiTheme="minorHAnsi"/>
          <w:noProof/>
        </w:rPr>
      </w:pPr>
      <w:r w:rsidRPr="003E0AC8">
        <w:rPr>
          <w:rFonts w:asciiTheme="minorHAnsi" w:hAnsiTheme="minorHAnsi"/>
          <w:bCs/>
          <w:noProof/>
          <w:lang w:val="en-US"/>
        </w:rPr>
        <w:t>State whether the following quantities are scalars or vectors:</w:t>
      </w:r>
    </w:p>
    <w:p w14:paraId="233D3AC2" w14:textId="77777777" w:rsidR="0059309E" w:rsidRPr="003E0AC8" w:rsidRDefault="0059309E" w:rsidP="0059309E">
      <w:pPr>
        <w:rPr>
          <w:rFonts w:asciiTheme="minorHAnsi" w:hAnsiTheme="minorHAnsi"/>
          <w:noProof/>
        </w:rPr>
      </w:pPr>
      <w:r w:rsidRPr="003E0AC8">
        <w:rPr>
          <w:rFonts w:asciiTheme="minorHAnsi" w:hAnsiTheme="minorHAnsi"/>
          <w:bCs/>
          <w:noProof/>
          <w:lang w:val="en-US"/>
        </w:rPr>
        <w:tab/>
      </w:r>
    </w:p>
    <w:p w14:paraId="7F03DE8B" w14:textId="2C0D3319" w:rsidR="0059309E" w:rsidRPr="003E0AC8" w:rsidRDefault="0059309E" w:rsidP="0059309E">
      <w:pPr>
        <w:rPr>
          <w:rFonts w:asciiTheme="minorHAnsi" w:hAnsiTheme="minorHAnsi"/>
          <w:noProof/>
        </w:rPr>
      </w:pPr>
      <w:r w:rsidRPr="003E0AC8">
        <w:rPr>
          <w:rFonts w:asciiTheme="minorHAnsi" w:hAnsiTheme="minorHAnsi"/>
          <w:bCs/>
          <w:noProof/>
          <w:lang w:val="en-US"/>
        </w:rPr>
        <w:tab/>
        <w:t>Acceleration</w:t>
      </w:r>
      <w:r w:rsidRPr="003E0AC8">
        <w:rPr>
          <w:rFonts w:asciiTheme="minorHAnsi" w:hAnsiTheme="minorHAnsi"/>
          <w:bCs/>
          <w:noProof/>
          <w:lang w:val="en-US"/>
        </w:rPr>
        <w:tab/>
      </w:r>
      <w:r w:rsidRPr="003E0AC8">
        <w:rPr>
          <w:rFonts w:asciiTheme="minorHAnsi" w:hAnsiTheme="minorHAnsi"/>
          <w:bCs/>
          <w:noProof/>
          <w:lang w:val="en-US"/>
        </w:rPr>
        <w:tab/>
        <w:t>Mass</w:t>
      </w:r>
      <w:r w:rsidRPr="003E0AC8">
        <w:rPr>
          <w:rFonts w:asciiTheme="minorHAnsi" w:hAnsiTheme="minorHAnsi"/>
          <w:bCs/>
          <w:noProof/>
          <w:lang w:val="en-US"/>
        </w:rPr>
        <w:tab/>
        <w:t xml:space="preserve">   </w:t>
      </w:r>
      <w:r w:rsidRPr="003E0AC8">
        <w:rPr>
          <w:rFonts w:asciiTheme="minorHAnsi" w:hAnsiTheme="minorHAnsi"/>
          <w:bCs/>
          <w:noProof/>
          <w:lang w:val="en-US"/>
        </w:rPr>
        <w:tab/>
        <w:t>Momentum</w:t>
      </w:r>
      <w:r w:rsidRPr="003E0AC8">
        <w:rPr>
          <w:rFonts w:asciiTheme="minorHAnsi" w:hAnsiTheme="minorHAnsi"/>
          <w:bCs/>
          <w:noProof/>
          <w:lang w:val="en-US"/>
        </w:rPr>
        <w:tab/>
        <w:t xml:space="preserve">   </w:t>
      </w:r>
      <w:r w:rsidRPr="003E0AC8">
        <w:rPr>
          <w:rFonts w:asciiTheme="minorHAnsi" w:hAnsiTheme="minorHAnsi"/>
          <w:bCs/>
          <w:noProof/>
          <w:lang w:val="en-US"/>
        </w:rPr>
        <w:tab/>
        <w:t>Time</w:t>
      </w:r>
      <w:r w:rsidRPr="003E0AC8">
        <w:rPr>
          <w:rFonts w:asciiTheme="minorHAnsi" w:hAnsiTheme="minorHAnsi"/>
          <w:bCs/>
          <w:noProof/>
          <w:lang w:val="en-US"/>
        </w:rPr>
        <w:tab/>
      </w:r>
    </w:p>
    <w:p w14:paraId="1DEC2307" w14:textId="77777777" w:rsidR="00367668" w:rsidRPr="003E0AC8" w:rsidRDefault="00367668" w:rsidP="00367668">
      <w:pPr>
        <w:rPr>
          <w:rFonts w:asciiTheme="minorHAnsi" w:eastAsiaTheme="minorEastAsia" w:hAnsiTheme="minorHAnsi"/>
          <w:color w:val="000000" w:themeColor="text1"/>
          <w:kern w:val="24"/>
        </w:rPr>
      </w:pPr>
    </w:p>
    <w:p w14:paraId="59737F80" w14:textId="77777777" w:rsidR="00487E35" w:rsidRPr="003E0AC8" w:rsidRDefault="00487E35" w:rsidP="00C50CA6">
      <w:pPr>
        <w:numPr>
          <w:ilvl w:val="0"/>
          <w:numId w:val="4"/>
        </w:numPr>
        <w:tabs>
          <w:tab w:val="clear" w:pos="720"/>
          <w:tab w:val="num" w:pos="270"/>
        </w:tabs>
        <w:ind w:hanging="720"/>
        <w:rPr>
          <w:rFonts w:asciiTheme="minorHAnsi" w:eastAsiaTheme="minorEastAsia" w:hAnsiTheme="minorHAnsi"/>
          <w:color w:val="000000" w:themeColor="text1"/>
          <w:kern w:val="24"/>
        </w:rPr>
      </w:pP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>Gravity is a force that acts at a distance.</w:t>
      </w:r>
    </w:p>
    <w:p w14:paraId="40FF7F84" w14:textId="1C29C683" w:rsidR="0059309E" w:rsidRPr="003E0AC8" w:rsidRDefault="0059309E" w:rsidP="003E0AC8">
      <w:pPr>
        <w:tabs>
          <w:tab w:val="num" w:pos="270"/>
        </w:tabs>
        <w:ind w:hanging="720"/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</w:pP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 xml:space="preserve">        </w:t>
      </w: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ab/>
        <w:t xml:space="preserve">     Name two </w:t>
      </w:r>
      <w:r w:rsidRPr="003E0AC8">
        <w:rPr>
          <w:rFonts w:asciiTheme="minorHAnsi" w:eastAsiaTheme="minorEastAsia" w:hAnsiTheme="minorHAnsi"/>
          <w:bCs/>
          <w:color w:val="000000" w:themeColor="text1"/>
          <w:kern w:val="24"/>
          <w:u w:val="single"/>
          <w:lang w:val="en-US"/>
        </w:rPr>
        <w:t>other</w:t>
      </w: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 xml:space="preserve"> forces that act at a distance.</w:t>
      </w:r>
    </w:p>
    <w:p w14:paraId="24CBD188" w14:textId="77777777" w:rsidR="0059309E" w:rsidRPr="003E0AC8" w:rsidRDefault="0059309E" w:rsidP="0059309E">
      <w:pPr>
        <w:tabs>
          <w:tab w:val="num" w:pos="270"/>
        </w:tabs>
        <w:ind w:hanging="720"/>
        <w:rPr>
          <w:rFonts w:asciiTheme="minorHAnsi" w:eastAsiaTheme="minorEastAsia" w:hAnsiTheme="minorHAnsi"/>
          <w:color w:val="000000" w:themeColor="text1"/>
          <w:kern w:val="24"/>
        </w:rPr>
      </w:pPr>
    </w:p>
    <w:p w14:paraId="2F5340AD" w14:textId="356557A9" w:rsidR="0059309E" w:rsidRPr="003E0AC8" w:rsidRDefault="00487E35" w:rsidP="00C50CA6">
      <w:pPr>
        <w:numPr>
          <w:ilvl w:val="0"/>
          <w:numId w:val="5"/>
        </w:numPr>
        <w:tabs>
          <w:tab w:val="clear" w:pos="720"/>
          <w:tab w:val="num" w:pos="270"/>
        </w:tabs>
        <w:ind w:hanging="720"/>
        <w:rPr>
          <w:rFonts w:asciiTheme="minorHAnsi" w:eastAsiaTheme="minorEastAsia" w:hAnsiTheme="minorHAnsi"/>
          <w:color w:val="000000" w:themeColor="text1"/>
          <w:kern w:val="24"/>
        </w:rPr>
      </w:pP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>Name three contact forces.</w:t>
      </w:r>
    </w:p>
    <w:p w14:paraId="27E4EE09" w14:textId="77777777" w:rsidR="0059309E" w:rsidRPr="003E0AC8" w:rsidRDefault="0059309E" w:rsidP="0059309E">
      <w:pPr>
        <w:rPr>
          <w:rFonts w:asciiTheme="minorHAnsi" w:eastAsiaTheme="minorEastAsia" w:hAnsiTheme="minorHAnsi"/>
          <w:color w:val="000000" w:themeColor="text1"/>
          <w:kern w:val="24"/>
        </w:rPr>
      </w:pPr>
    </w:p>
    <w:p w14:paraId="06D2C5E0" w14:textId="448FFA3B" w:rsidR="00487E35" w:rsidRPr="003E0AC8" w:rsidRDefault="00487E35" w:rsidP="00C50CA6">
      <w:pPr>
        <w:numPr>
          <w:ilvl w:val="0"/>
          <w:numId w:val="5"/>
        </w:numPr>
        <w:tabs>
          <w:tab w:val="clear" w:pos="720"/>
          <w:tab w:val="num" w:pos="270"/>
        </w:tabs>
        <w:ind w:hanging="720"/>
        <w:rPr>
          <w:rFonts w:asciiTheme="minorHAnsi" w:eastAsiaTheme="minorEastAsia" w:hAnsiTheme="minorHAnsi"/>
          <w:color w:val="000000" w:themeColor="text1"/>
          <w:kern w:val="24"/>
        </w:rPr>
      </w:pP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 xml:space="preserve">A boy has a mass of 40 kg.  </w:t>
      </w:r>
      <w:r w:rsidR="003E0AC8"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>Calculate</w:t>
      </w: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 xml:space="preserve"> the boy</w:t>
      </w:r>
      <w:r w:rsidRPr="003E0AC8">
        <w:rPr>
          <w:rFonts w:asciiTheme="minorHAnsi" w:eastAsia="Helvetica" w:hAnsiTheme="minorHAnsi" w:cs="Helvetica"/>
          <w:bCs/>
          <w:color w:val="000000" w:themeColor="text1"/>
          <w:kern w:val="24"/>
          <w:lang w:val="en-US"/>
        </w:rPr>
        <w:t>’</w:t>
      </w: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>s weight.</w:t>
      </w:r>
      <w:bookmarkStart w:id="1" w:name="_GoBack"/>
      <w:bookmarkEnd w:id="1"/>
    </w:p>
    <w:p w14:paraId="5EFDCECE" w14:textId="148CAA29" w:rsidR="0059309E" w:rsidRPr="003E0AC8" w:rsidRDefault="0059309E" w:rsidP="0059309E">
      <w:pPr>
        <w:tabs>
          <w:tab w:val="num" w:pos="270"/>
        </w:tabs>
        <w:ind w:hanging="720"/>
        <w:rPr>
          <w:rFonts w:asciiTheme="minorHAnsi" w:eastAsiaTheme="minorEastAsia" w:hAnsiTheme="minorHAnsi"/>
          <w:color w:val="000000" w:themeColor="text1"/>
          <w:kern w:val="24"/>
        </w:rPr>
      </w:pP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 xml:space="preserve">        </w:t>
      </w: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ab/>
        <w:t xml:space="preserve">     Take g = 10 N/kg.</w:t>
      </w:r>
    </w:p>
    <w:p w14:paraId="0B7935CD" w14:textId="77777777" w:rsidR="0059309E" w:rsidRPr="003E0AC8" w:rsidRDefault="0059309E" w:rsidP="00367668">
      <w:pPr>
        <w:rPr>
          <w:rFonts w:asciiTheme="minorHAnsi" w:eastAsiaTheme="minorEastAsia" w:hAnsiTheme="minorHAnsi"/>
          <w:color w:val="000000" w:themeColor="text1"/>
          <w:kern w:val="24"/>
        </w:rPr>
      </w:pPr>
    </w:p>
    <w:p w14:paraId="48F77C1C" w14:textId="0BE0C577" w:rsidR="0059309E" w:rsidRPr="003E0AC8" w:rsidRDefault="0059309E" w:rsidP="00C50CA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eastAsiaTheme="minorEastAsia"/>
          <w:bCs/>
          <w:color w:val="000000" w:themeColor="text1"/>
          <w:kern w:val="24"/>
          <w:sz w:val="24"/>
          <w:szCs w:val="24"/>
          <w:lang w:val="en-US" w:eastAsia="en-GB"/>
        </w:rPr>
      </w:pPr>
      <w:r w:rsidRPr="003E0AC8">
        <w:rPr>
          <w:rFonts w:eastAsiaTheme="minorEastAsia"/>
          <w:bCs/>
          <w:color w:val="000000" w:themeColor="text1"/>
          <w:kern w:val="24"/>
          <w:sz w:val="24"/>
          <w:szCs w:val="24"/>
          <w:lang w:val="en-US" w:eastAsia="en-GB"/>
        </w:rPr>
        <w:t>Name a piece of scientific equipment that you would use to find the weight of a block in a science laboratory.</w:t>
      </w:r>
    </w:p>
    <w:p w14:paraId="2386B435" w14:textId="77777777" w:rsidR="0059309E" w:rsidRPr="003E0AC8" w:rsidRDefault="0059309E" w:rsidP="0059309E">
      <w:pPr>
        <w:ind w:left="270" w:hanging="270"/>
        <w:rPr>
          <w:rFonts w:asciiTheme="minorHAnsi" w:eastAsiaTheme="minorEastAsia" w:hAnsiTheme="minorHAnsi"/>
          <w:color w:val="000000" w:themeColor="text1"/>
          <w:kern w:val="24"/>
        </w:rPr>
      </w:pPr>
    </w:p>
    <w:p w14:paraId="59610CC5" w14:textId="545297DD" w:rsidR="0059309E" w:rsidRPr="003E0AC8" w:rsidRDefault="0059309E" w:rsidP="00C50CA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eastAsiaTheme="minorEastAsia"/>
          <w:color w:val="000000" w:themeColor="text1"/>
          <w:kern w:val="24"/>
          <w:sz w:val="24"/>
          <w:szCs w:val="24"/>
          <w:lang w:eastAsia="en-GB"/>
        </w:rPr>
      </w:pPr>
      <w:r w:rsidRPr="003E0AC8">
        <w:rPr>
          <w:rFonts w:eastAsiaTheme="minorEastAsia"/>
          <w:bCs/>
          <w:color w:val="000000" w:themeColor="text1"/>
          <w:kern w:val="24"/>
          <w:sz w:val="24"/>
          <w:szCs w:val="24"/>
          <w:lang w:val="en-US" w:eastAsia="en-GB"/>
        </w:rPr>
        <w:t>The object below has two forces acting on it, shown by the arrows.</w:t>
      </w:r>
    </w:p>
    <w:p w14:paraId="7B33D028" w14:textId="04A39065" w:rsidR="0059309E" w:rsidRPr="003E0AC8" w:rsidRDefault="0059309E" w:rsidP="0059309E">
      <w:pPr>
        <w:ind w:left="270" w:hanging="270"/>
        <w:rPr>
          <w:rFonts w:asciiTheme="minorHAnsi" w:eastAsiaTheme="minorEastAsia" w:hAnsiTheme="minorHAnsi"/>
          <w:color w:val="000000" w:themeColor="text1"/>
          <w:kern w:val="24"/>
        </w:rPr>
      </w:pP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 xml:space="preserve">    </w:t>
      </w:r>
      <w:r w:rsidR="004B1449"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ab/>
      </w:r>
      <w:r w:rsidRP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 xml:space="preserve"> Draw an arrow to show the resultant force on the object</w:t>
      </w:r>
      <w:r w:rsidR="003E0AC8">
        <w:rPr>
          <w:rFonts w:asciiTheme="minorHAnsi" w:eastAsiaTheme="minorEastAsia" w:hAnsiTheme="minorHAnsi"/>
          <w:bCs/>
          <w:color w:val="000000" w:themeColor="text1"/>
          <w:kern w:val="24"/>
          <w:lang w:val="en-US"/>
        </w:rPr>
        <w:t>.</w:t>
      </w:r>
    </w:p>
    <w:p w14:paraId="4411A90D" w14:textId="384E7DD9" w:rsidR="0059309E" w:rsidRPr="003E0AC8" w:rsidRDefault="004B1449" w:rsidP="00367668">
      <w:pPr>
        <w:rPr>
          <w:rFonts w:asciiTheme="minorHAnsi" w:eastAsiaTheme="minorEastAsia" w:hAnsiTheme="minorHAnsi"/>
          <w:color w:val="000000" w:themeColor="text1"/>
          <w:kern w:val="24"/>
        </w:rPr>
      </w:pPr>
      <w:r w:rsidRPr="003E0AC8">
        <w:rPr>
          <w:rFonts w:asciiTheme="minorHAnsi" w:eastAsia="Times New Roman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70FA3" wp14:editId="054F5334">
                <wp:simplePos x="0" y="0"/>
                <wp:positionH relativeFrom="column">
                  <wp:posOffset>2191385</wp:posOffset>
                </wp:positionH>
                <wp:positionV relativeFrom="paragraph">
                  <wp:posOffset>146050</wp:posOffset>
                </wp:positionV>
                <wp:extent cx="126365" cy="719455"/>
                <wp:effectExtent l="25400" t="25400" r="51435" b="17145"/>
                <wp:wrapThrough wrapText="bothSides">
                  <wp:wrapPolygon edited="0">
                    <wp:start x="-4342" y="-763"/>
                    <wp:lineTo x="-4342" y="21352"/>
                    <wp:lineTo x="26050" y="21352"/>
                    <wp:lineTo x="26050" y="-763"/>
                    <wp:lineTo x="-4342" y="-763"/>
                  </wp:wrapPolygon>
                </wp:wrapThrough>
                <wp:docPr id="14" name="Arrow: Up 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8827887A-BBA7-47A9-B6E5-B3A29E8EE8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71945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273ABE23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style="position:absolute;margin-left:172.55pt;margin-top:11.5pt;width:9.95pt;height:56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" adj="1897" fillcolor="black [3213]" strokecolor="black [3213]" strokeweight=".5pt">
                <w10:wrap type="through"/>
              </v:shape>
            </w:pict>
          </mc:Fallback>
        </mc:AlternateContent>
      </w:r>
    </w:p>
    <w:p w14:paraId="08D85950" w14:textId="77777777" w:rsidR="004B1449" w:rsidRPr="003E0AC8" w:rsidRDefault="004B1449" w:rsidP="008A281B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  <w:lang w:val="en-US"/>
        </w:rPr>
      </w:pPr>
      <w:r w:rsidRPr="003E0AC8">
        <w:rPr>
          <w:rFonts w:asciiTheme="minorHAnsi" w:eastAsia="Times New Roman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398A2" wp14:editId="139CFE66">
                <wp:simplePos x="0" y="0"/>
                <wp:positionH relativeFrom="column">
                  <wp:posOffset>2470785</wp:posOffset>
                </wp:positionH>
                <wp:positionV relativeFrom="paragraph">
                  <wp:posOffset>874395</wp:posOffset>
                </wp:positionV>
                <wp:extent cx="3427730" cy="178435"/>
                <wp:effectExtent l="0" t="25400" r="52070" b="50165"/>
                <wp:wrapThrough wrapText="bothSides">
                  <wp:wrapPolygon edited="0">
                    <wp:start x="20488" y="-3075"/>
                    <wp:lineTo x="0" y="0"/>
                    <wp:lineTo x="0" y="18448"/>
                    <wp:lineTo x="20488" y="24598"/>
                    <wp:lineTo x="21608" y="24598"/>
                    <wp:lineTo x="21768" y="9224"/>
                    <wp:lineTo x="21608" y="-3075"/>
                    <wp:lineTo x="20488" y="-3075"/>
                  </wp:wrapPolygon>
                </wp:wrapThrough>
                <wp:docPr id="15" name="Arrow: Right 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49F9C540-8014-475B-8E9F-6E058A56B5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730" cy="17843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74436DF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194.55pt;margin-top:68.85pt;width:269.9pt;height:1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" adj="21038" fillcolor="black [3213]" strokecolor="black [3213]" strokeweight=".5pt">
                <w10:wrap type="through"/>
              </v:shape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713C7CE9" wp14:editId="6DC5B34B">
            <wp:simplePos x="0" y="0"/>
            <wp:positionH relativeFrom="column">
              <wp:posOffset>2051877</wp:posOffset>
            </wp:positionH>
            <wp:positionV relativeFrom="paragraph">
              <wp:posOffset>762414</wp:posOffset>
            </wp:positionV>
            <wp:extent cx="391795" cy="359410"/>
            <wp:effectExtent l="0" t="0" r="0" b="0"/>
            <wp:wrapNone/>
            <wp:docPr id="13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2606D27C-6E59-4917-9B40-79587B531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2606D27C-6E59-4917-9B40-79587B531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994" w:rsidRPr="003E0AC8">
        <w:rPr>
          <w:rFonts w:asciiTheme="minorHAnsi" w:eastAsia="Times New Roman" w:hAnsiTheme="minorHAnsi" w:cs="Arial"/>
          <w:b/>
          <w:lang w:val="en-US"/>
        </w:rPr>
        <w:tab/>
      </w:r>
    </w:p>
    <w:p w14:paraId="2FD4F06B" w14:textId="77777777" w:rsidR="004B1449" w:rsidRPr="003E0AC8" w:rsidRDefault="004B1449" w:rsidP="008A281B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  <w:lang w:val="en-US"/>
        </w:rPr>
      </w:pPr>
    </w:p>
    <w:p w14:paraId="171805FA" w14:textId="77777777" w:rsidR="004B1449" w:rsidRPr="003E0AC8" w:rsidRDefault="004B1449" w:rsidP="008A281B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  <w:lang w:val="en-US"/>
        </w:rPr>
      </w:pPr>
    </w:p>
    <w:p w14:paraId="06934A5D" w14:textId="77777777" w:rsidR="004B1449" w:rsidRPr="003E0AC8" w:rsidRDefault="004B1449" w:rsidP="008A281B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  <w:lang w:val="en-US"/>
        </w:rPr>
      </w:pPr>
    </w:p>
    <w:p w14:paraId="6226A4FB" w14:textId="11E7202D" w:rsidR="00487E35" w:rsidRPr="003E0AC8" w:rsidRDefault="00487E35" w:rsidP="00C50CA6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270" w:hanging="270"/>
        <w:rPr>
          <w:rFonts w:asciiTheme="minorHAnsi" w:eastAsia="Times New Roman" w:hAnsiTheme="minorHAnsi" w:cs="Arial"/>
        </w:rPr>
      </w:pPr>
      <w:r w:rsidRPr="003E0AC8">
        <w:rPr>
          <w:rFonts w:asciiTheme="minorHAnsi" w:eastAsia="Times New Roman" w:hAnsiTheme="minorHAnsi" w:cs="Arial"/>
          <w:bCs/>
          <w:lang w:val="en-US"/>
        </w:rPr>
        <w:t>On The Moon an astronaut has a weight of 130 N.  The grav</w:t>
      </w:r>
      <w:r w:rsidR="003E0AC8">
        <w:rPr>
          <w:rFonts w:asciiTheme="minorHAnsi" w:eastAsia="Times New Roman" w:hAnsiTheme="minorHAnsi" w:cs="Arial"/>
          <w:bCs/>
          <w:lang w:val="en-US"/>
        </w:rPr>
        <w:t xml:space="preserve">itational field strength on The </w:t>
      </w:r>
      <w:r w:rsidRPr="003E0AC8">
        <w:rPr>
          <w:rFonts w:asciiTheme="minorHAnsi" w:eastAsia="Times New Roman" w:hAnsiTheme="minorHAnsi" w:cs="Arial"/>
          <w:bCs/>
          <w:lang w:val="en-US"/>
        </w:rPr>
        <w:t>Moon is 1.7 N/kg.  The gravitational field strength on the Earth is 10 N/kg.</w:t>
      </w:r>
    </w:p>
    <w:p w14:paraId="0EE9B5C1" w14:textId="77777777" w:rsidR="003E0AC8" w:rsidRDefault="003E0AC8" w:rsidP="003E0AC8">
      <w:pPr>
        <w:widowControl w:val="0"/>
        <w:autoSpaceDE w:val="0"/>
        <w:autoSpaceDN w:val="0"/>
        <w:adjustRightInd w:val="0"/>
        <w:ind w:left="270" w:hanging="270"/>
        <w:rPr>
          <w:rFonts w:asciiTheme="minorHAnsi" w:eastAsia="Times New Roman" w:hAnsiTheme="minorHAnsi" w:cs="Arial"/>
          <w:bCs/>
          <w:lang w:val="en-US"/>
        </w:rPr>
      </w:pPr>
      <w:r>
        <w:rPr>
          <w:rFonts w:asciiTheme="minorHAnsi" w:eastAsia="Times New Roman" w:hAnsiTheme="minorHAnsi" w:cs="Arial"/>
          <w:bCs/>
          <w:lang w:val="en-US"/>
        </w:rPr>
        <w:t xml:space="preserve">     </w:t>
      </w:r>
      <w:r w:rsidRPr="003E0AC8">
        <w:rPr>
          <w:rFonts w:asciiTheme="minorHAnsi" w:eastAsia="Times New Roman" w:hAnsiTheme="minorHAnsi" w:cs="Arial"/>
          <w:bCs/>
          <w:lang w:val="en-US"/>
        </w:rPr>
        <w:t>Calculate</w:t>
      </w:r>
      <w:r w:rsidR="004B1449" w:rsidRPr="003E0AC8">
        <w:rPr>
          <w:rFonts w:asciiTheme="minorHAnsi" w:eastAsia="Times New Roman" w:hAnsiTheme="minorHAnsi" w:cs="Arial"/>
          <w:bCs/>
          <w:lang w:val="en-US"/>
        </w:rPr>
        <w:t xml:space="preserve"> the weight of the astronaut on the Earth.</w:t>
      </w:r>
    </w:p>
    <w:p w14:paraId="739D1FC6" w14:textId="77777777" w:rsidR="003E0AC8" w:rsidRDefault="003E0AC8" w:rsidP="003E0AC8">
      <w:pPr>
        <w:widowControl w:val="0"/>
        <w:autoSpaceDE w:val="0"/>
        <w:autoSpaceDN w:val="0"/>
        <w:adjustRightInd w:val="0"/>
        <w:ind w:left="270" w:hanging="270"/>
        <w:rPr>
          <w:rFonts w:asciiTheme="minorHAnsi" w:eastAsia="Times New Roman" w:hAnsiTheme="minorHAnsi" w:cs="Arial"/>
          <w:bCs/>
          <w:lang w:val="en-US"/>
        </w:rPr>
      </w:pPr>
    </w:p>
    <w:p w14:paraId="3DD66B98" w14:textId="30946961" w:rsidR="003E0AC8" w:rsidRDefault="00487E35" w:rsidP="00C50CA6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eastAsia="Times New Roman" w:cs="Arial"/>
          <w:bCs/>
          <w:sz w:val="24"/>
          <w:szCs w:val="24"/>
          <w:lang w:val="en-US"/>
        </w:rPr>
      </w:pPr>
      <w:r w:rsidRPr="003E0AC8">
        <w:rPr>
          <w:rFonts w:eastAsia="Times New Roman" w:cs="Arial"/>
          <w:bCs/>
          <w:lang w:val="en-US"/>
        </w:rPr>
        <w:t xml:space="preserve">A child cuts out a picture </w:t>
      </w:r>
      <w:r w:rsidR="003E0AC8">
        <w:rPr>
          <w:rFonts w:eastAsia="Times New Roman" w:cs="Arial"/>
          <w:bCs/>
          <w:lang w:val="en-US"/>
        </w:rPr>
        <w:t xml:space="preserve">of a snowman on a piece of card. </w:t>
      </w:r>
      <w:r w:rsidR="004B1449" w:rsidRPr="003E0AC8">
        <w:rPr>
          <w:rFonts w:eastAsia="Times New Roman" w:cs="Arial"/>
          <w:bCs/>
          <w:sz w:val="24"/>
          <w:szCs w:val="24"/>
          <w:lang w:val="en-US"/>
        </w:rPr>
        <w:t xml:space="preserve">Describe how you could determine the </w:t>
      </w:r>
      <w:proofErr w:type="spellStart"/>
      <w:r w:rsidR="004B1449" w:rsidRPr="003E0AC8">
        <w:rPr>
          <w:rFonts w:eastAsia="Times New Roman" w:cs="Arial"/>
          <w:bCs/>
          <w:sz w:val="24"/>
          <w:szCs w:val="24"/>
          <w:lang w:val="en-US"/>
        </w:rPr>
        <w:t>centre</w:t>
      </w:r>
      <w:proofErr w:type="spellEnd"/>
      <w:r w:rsidR="004B1449" w:rsidRPr="003E0AC8">
        <w:rPr>
          <w:rFonts w:eastAsia="Times New Roman" w:cs="Arial"/>
          <w:bCs/>
          <w:sz w:val="24"/>
          <w:szCs w:val="24"/>
          <w:lang w:val="en-US"/>
        </w:rPr>
        <w:t xml:space="preserve"> of mass of the snowman.</w:t>
      </w:r>
    </w:p>
    <w:p w14:paraId="489B787E" w14:textId="77777777" w:rsidR="003E0AC8" w:rsidRDefault="003E0AC8">
      <w:pPr>
        <w:spacing w:after="160" w:line="259" w:lineRule="auto"/>
        <w:rPr>
          <w:rFonts w:asciiTheme="minorHAnsi" w:eastAsia="Times New Roman" w:hAnsiTheme="minorHAnsi" w:cs="Arial"/>
          <w:bCs/>
          <w:lang w:val="en-US" w:eastAsia="en-US"/>
        </w:rPr>
      </w:pPr>
      <w:r>
        <w:rPr>
          <w:rFonts w:eastAsia="Times New Roman" w:cs="Arial"/>
          <w:bCs/>
          <w:lang w:val="en-US"/>
        </w:rPr>
        <w:br w:type="page"/>
      </w:r>
    </w:p>
    <w:p w14:paraId="7AE24573" w14:textId="49934333" w:rsidR="00487E35" w:rsidRPr="003E0AC8" w:rsidRDefault="00487E35" w:rsidP="00C50CA6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eastAsia="Times New Roman" w:cs="Arial"/>
          <w:bCs/>
          <w:lang w:val="en-US"/>
        </w:rPr>
      </w:pPr>
      <w:r w:rsidRPr="003E0AC8">
        <w:rPr>
          <w:rFonts w:eastAsia="Times New Roman" w:cs="Arial"/>
          <w:bCs/>
          <w:sz w:val="24"/>
          <w:szCs w:val="24"/>
          <w:lang w:val="en-US"/>
        </w:rPr>
        <w:lastRenderedPageBreak/>
        <w:t>Calculate the resultant force acting on the objects below:</w:t>
      </w:r>
    </w:p>
    <w:p w14:paraId="558F4124" w14:textId="2C4957A3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12519" wp14:editId="14B3CE93">
                <wp:simplePos x="0" y="0"/>
                <wp:positionH relativeFrom="column">
                  <wp:posOffset>1492885</wp:posOffset>
                </wp:positionH>
                <wp:positionV relativeFrom="paragraph">
                  <wp:posOffset>18415</wp:posOffset>
                </wp:positionV>
                <wp:extent cx="567055" cy="593725"/>
                <wp:effectExtent l="0" t="0" r="17145" b="15875"/>
                <wp:wrapNone/>
                <wp:docPr id="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5F5734B" id="Rectangle 1" o:spid="_x0000_s1026" style="position:absolute;margin-left:117.55pt;margin-top:1.45pt;width:44.65pt;height:4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 xml:space="preserve">a)  </w: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  <w:t xml:space="preserve">      12 N</w: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  <w:t xml:space="preserve">                        6 N</w:t>
      </w:r>
    </w:p>
    <w:p w14:paraId="73C2DF5C" w14:textId="53E3D44B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542127" wp14:editId="6127725B">
                <wp:simplePos x="0" y="0"/>
                <wp:positionH relativeFrom="column">
                  <wp:posOffset>2051685</wp:posOffset>
                </wp:positionH>
                <wp:positionV relativeFrom="paragraph">
                  <wp:posOffset>19050</wp:posOffset>
                </wp:positionV>
                <wp:extent cx="698500" cy="0"/>
                <wp:effectExtent l="25400" t="76200" r="0" b="1016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4B29552E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61.55pt;margin-top:1.5pt;width:5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" strokecolor="black [3200]" strokeweight="1pt">
                <v:stroke endarrow="block" joinstyle="miter"/>
              </v:shape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D7E5F1" wp14:editId="0B153E4F">
                <wp:simplePos x="0" y="0"/>
                <wp:positionH relativeFrom="column">
                  <wp:posOffset>584835</wp:posOffset>
                </wp:positionH>
                <wp:positionV relativeFrom="paragraph">
                  <wp:posOffset>19050</wp:posOffset>
                </wp:positionV>
                <wp:extent cx="908050" cy="0"/>
                <wp:effectExtent l="0" t="76200" r="57150" b="1016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CD7E7FD" id="Straight Arrow Connector 21" o:spid="_x0000_s1026" type="#_x0000_t32" style="position:absolute;margin-left:46.05pt;margin-top:1.5pt;width:71.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" strokecolor="black [3200]" strokeweight="1pt">
                <v:stroke endarrow="block" joinstyle="miter"/>
              </v:shape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</w:p>
    <w:p w14:paraId="15FFD219" w14:textId="4D9389FB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</w:p>
    <w:p w14:paraId="122BBE5C" w14:textId="30214072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4B2C86" wp14:editId="0B8A192C">
                <wp:simplePos x="0" y="0"/>
                <wp:positionH relativeFrom="column">
                  <wp:posOffset>1619250</wp:posOffset>
                </wp:positionH>
                <wp:positionV relativeFrom="paragraph">
                  <wp:posOffset>136525</wp:posOffset>
                </wp:positionV>
                <wp:extent cx="583565" cy="569595"/>
                <wp:effectExtent l="0" t="0" r="26035" b="14605"/>
                <wp:wrapNone/>
                <wp:docPr id="1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5695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D58C8" id="Oval 1" o:spid="_x0000_s1026" style="position:absolute;margin-left:127.5pt;margin-top:10.75pt;width:45.95pt;height:4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>b)</w:t>
      </w:r>
    </w:p>
    <w:p w14:paraId="33328885" w14:textId="77F78E1D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17278" wp14:editId="14DCDD72">
                <wp:simplePos x="0" y="0"/>
                <wp:positionH relativeFrom="column">
                  <wp:posOffset>2191385</wp:posOffset>
                </wp:positionH>
                <wp:positionV relativeFrom="paragraph">
                  <wp:posOffset>24130</wp:posOffset>
                </wp:positionV>
                <wp:extent cx="419100" cy="0"/>
                <wp:effectExtent l="0" t="76200" r="38100" b="1016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A1836F7" id="Straight Arrow Connector 31" o:spid="_x0000_s1026" type="#_x0000_t32" style="position:absolute;margin-left:172.55pt;margin-top:1.9pt;width:33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D512E3" wp14:editId="01116D9F">
                <wp:simplePos x="0" y="0"/>
                <wp:positionH relativeFrom="column">
                  <wp:posOffset>934085</wp:posOffset>
                </wp:positionH>
                <wp:positionV relativeFrom="paragraph">
                  <wp:posOffset>24130</wp:posOffset>
                </wp:positionV>
                <wp:extent cx="698500" cy="0"/>
                <wp:effectExtent l="25400" t="76200" r="0" b="1016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8C42EBC" id="Straight Arrow Connector 24" o:spid="_x0000_s1026" type="#_x0000_t32" style="position:absolute;margin-left:73.55pt;margin-top:1.9pt;width:5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 xml:space="preserve">       </w:t>
      </w:r>
      <w:r w:rsidR="003E0AC8">
        <w:rPr>
          <w:rFonts w:asciiTheme="minorHAnsi" w:eastAsia="Times New Roman" w:hAnsiTheme="minorHAnsi" w:cs="Arial"/>
          <w:b/>
          <w:bCs/>
          <w:lang w:val="en-US"/>
        </w:rPr>
        <w:t xml:space="preserve">             23 N </w:t>
      </w:r>
      <w:r w:rsid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="003E0AC8">
        <w:rPr>
          <w:rFonts w:asciiTheme="minorHAnsi" w:eastAsia="Times New Roman" w:hAnsiTheme="minorHAnsi" w:cs="Arial"/>
          <w:b/>
          <w:bCs/>
          <w:lang w:val="en-US"/>
        </w:rPr>
        <w:tab/>
        <w:t xml:space="preserve">           </w: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 xml:space="preserve">                  7 N</w:t>
      </w:r>
    </w:p>
    <w:p w14:paraId="34AC1987" w14:textId="4A144764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lang w:val="en-US"/>
        </w:rPr>
        <w:tab/>
        <w:t xml:space="preserve">               </w:t>
      </w:r>
    </w:p>
    <w:p w14:paraId="495C2742" w14:textId="54748728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E1B254" wp14:editId="608A4B06">
                <wp:simplePos x="0" y="0"/>
                <wp:positionH relativeFrom="column">
                  <wp:posOffset>936625</wp:posOffset>
                </wp:positionH>
                <wp:positionV relativeFrom="paragraph">
                  <wp:posOffset>255905</wp:posOffset>
                </wp:positionV>
                <wp:extent cx="581660" cy="375285"/>
                <wp:effectExtent l="0" t="0" r="27940" b="31115"/>
                <wp:wrapThrough wrapText="bothSides">
                  <wp:wrapPolygon edited="0">
                    <wp:start x="0" y="0"/>
                    <wp:lineTo x="0" y="21929"/>
                    <wp:lineTo x="21694" y="21929"/>
                    <wp:lineTo x="21694" y="0"/>
                    <wp:lineTo x="0" y="0"/>
                  </wp:wrapPolygon>
                </wp:wrapThrough>
                <wp:docPr id="2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3752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5EE2DCEB" id="Rounded Rectangle 1" o:spid="_x0000_s1026" style="position:absolute;margin-left:73.75pt;margin-top:20.15pt;width:45.8pt;height:2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roundrect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>c)</w: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  <w:t xml:space="preserve">         5 N</w:t>
      </w:r>
    </w:p>
    <w:p w14:paraId="6F5AF94C" w14:textId="6F6D8B04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7B1B5A" wp14:editId="1A7A3932">
                <wp:simplePos x="0" y="0"/>
                <wp:positionH relativeFrom="column">
                  <wp:posOffset>1492885</wp:posOffset>
                </wp:positionH>
                <wp:positionV relativeFrom="paragraph">
                  <wp:posOffset>258445</wp:posOffset>
                </wp:positionV>
                <wp:extent cx="977900" cy="0"/>
                <wp:effectExtent l="25400" t="76200" r="0" b="1016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BFB18C6" id="Straight Arrow Connector 30" o:spid="_x0000_s1026" type="#_x0000_t32" style="position:absolute;margin-left:117.55pt;margin-top:20.35pt;width:77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A2E6FF" wp14:editId="68A2C6B3">
                <wp:simplePos x="0" y="0"/>
                <wp:positionH relativeFrom="column">
                  <wp:posOffset>1562735</wp:posOffset>
                </wp:positionH>
                <wp:positionV relativeFrom="paragraph">
                  <wp:posOffset>29845</wp:posOffset>
                </wp:positionV>
                <wp:extent cx="558800" cy="0"/>
                <wp:effectExtent l="0" t="76200" r="50800" b="1016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57F4915" id="Straight Arrow Connector 29" o:spid="_x0000_s1026" type="#_x0000_t32" style="position:absolute;margin-left:123.05pt;margin-top:2.35pt;width:44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2A0ECC" wp14:editId="544188C3">
                <wp:simplePos x="0" y="0"/>
                <wp:positionH relativeFrom="column">
                  <wp:posOffset>445135</wp:posOffset>
                </wp:positionH>
                <wp:positionV relativeFrom="paragraph">
                  <wp:posOffset>144145</wp:posOffset>
                </wp:positionV>
                <wp:extent cx="488950" cy="0"/>
                <wp:effectExtent l="0" t="76200" r="44450" b="1016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4BABA43" id="Straight Arrow Connector 28" o:spid="_x0000_s1026" type="#_x0000_t32" style="position:absolute;margin-left:35.05pt;margin-top:11.35pt;width:38.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  <w:t>5 N</w:t>
      </w:r>
    </w:p>
    <w:p w14:paraId="101ACF26" w14:textId="77777777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</w:rPr>
      </w:pP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/>
          <w:bCs/>
          <w:lang w:val="en-US"/>
        </w:rPr>
        <w:tab/>
        <w:t>8 N</w:t>
      </w:r>
    </w:p>
    <w:p w14:paraId="52515719" w14:textId="77777777" w:rsidR="004B1449" w:rsidRPr="003E0AC8" w:rsidRDefault="004B1449" w:rsidP="008A281B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  <w:lang w:val="en-US"/>
        </w:rPr>
      </w:pPr>
    </w:p>
    <w:p w14:paraId="6B0A2D0E" w14:textId="40DC07E9" w:rsidR="00213C74" w:rsidRPr="004E3845" w:rsidRDefault="00213C74" w:rsidP="00C50CA6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</w:pPr>
      <w:r w:rsidRPr="004E3845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>Work Done and Energy Transfer</w:t>
      </w:r>
    </w:p>
    <w:p w14:paraId="6951C95A" w14:textId="77777777" w:rsidR="00B96E87" w:rsidRDefault="00487E35" w:rsidP="00C50CA6">
      <w:pPr>
        <w:pStyle w:val="NormalWeb"/>
        <w:numPr>
          <w:ilvl w:val="0"/>
          <w:numId w:val="14"/>
        </w:numPr>
        <w:tabs>
          <w:tab w:val="num" w:pos="270"/>
        </w:tabs>
        <w:ind w:left="284" w:hanging="284"/>
        <w:rPr>
          <w:rFonts w:asciiTheme="minorHAnsi" w:eastAsiaTheme="minorEastAsia" w:hAnsiTheme="minorHAnsi"/>
          <w:bCs/>
          <w:kern w:val="24"/>
          <w:lang w:eastAsia="en-GB"/>
        </w:rPr>
      </w:pPr>
      <w:r w:rsidRPr="003E0AC8">
        <w:rPr>
          <w:rFonts w:asciiTheme="minorHAnsi" w:eastAsiaTheme="minorEastAsia" w:hAnsiTheme="minorHAnsi"/>
          <w:bCs/>
          <w:kern w:val="24"/>
          <w:lang w:eastAsia="en-GB"/>
        </w:rPr>
        <w:t>A piano is pushed across a wooden floor with a force of 2500 N.</w:t>
      </w:r>
      <w:r w:rsidR="00B96E87">
        <w:rPr>
          <w:rFonts w:asciiTheme="minorHAnsi" w:eastAsiaTheme="minorEastAsia" w:hAnsiTheme="minorHAnsi"/>
          <w:bCs/>
          <w:kern w:val="24"/>
          <w:lang w:eastAsia="en-GB"/>
        </w:rPr>
        <w:t xml:space="preserve"> </w:t>
      </w:r>
      <w:r w:rsidR="00213C74" w:rsidRPr="00B96E87">
        <w:rPr>
          <w:rFonts w:asciiTheme="minorHAnsi" w:eastAsiaTheme="minorEastAsia" w:hAnsiTheme="minorHAnsi"/>
          <w:bCs/>
          <w:kern w:val="24"/>
          <w:lang w:eastAsia="en-GB"/>
        </w:rPr>
        <w:t xml:space="preserve">The </w:t>
      </w:r>
      <w:r w:rsidR="00B96E87">
        <w:rPr>
          <w:rFonts w:asciiTheme="minorHAnsi" w:eastAsiaTheme="minorEastAsia" w:hAnsiTheme="minorHAnsi"/>
          <w:bCs/>
          <w:kern w:val="24"/>
          <w:lang w:eastAsia="en-GB"/>
        </w:rPr>
        <w:t>piano moves a distance of 3.5 m.</w:t>
      </w:r>
    </w:p>
    <w:p w14:paraId="56D61050" w14:textId="3D0DD004" w:rsidR="00213C74" w:rsidRPr="00B96E87" w:rsidRDefault="003E0AC8" w:rsidP="00B96E87">
      <w:pPr>
        <w:pStyle w:val="NormalWeb"/>
        <w:tabs>
          <w:tab w:val="num" w:pos="270"/>
        </w:tabs>
        <w:ind w:left="720" w:hanging="436"/>
        <w:rPr>
          <w:rFonts w:asciiTheme="minorHAnsi" w:eastAsiaTheme="minorEastAsia" w:hAnsiTheme="minorHAnsi"/>
          <w:bCs/>
          <w:kern w:val="24"/>
          <w:lang w:eastAsia="en-GB"/>
        </w:rPr>
      </w:pPr>
      <w:r w:rsidRPr="00B96E87">
        <w:rPr>
          <w:rFonts w:asciiTheme="minorHAnsi" w:eastAsiaTheme="minorEastAsia" w:hAnsiTheme="minorHAnsi"/>
          <w:bCs/>
          <w:kern w:val="24"/>
          <w:lang w:eastAsia="en-GB"/>
        </w:rPr>
        <w:t>Calculate</w:t>
      </w:r>
      <w:r w:rsidR="00213C74" w:rsidRPr="00B96E87">
        <w:rPr>
          <w:rFonts w:asciiTheme="minorHAnsi" w:eastAsiaTheme="minorEastAsia" w:hAnsiTheme="minorHAnsi"/>
          <w:bCs/>
          <w:kern w:val="24"/>
          <w:lang w:eastAsia="en-GB"/>
        </w:rPr>
        <w:t xml:space="preserve"> the work done moving the piano.</w:t>
      </w:r>
    </w:p>
    <w:p w14:paraId="2C055F01" w14:textId="7FE9CC18" w:rsidR="00213C74" w:rsidRPr="003E0AC8" w:rsidRDefault="00487E35" w:rsidP="00C50CA6">
      <w:pPr>
        <w:pStyle w:val="NormalWeb"/>
        <w:numPr>
          <w:ilvl w:val="0"/>
          <w:numId w:val="8"/>
        </w:numPr>
        <w:tabs>
          <w:tab w:val="clear" w:pos="720"/>
          <w:tab w:val="num" w:pos="270"/>
        </w:tabs>
        <w:ind w:left="270" w:hanging="270"/>
        <w:rPr>
          <w:rFonts w:asciiTheme="minorHAnsi" w:eastAsiaTheme="minorEastAsia" w:hAnsiTheme="minorHAnsi"/>
          <w:bCs/>
          <w:kern w:val="24"/>
          <w:lang w:eastAsia="en-GB"/>
        </w:rPr>
      </w:pPr>
      <w:r w:rsidRPr="003E0AC8">
        <w:rPr>
          <w:rFonts w:asciiTheme="minorHAnsi" w:eastAsiaTheme="minorEastAsia" w:hAnsiTheme="minorHAnsi"/>
          <w:bCs/>
          <w:kern w:val="24"/>
          <w:lang w:eastAsia="en-GB"/>
        </w:rPr>
        <w:t>Work done is usually measured in jo</w:t>
      </w:r>
      <w:r w:rsidR="00213C74" w:rsidRPr="003E0AC8">
        <w:rPr>
          <w:rFonts w:asciiTheme="minorHAnsi" w:eastAsiaTheme="minorEastAsia" w:hAnsiTheme="minorHAnsi"/>
          <w:bCs/>
          <w:kern w:val="24"/>
          <w:lang w:eastAsia="en-GB"/>
        </w:rPr>
        <w:t>ules.  An alternative unit for work done is (circle the correct answer).</w:t>
      </w:r>
    </w:p>
    <w:p w14:paraId="651A6322" w14:textId="55F1F92D" w:rsidR="00213C74" w:rsidRPr="003E0AC8" w:rsidRDefault="00213C74" w:rsidP="00B96E87">
      <w:pPr>
        <w:pStyle w:val="NormalWeb"/>
        <w:tabs>
          <w:tab w:val="num" w:pos="270"/>
        </w:tabs>
        <w:ind w:hanging="720"/>
        <w:rPr>
          <w:rFonts w:asciiTheme="minorHAnsi" w:eastAsiaTheme="minorEastAsia" w:hAnsiTheme="minorHAnsi"/>
          <w:bCs/>
          <w:kern w:val="24"/>
          <w:lang w:eastAsia="en-GB"/>
        </w:rPr>
      </w:pPr>
      <w:r w:rsidRPr="003E0AC8">
        <w:rPr>
          <w:rFonts w:asciiTheme="minorHAnsi" w:eastAsiaTheme="minorEastAsia" w:hAnsiTheme="minorHAnsi"/>
          <w:bCs/>
          <w:kern w:val="24"/>
          <w:lang w:eastAsia="en-GB"/>
        </w:rPr>
        <w:t xml:space="preserve">          </w:t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ab/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ab/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ab/>
      </w:r>
      <w:proofErr w:type="gramStart"/>
      <w:r w:rsidRPr="003E0AC8">
        <w:rPr>
          <w:rFonts w:asciiTheme="minorHAnsi" w:eastAsiaTheme="minorEastAsia" w:hAnsiTheme="minorHAnsi"/>
          <w:bCs/>
          <w:kern w:val="24"/>
          <w:lang w:eastAsia="en-GB"/>
        </w:rPr>
        <w:t>kg/m</w:t>
      </w:r>
      <w:r w:rsidRPr="003E0AC8">
        <w:rPr>
          <w:rFonts w:asciiTheme="minorHAnsi" w:eastAsiaTheme="minorEastAsia" w:hAnsiTheme="minorHAnsi"/>
          <w:bCs/>
          <w:kern w:val="24"/>
          <w:vertAlign w:val="superscript"/>
          <w:lang w:eastAsia="en-GB"/>
        </w:rPr>
        <w:t>3</w:t>
      </w:r>
      <w:proofErr w:type="gramEnd"/>
      <w:r w:rsidRPr="003E0AC8">
        <w:rPr>
          <w:rFonts w:asciiTheme="minorHAnsi" w:eastAsiaTheme="minorEastAsia" w:hAnsiTheme="minorHAnsi"/>
          <w:bCs/>
          <w:kern w:val="24"/>
          <w:vertAlign w:val="superscript"/>
          <w:lang w:eastAsia="en-GB"/>
        </w:rPr>
        <w:tab/>
        <w:t xml:space="preserve">  </w:t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 xml:space="preserve"> </w:t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ab/>
        <w:t>Nm                W</w:t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ab/>
        <w:t xml:space="preserve">         N/m</w:t>
      </w:r>
      <w:r w:rsidRPr="003E0AC8">
        <w:rPr>
          <w:rFonts w:asciiTheme="minorHAnsi" w:eastAsiaTheme="minorEastAsia" w:hAnsiTheme="minorHAnsi"/>
          <w:bCs/>
          <w:kern w:val="24"/>
          <w:vertAlign w:val="superscript"/>
          <w:lang w:eastAsia="en-GB"/>
        </w:rPr>
        <w:t>2</w:t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ab/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ab/>
        <w:t xml:space="preserve"> N/kg</w:t>
      </w:r>
      <w:r w:rsidRPr="003E0AC8">
        <w:rPr>
          <w:rFonts w:asciiTheme="minorHAnsi" w:eastAsiaTheme="minorEastAsia" w:hAnsiTheme="minorHAnsi"/>
          <w:bCs/>
          <w:kern w:val="24"/>
          <w:lang w:eastAsia="en-GB"/>
        </w:rPr>
        <w:tab/>
      </w:r>
    </w:p>
    <w:p w14:paraId="006F651B" w14:textId="424A991D" w:rsidR="00213C74" w:rsidRPr="00B96E87" w:rsidRDefault="00B96E87" w:rsidP="00B96E87">
      <w:pPr>
        <w:pStyle w:val="NormalWeb"/>
        <w:tabs>
          <w:tab w:val="num" w:pos="270"/>
        </w:tabs>
        <w:rPr>
          <w:rFonts w:asciiTheme="minorHAnsi" w:eastAsiaTheme="minorEastAsia" w:hAnsiTheme="minorHAnsi"/>
          <w:bCs/>
          <w:kern w:val="24"/>
          <w:lang w:eastAsia="en-GB"/>
        </w:rPr>
      </w:pPr>
      <w:r>
        <w:rPr>
          <w:rFonts w:asciiTheme="minorHAnsi" w:eastAsiaTheme="minorEastAsia" w:hAnsiTheme="minorHAnsi"/>
          <w:bCs/>
          <w:kern w:val="24"/>
          <w:lang w:eastAsia="en-GB"/>
        </w:rPr>
        <w:t xml:space="preserve">3.  </w:t>
      </w:r>
      <w:r w:rsidR="00213C74" w:rsidRPr="003E0AC8">
        <w:rPr>
          <w:rFonts w:asciiTheme="minorHAnsi" w:eastAsiaTheme="minorEastAsia" w:hAnsiTheme="minorHAnsi"/>
          <w:bCs/>
          <w:kern w:val="24"/>
          <w:lang w:eastAsia="en-GB"/>
        </w:rPr>
        <w:t xml:space="preserve">Describe why a bicycle pump gets hotter when used to pump up a </w:t>
      </w:r>
      <w:proofErr w:type="spellStart"/>
      <w:r w:rsidR="00213C74" w:rsidRPr="003E0AC8">
        <w:rPr>
          <w:rFonts w:asciiTheme="minorHAnsi" w:eastAsiaTheme="minorEastAsia" w:hAnsiTheme="minorHAnsi"/>
          <w:bCs/>
          <w:kern w:val="24"/>
          <w:lang w:eastAsia="en-GB"/>
        </w:rPr>
        <w:t>tyre</w:t>
      </w:r>
      <w:proofErr w:type="spellEnd"/>
      <w:r w:rsidR="00213C74" w:rsidRPr="003E0AC8">
        <w:rPr>
          <w:rFonts w:asciiTheme="minorHAnsi" w:eastAsiaTheme="minorEastAsia" w:hAnsiTheme="minorHAnsi"/>
          <w:bCs/>
          <w:kern w:val="24"/>
          <w:lang w:eastAsia="en-GB"/>
        </w:rPr>
        <w:t>.</w:t>
      </w:r>
    </w:p>
    <w:p w14:paraId="5072C8F0" w14:textId="1C7E09F4" w:rsidR="00487E35" w:rsidRPr="003E0AC8" w:rsidRDefault="00487E35" w:rsidP="00C50CA6">
      <w:pPr>
        <w:widowControl w:val="0"/>
        <w:numPr>
          <w:ilvl w:val="0"/>
          <w:numId w:val="9"/>
        </w:numPr>
        <w:tabs>
          <w:tab w:val="clear" w:pos="720"/>
          <w:tab w:val="num" w:pos="270"/>
        </w:tabs>
        <w:autoSpaceDE w:val="0"/>
        <w:autoSpaceDN w:val="0"/>
        <w:adjustRightInd w:val="0"/>
        <w:spacing w:line="480" w:lineRule="auto"/>
        <w:ind w:hanging="720"/>
        <w:rPr>
          <w:rFonts w:asciiTheme="minorHAnsi" w:eastAsia="Times New Roman" w:hAnsiTheme="minorHAnsi" w:cs="Arial"/>
        </w:rPr>
      </w:pPr>
      <w:r w:rsidRPr="003E0AC8">
        <w:rPr>
          <w:rFonts w:asciiTheme="minorHAnsi" w:eastAsia="Times New Roman" w:hAnsiTheme="minorHAnsi" w:cs="Arial"/>
          <w:bCs/>
          <w:lang w:val="en-US"/>
        </w:rPr>
        <w:t xml:space="preserve">A box with a weight of 120 N is </w:t>
      </w:r>
      <w:r w:rsidR="00213C74" w:rsidRPr="003E0AC8">
        <w:rPr>
          <w:rFonts w:asciiTheme="minorHAnsi" w:eastAsia="Times New Roman" w:hAnsiTheme="minorHAnsi" w:cs="Arial"/>
          <w:bCs/>
          <w:lang w:val="en-US"/>
        </w:rPr>
        <w:t>lifted</w:t>
      </w:r>
      <w:r w:rsidRPr="003E0AC8">
        <w:rPr>
          <w:rFonts w:asciiTheme="minorHAnsi" w:eastAsia="Times New Roman" w:hAnsiTheme="minorHAnsi" w:cs="Arial"/>
          <w:bCs/>
          <w:lang w:val="en-US"/>
        </w:rPr>
        <w:t xml:space="preserve"> 1.8 m onto a shelf.</w:t>
      </w:r>
    </w:p>
    <w:p w14:paraId="2A50A418" w14:textId="421AAA85" w:rsidR="00213C74" w:rsidRPr="00B96E87" w:rsidRDefault="00213C74" w:rsidP="00B96E87">
      <w:pPr>
        <w:widowControl w:val="0"/>
        <w:tabs>
          <w:tab w:val="num" w:pos="270"/>
        </w:tabs>
        <w:autoSpaceDE w:val="0"/>
        <w:autoSpaceDN w:val="0"/>
        <w:adjustRightInd w:val="0"/>
        <w:spacing w:line="480" w:lineRule="auto"/>
        <w:ind w:hanging="720"/>
        <w:rPr>
          <w:rFonts w:asciiTheme="minorHAnsi" w:eastAsia="Times New Roman" w:hAnsiTheme="minorHAnsi" w:cs="Arial"/>
          <w:bCs/>
          <w:lang w:val="en-US"/>
        </w:rPr>
      </w:pPr>
      <w:r w:rsidRPr="003E0AC8">
        <w:rPr>
          <w:rFonts w:asciiTheme="minorHAnsi" w:eastAsia="Times New Roman" w:hAnsiTheme="minorHAnsi" w:cs="Arial"/>
          <w:bCs/>
          <w:lang w:val="en-US"/>
        </w:rPr>
        <w:t xml:space="preserve">        </w:t>
      </w:r>
      <w:r w:rsidRPr="003E0AC8">
        <w:rPr>
          <w:rFonts w:asciiTheme="minorHAnsi" w:eastAsia="Times New Roman" w:hAnsiTheme="minorHAnsi" w:cs="Arial"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Cs/>
          <w:lang w:val="en-US"/>
        </w:rPr>
        <w:tab/>
      </w:r>
      <w:r w:rsidR="003E0AC8" w:rsidRPr="003E0AC8">
        <w:rPr>
          <w:rFonts w:asciiTheme="minorHAnsi" w:eastAsia="Times New Roman" w:hAnsiTheme="minorHAnsi" w:cs="Arial"/>
          <w:bCs/>
          <w:lang w:val="en-US"/>
        </w:rPr>
        <w:t>Calculate</w:t>
      </w:r>
      <w:r w:rsidRPr="003E0AC8">
        <w:rPr>
          <w:rFonts w:asciiTheme="minorHAnsi" w:eastAsia="Times New Roman" w:hAnsiTheme="minorHAnsi" w:cs="Arial"/>
          <w:bCs/>
          <w:lang w:val="en-US"/>
        </w:rPr>
        <w:t xml:space="preserve"> the work done in lifting the box.</w:t>
      </w:r>
    </w:p>
    <w:p w14:paraId="5A4376F7" w14:textId="77777777" w:rsidR="00487E35" w:rsidRPr="003E0AC8" w:rsidRDefault="00487E35" w:rsidP="00C50CA6">
      <w:pPr>
        <w:widowControl w:val="0"/>
        <w:numPr>
          <w:ilvl w:val="0"/>
          <w:numId w:val="10"/>
        </w:numPr>
        <w:tabs>
          <w:tab w:val="clear" w:pos="720"/>
          <w:tab w:val="num" w:pos="270"/>
        </w:tabs>
        <w:autoSpaceDE w:val="0"/>
        <w:autoSpaceDN w:val="0"/>
        <w:adjustRightInd w:val="0"/>
        <w:spacing w:line="480" w:lineRule="auto"/>
        <w:ind w:hanging="720"/>
        <w:rPr>
          <w:rFonts w:asciiTheme="minorHAnsi" w:eastAsia="Times New Roman" w:hAnsiTheme="minorHAnsi" w:cs="Arial"/>
        </w:rPr>
      </w:pPr>
      <w:r w:rsidRPr="003E0AC8">
        <w:rPr>
          <w:rFonts w:asciiTheme="minorHAnsi" w:eastAsia="Times New Roman" w:hAnsiTheme="minorHAnsi" w:cs="Arial"/>
          <w:bCs/>
          <w:lang w:val="en-US"/>
        </w:rPr>
        <w:t>When a book is lifted 3 m the work done on the book is 1.2 J.</w:t>
      </w:r>
    </w:p>
    <w:p w14:paraId="6937BF8A" w14:textId="3DA091DD" w:rsidR="00213C74" w:rsidRPr="003E0AC8" w:rsidRDefault="00213C74" w:rsidP="00213C74">
      <w:pPr>
        <w:widowControl w:val="0"/>
        <w:tabs>
          <w:tab w:val="num" w:pos="270"/>
        </w:tabs>
        <w:autoSpaceDE w:val="0"/>
        <w:autoSpaceDN w:val="0"/>
        <w:adjustRightInd w:val="0"/>
        <w:spacing w:line="480" w:lineRule="auto"/>
        <w:ind w:hanging="720"/>
        <w:rPr>
          <w:rFonts w:asciiTheme="minorHAnsi" w:eastAsia="Times New Roman" w:hAnsiTheme="minorHAnsi" w:cs="Arial"/>
        </w:rPr>
      </w:pPr>
      <w:r w:rsidRPr="003E0AC8">
        <w:rPr>
          <w:rFonts w:asciiTheme="minorHAnsi" w:eastAsia="Times New Roman" w:hAnsiTheme="minorHAnsi" w:cs="Arial"/>
          <w:bCs/>
          <w:lang w:val="en-US"/>
        </w:rPr>
        <w:t xml:space="preserve">        </w:t>
      </w:r>
      <w:r w:rsidRPr="003E0AC8">
        <w:rPr>
          <w:rFonts w:asciiTheme="minorHAnsi" w:eastAsia="Times New Roman" w:hAnsiTheme="minorHAnsi" w:cs="Arial"/>
          <w:bCs/>
          <w:lang w:val="en-US"/>
        </w:rPr>
        <w:tab/>
      </w:r>
      <w:r w:rsidRPr="003E0AC8">
        <w:rPr>
          <w:rFonts w:asciiTheme="minorHAnsi" w:eastAsia="Times New Roman" w:hAnsiTheme="minorHAnsi" w:cs="Arial"/>
          <w:bCs/>
          <w:lang w:val="en-US"/>
        </w:rPr>
        <w:tab/>
      </w:r>
      <w:r w:rsidR="003E0AC8" w:rsidRPr="003E0AC8">
        <w:rPr>
          <w:rFonts w:asciiTheme="minorHAnsi" w:eastAsia="Times New Roman" w:hAnsiTheme="minorHAnsi" w:cs="Arial"/>
          <w:bCs/>
          <w:lang w:val="en-US"/>
        </w:rPr>
        <w:t>Calculate</w:t>
      </w:r>
      <w:r w:rsidRPr="003E0AC8">
        <w:rPr>
          <w:rFonts w:asciiTheme="minorHAnsi" w:eastAsia="Times New Roman" w:hAnsiTheme="minorHAnsi" w:cs="Arial"/>
          <w:bCs/>
          <w:lang w:val="en-US"/>
        </w:rPr>
        <w:t xml:space="preserve"> the weight of the book.</w:t>
      </w:r>
    </w:p>
    <w:p w14:paraId="7F7AEF6B" w14:textId="7FE8DD79" w:rsidR="004B1449" w:rsidRPr="003E0AC8" w:rsidRDefault="004B1449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  <w:lang w:val="en-US"/>
        </w:rPr>
      </w:pPr>
    </w:p>
    <w:p w14:paraId="5E6B263A" w14:textId="77777777" w:rsidR="00C23FF1" w:rsidRPr="003E0AC8" w:rsidRDefault="00C23FF1" w:rsidP="004B1449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 w:cs="Arial"/>
          <w:b/>
          <w:lang w:val="en-US"/>
        </w:rPr>
      </w:pPr>
    </w:p>
    <w:p w14:paraId="2E77C54D" w14:textId="2245BDC3" w:rsidR="00C23FF1" w:rsidRPr="004E3845" w:rsidRDefault="00C23FF1" w:rsidP="00C50CA6">
      <w:pPr>
        <w:pStyle w:val="NormalWeb"/>
        <w:numPr>
          <w:ilvl w:val="0"/>
          <w:numId w:val="13"/>
        </w:numPr>
        <w:spacing w:before="0" w:beforeAutospacing="0" w:after="0" w:afterAutospacing="0"/>
        <w:ind w:left="-142" w:hanging="284"/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</w:pPr>
      <w:r w:rsidRPr="004E3845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lastRenderedPageBreak/>
        <w:t>Forces and Elasticity</w:t>
      </w:r>
    </w:p>
    <w:p w14:paraId="688DB9A7" w14:textId="77777777" w:rsidR="00C23FF1" w:rsidRPr="003E0AC8" w:rsidRDefault="00C23FF1" w:rsidP="00C23FF1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</w:pPr>
    </w:p>
    <w:p w14:paraId="20183760" w14:textId="35F17729" w:rsidR="00C23FF1" w:rsidRPr="000D7DB8" w:rsidRDefault="000D7DB8" w:rsidP="000D7DB8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1.  </w:t>
      </w:r>
      <w:r w:rsidR="00C23FF1" w:rsidRPr="000D7DB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What type of energy is stored in a stretched spring?</w:t>
      </w:r>
    </w:p>
    <w:p w14:paraId="3B8E15BD" w14:textId="2CA1C28C" w:rsidR="00C23FF1" w:rsidRPr="000D7DB8" w:rsidRDefault="00C23FF1" w:rsidP="000D7DB8">
      <w:pPr>
        <w:tabs>
          <w:tab w:val="num" w:pos="284"/>
        </w:tabs>
        <w:rPr>
          <w:rFonts w:asciiTheme="minorHAnsi" w:eastAsia="Times New Roman" w:hAnsiTheme="minorHAnsi"/>
        </w:rPr>
      </w:pPr>
    </w:p>
    <w:p w14:paraId="050606A4" w14:textId="3740EB9A" w:rsidR="0011643A" w:rsidRDefault="00C23FF1" w:rsidP="00C50CA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eastAsia="Times New Roman"/>
        </w:rPr>
      </w:pPr>
      <w:r w:rsidRPr="000D7DB8">
        <w:rPr>
          <w:rFonts w:eastAsia="Times New Roman"/>
        </w:rPr>
        <w:t>What is the least number of forces required to stretch a spring?</w:t>
      </w:r>
    </w:p>
    <w:p w14:paraId="4D6688E2" w14:textId="77777777" w:rsidR="000D7DB8" w:rsidRPr="000D7DB8" w:rsidRDefault="000D7DB8" w:rsidP="000D7DB8">
      <w:pPr>
        <w:pStyle w:val="ListParagraph"/>
        <w:widowControl w:val="0"/>
        <w:autoSpaceDE w:val="0"/>
        <w:autoSpaceDN w:val="0"/>
        <w:adjustRightInd w:val="0"/>
        <w:ind w:left="284"/>
        <w:rPr>
          <w:rFonts w:eastAsia="Times New Roman"/>
        </w:rPr>
      </w:pPr>
    </w:p>
    <w:p w14:paraId="1DC4EB02" w14:textId="77777777" w:rsidR="000D7DB8" w:rsidRPr="000D7DB8" w:rsidRDefault="00C23FF1" w:rsidP="00C50CA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eastAsia="Times New Roman"/>
        </w:rPr>
      </w:pPr>
      <w:r w:rsidRPr="000D7DB8">
        <w:rPr>
          <w:rFonts w:eastAsia="Times New Roman"/>
          <w:sz w:val="24"/>
          <w:szCs w:val="24"/>
        </w:rPr>
        <w:t>A student investigates the stretching of a spring. The student adds weight to the spring and measures the extension.</w:t>
      </w:r>
      <w:r w:rsidR="000D7DB8" w:rsidRPr="000D7DB8">
        <w:rPr>
          <w:rFonts w:eastAsia="Times New Roman"/>
        </w:rPr>
        <w:t xml:space="preserve"> </w:t>
      </w:r>
      <w:r w:rsidRPr="000D7DB8">
        <w:rPr>
          <w:rFonts w:eastAsia="Times New Roman"/>
          <w:sz w:val="24"/>
          <w:szCs w:val="24"/>
        </w:rPr>
        <w:t>Sketch the force - extension graph th</w:t>
      </w:r>
      <w:r w:rsidR="0011643A" w:rsidRPr="000D7DB8">
        <w:rPr>
          <w:rFonts w:eastAsia="Times New Roman"/>
          <w:sz w:val="24"/>
          <w:szCs w:val="24"/>
        </w:rPr>
        <w:t xml:space="preserve">e student would expect for the </w:t>
      </w:r>
      <w:r w:rsidRPr="000D7DB8">
        <w:rPr>
          <w:rFonts w:eastAsia="Times New Roman"/>
          <w:sz w:val="24"/>
          <w:szCs w:val="24"/>
        </w:rPr>
        <w:t xml:space="preserve">spring. </w:t>
      </w:r>
    </w:p>
    <w:p w14:paraId="77B48856" w14:textId="77777777" w:rsidR="000D7DB8" w:rsidRPr="000D7DB8" w:rsidRDefault="000D7DB8" w:rsidP="000D7DB8">
      <w:pPr>
        <w:pStyle w:val="ListParagraph"/>
        <w:rPr>
          <w:rFonts w:eastAsia="Times New Roman"/>
          <w:sz w:val="24"/>
          <w:szCs w:val="24"/>
        </w:rPr>
      </w:pPr>
    </w:p>
    <w:p w14:paraId="34BDEA4C" w14:textId="73FAB3B6" w:rsidR="000D7DB8" w:rsidRPr="000D7DB8" w:rsidRDefault="00C23FF1" w:rsidP="00C50CA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eastAsia="Times New Roman"/>
        </w:rPr>
      </w:pPr>
      <w:r w:rsidRPr="000D7DB8">
        <w:rPr>
          <w:rFonts w:eastAsia="Times New Roman"/>
          <w:sz w:val="24"/>
          <w:szCs w:val="24"/>
        </w:rPr>
        <w:t>A spring is stret</w:t>
      </w:r>
      <w:r w:rsidR="000D7DB8">
        <w:rPr>
          <w:rFonts w:eastAsia="Times New Roman"/>
          <w:sz w:val="24"/>
          <w:szCs w:val="24"/>
        </w:rPr>
        <w:t xml:space="preserve">ched beyond its elastic limit. </w:t>
      </w:r>
      <w:r w:rsidRPr="000D7DB8">
        <w:rPr>
          <w:rFonts w:eastAsia="Times New Roman"/>
          <w:sz w:val="24"/>
          <w:szCs w:val="24"/>
        </w:rPr>
        <w:t>Describe the effect that this would have on the spring.</w:t>
      </w:r>
    </w:p>
    <w:p w14:paraId="40FB6EE6" w14:textId="77777777" w:rsidR="000D7DB8" w:rsidRPr="000D7DB8" w:rsidRDefault="000D7DB8" w:rsidP="000D7DB8">
      <w:pPr>
        <w:pStyle w:val="ListParagraph"/>
        <w:rPr>
          <w:rFonts w:eastAsia="Times New Roman"/>
          <w:sz w:val="24"/>
          <w:szCs w:val="24"/>
        </w:rPr>
      </w:pPr>
    </w:p>
    <w:p w14:paraId="13C231BE" w14:textId="77777777" w:rsidR="000D7DB8" w:rsidRPr="000D7DB8" w:rsidRDefault="00C23FF1" w:rsidP="00C50CA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eastAsia="Times New Roman"/>
        </w:rPr>
      </w:pPr>
      <w:r w:rsidRPr="000D7DB8">
        <w:rPr>
          <w:rFonts w:eastAsia="Times New Roman"/>
          <w:sz w:val="24"/>
          <w:szCs w:val="24"/>
        </w:rPr>
        <w:t>Explain how the extension of a spring is determined.</w:t>
      </w:r>
    </w:p>
    <w:p w14:paraId="09619139" w14:textId="77777777" w:rsidR="000D7DB8" w:rsidRPr="000D7DB8" w:rsidRDefault="000D7DB8" w:rsidP="000D7DB8">
      <w:pPr>
        <w:pStyle w:val="ListParagraph"/>
        <w:rPr>
          <w:rFonts w:eastAsia="Times New Roman"/>
          <w:sz w:val="24"/>
          <w:szCs w:val="24"/>
        </w:rPr>
      </w:pPr>
    </w:p>
    <w:p w14:paraId="060F6794" w14:textId="135B4EC8" w:rsidR="000D7DB8" w:rsidRPr="004E3845" w:rsidRDefault="00C23FF1" w:rsidP="00C50CA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eastAsia="Times New Roman"/>
        </w:rPr>
      </w:pPr>
      <w:r w:rsidRPr="000D7DB8">
        <w:rPr>
          <w:rFonts w:eastAsia="Times New Roman"/>
          <w:sz w:val="24"/>
          <w:szCs w:val="24"/>
        </w:rPr>
        <w:t>Motorcycles use springs for their suspension.</w:t>
      </w:r>
      <w:r w:rsidR="000D7DB8">
        <w:rPr>
          <w:rFonts w:eastAsia="Times New Roman"/>
          <w:sz w:val="24"/>
          <w:szCs w:val="24"/>
        </w:rPr>
        <w:t xml:space="preserve"> </w:t>
      </w:r>
      <w:r w:rsidRPr="000D7DB8">
        <w:rPr>
          <w:rFonts w:eastAsia="Times New Roman"/>
          <w:sz w:val="24"/>
          <w:szCs w:val="24"/>
        </w:rPr>
        <w:t>The spring is compressed when the motorcycle rides over bumps.</w:t>
      </w:r>
      <w:r w:rsidR="000D7DB8" w:rsidRPr="000D7DB8">
        <w:rPr>
          <w:rFonts w:eastAsia="Times New Roman"/>
          <w:sz w:val="24"/>
          <w:szCs w:val="24"/>
        </w:rPr>
        <w:t xml:space="preserve"> </w:t>
      </w:r>
      <w:r w:rsidRPr="000D7DB8">
        <w:rPr>
          <w:rFonts w:eastAsia="Times New Roman"/>
          <w:sz w:val="24"/>
          <w:szCs w:val="24"/>
        </w:rPr>
        <w:t>A force of 240 N compresses the spring 2 cm.</w:t>
      </w:r>
      <w:r w:rsidR="000D7DB8" w:rsidRPr="000D7DB8">
        <w:rPr>
          <w:rFonts w:eastAsia="Times New Roman"/>
          <w:sz w:val="24"/>
          <w:szCs w:val="24"/>
        </w:rPr>
        <w:t xml:space="preserve"> </w:t>
      </w:r>
      <w:r w:rsidRPr="004E3845">
        <w:rPr>
          <w:rFonts w:eastAsia="Times New Roman"/>
          <w:sz w:val="24"/>
          <w:szCs w:val="24"/>
        </w:rPr>
        <w:t>Calculate the spring constant of the motorcycle spring.</w:t>
      </w:r>
    </w:p>
    <w:p w14:paraId="1CE6483C" w14:textId="77777777" w:rsidR="000D7DB8" w:rsidRPr="000D7DB8" w:rsidRDefault="000D7DB8" w:rsidP="000D7DB8">
      <w:pPr>
        <w:pStyle w:val="ListParagraph"/>
        <w:rPr>
          <w:rFonts w:eastAsia="Times New Roman"/>
          <w:sz w:val="24"/>
          <w:szCs w:val="24"/>
        </w:rPr>
      </w:pPr>
    </w:p>
    <w:p w14:paraId="4CF59824" w14:textId="180542F4" w:rsidR="00C23FF1" w:rsidRPr="000D7DB8" w:rsidRDefault="00C23FF1" w:rsidP="00C50CA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ind w:left="284" w:hanging="284"/>
        <w:rPr>
          <w:rFonts w:eastAsia="Times New Roman"/>
        </w:rPr>
      </w:pPr>
      <w:r w:rsidRPr="000D7DB8">
        <w:rPr>
          <w:noProof/>
        </w:rPr>
        <w:drawing>
          <wp:anchor distT="0" distB="0" distL="114300" distR="114300" simplePos="0" relativeHeight="251677696" behindDoc="0" locked="0" layoutInCell="1" allowOverlap="1" wp14:anchorId="43A85D50" wp14:editId="7FE73783">
            <wp:simplePos x="0" y="0"/>
            <wp:positionH relativeFrom="column">
              <wp:posOffset>1562735</wp:posOffset>
            </wp:positionH>
            <wp:positionV relativeFrom="paragraph">
              <wp:posOffset>345722</wp:posOffset>
            </wp:positionV>
            <wp:extent cx="3173539" cy="2954850"/>
            <wp:effectExtent l="0" t="0" r="1905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39" cy="295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DB8">
        <w:rPr>
          <w:rFonts w:eastAsia="Times New Roman"/>
          <w:sz w:val="24"/>
          <w:szCs w:val="24"/>
        </w:rPr>
        <w:t>The graph, below, shows the force-extension graph for a spring.</w:t>
      </w:r>
    </w:p>
    <w:p w14:paraId="23669436" w14:textId="609A76AD" w:rsidR="00C23FF1" w:rsidRPr="000D7DB8" w:rsidRDefault="00C23FF1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</w:p>
    <w:p w14:paraId="7CD02365" w14:textId="77777777" w:rsidR="00C23FF1" w:rsidRPr="000D7DB8" w:rsidRDefault="00C23FF1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</w:p>
    <w:p w14:paraId="64499EE3" w14:textId="77777777" w:rsidR="00C23FF1" w:rsidRPr="000D7DB8" w:rsidRDefault="00C23FF1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</w:p>
    <w:p w14:paraId="624C9BC7" w14:textId="77777777" w:rsidR="00C23FF1" w:rsidRPr="000D7DB8" w:rsidRDefault="00C23FF1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</w:p>
    <w:p w14:paraId="30010D57" w14:textId="77777777" w:rsidR="00C23FF1" w:rsidRPr="000D7DB8" w:rsidRDefault="00C23FF1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</w:p>
    <w:p w14:paraId="33699999" w14:textId="77777777" w:rsidR="00C23FF1" w:rsidRPr="000D7DB8" w:rsidRDefault="00C23FF1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</w:p>
    <w:p w14:paraId="57EAC2BD" w14:textId="77777777" w:rsidR="00C23FF1" w:rsidRDefault="00C23FF1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</w:p>
    <w:p w14:paraId="30EA092D" w14:textId="77777777" w:rsidR="004E3845" w:rsidRPr="000D7DB8" w:rsidRDefault="004E3845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</w:p>
    <w:p w14:paraId="1BC1E854" w14:textId="2A8ACF25" w:rsidR="0011643A" w:rsidRPr="000D7DB8" w:rsidRDefault="00C23FF1" w:rsidP="004E3845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  <w:r w:rsidRPr="000D7DB8">
        <w:rPr>
          <w:rFonts w:asciiTheme="minorHAnsi" w:eastAsia="Times New Roman" w:hAnsiTheme="minorHAnsi"/>
        </w:rPr>
        <w:tab/>
        <w:t xml:space="preserve">a) </w:t>
      </w:r>
      <w:r w:rsidR="003E0AC8" w:rsidRPr="000D7DB8">
        <w:rPr>
          <w:rFonts w:asciiTheme="minorHAnsi" w:eastAsia="Times New Roman" w:hAnsiTheme="minorHAnsi"/>
        </w:rPr>
        <w:t>Calculate</w:t>
      </w:r>
      <w:r w:rsidRPr="000D7DB8">
        <w:rPr>
          <w:rFonts w:asciiTheme="minorHAnsi" w:eastAsia="Times New Roman" w:hAnsiTheme="minorHAnsi"/>
        </w:rPr>
        <w:t xml:space="preserve"> the spring constant of the spring.</w:t>
      </w:r>
    </w:p>
    <w:p w14:paraId="2244C6A9" w14:textId="2B19D28E" w:rsidR="00C23FF1" w:rsidRPr="000D7DB8" w:rsidRDefault="00C23FF1" w:rsidP="00C23FF1">
      <w:pPr>
        <w:widowControl w:val="0"/>
        <w:autoSpaceDE w:val="0"/>
        <w:autoSpaceDN w:val="0"/>
        <w:adjustRightInd w:val="0"/>
        <w:spacing w:line="480" w:lineRule="auto"/>
        <w:rPr>
          <w:rFonts w:asciiTheme="minorHAnsi" w:eastAsia="Times New Roman" w:hAnsiTheme="minorHAnsi"/>
        </w:rPr>
      </w:pPr>
      <w:r w:rsidRPr="000D7DB8">
        <w:rPr>
          <w:rFonts w:asciiTheme="minorHAnsi" w:eastAsia="Times New Roman" w:hAnsiTheme="minorHAnsi"/>
        </w:rPr>
        <w:tab/>
        <w:t xml:space="preserve">b) </w:t>
      </w:r>
      <w:r w:rsidR="003E0AC8" w:rsidRPr="000D7DB8">
        <w:rPr>
          <w:rFonts w:asciiTheme="minorHAnsi" w:eastAsia="Times New Roman" w:hAnsiTheme="minorHAnsi"/>
        </w:rPr>
        <w:t>Calculate</w:t>
      </w:r>
      <w:r w:rsidRPr="000D7DB8">
        <w:rPr>
          <w:rFonts w:asciiTheme="minorHAnsi" w:eastAsia="Times New Roman" w:hAnsiTheme="minorHAnsi"/>
        </w:rPr>
        <w:t xml:space="preserve"> the energy stored in the spring when it is stretched 50 cm.</w:t>
      </w:r>
    </w:p>
    <w:p w14:paraId="5478C7FC" w14:textId="2A3977B0" w:rsidR="00BF2E8C" w:rsidRPr="000D7DB8" w:rsidRDefault="00BF2E8C" w:rsidP="004E3845">
      <w:pPr>
        <w:tabs>
          <w:tab w:val="num" w:pos="284"/>
        </w:tabs>
        <w:spacing w:line="360" w:lineRule="auto"/>
        <w:ind w:left="360"/>
        <w:rPr>
          <w:rFonts w:asciiTheme="minorHAnsi" w:eastAsia="Times New Roman" w:hAnsiTheme="minorHAnsi"/>
        </w:rPr>
      </w:pPr>
      <w:r w:rsidRPr="000D7DB8">
        <w:rPr>
          <w:rFonts w:asciiTheme="minorHAnsi" w:eastAsia="Times New Roman" w:hAnsiTheme="minorHAnsi"/>
        </w:rPr>
        <w:tab/>
      </w:r>
    </w:p>
    <w:p w14:paraId="268C56F8" w14:textId="77777777" w:rsidR="004E3845" w:rsidRDefault="004E3845">
      <w:pPr>
        <w:spacing w:after="160" w:line="259" w:lineRule="auto"/>
        <w:rPr>
          <w:rFonts w:asciiTheme="minorHAnsi" w:eastAsiaTheme="minorEastAsia" w:hAnsiTheme="minorHAnsi" w:cstheme="minorBidi"/>
          <w:b/>
          <w:bCs/>
          <w:kern w:val="24"/>
        </w:rPr>
      </w:pPr>
      <w:r>
        <w:rPr>
          <w:rFonts w:asciiTheme="minorHAnsi" w:eastAsiaTheme="minorEastAsia" w:hAnsiTheme="minorHAnsi" w:cstheme="minorBidi"/>
          <w:b/>
          <w:bCs/>
          <w:kern w:val="24"/>
        </w:rPr>
        <w:br w:type="page"/>
      </w:r>
    </w:p>
    <w:p w14:paraId="791D4694" w14:textId="79B16C15" w:rsidR="0011643A" w:rsidRPr="003E0AC8" w:rsidRDefault="00BF2E8C" w:rsidP="00BF2E8C">
      <w:pPr>
        <w:pStyle w:val="NormalWeb"/>
        <w:spacing w:before="0" w:beforeAutospacing="0" w:after="0" w:afterAutospacing="0"/>
        <w:ind w:left="-426"/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</w:pPr>
      <w:r w:rsidRPr="004E3845">
        <w:rPr>
          <w:rFonts w:asciiTheme="minorHAnsi" w:eastAsiaTheme="minorEastAsia" w:hAnsiTheme="minorHAnsi" w:cstheme="minorBidi"/>
          <w:b/>
          <w:bCs/>
          <w:kern w:val="24"/>
          <w:sz w:val="28"/>
          <w:lang w:val="en-GB" w:eastAsia="en-GB"/>
        </w:rPr>
        <w:lastRenderedPageBreak/>
        <w:t>D.</w:t>
      </w:r>
      <w:r w:rsidRPr="004E3845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 xml:space="preserve"> </w:t>
      </w:r>
      <w:r w:rsidR="0011643A" w:rsidRPr="004E3845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>Moments, Levers and Gears</w:t>
      </w:r>
    </w:p>
    <w:p w14:paraId="28605648" w14:textId="77777777" w:rsidR="0011643A" w:rsidRPr="003E0AC8" w:rsidRDefault="0011643A" w:rsidP="0011643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</w:p>
    <w:p w14:paraId="2F717D64" w14:textId="6DB727C0" w:rsidR="00732990" w:rsidRPr="00732990" w:rsidRDefault="0011643A" w:rsidP="00C50CA6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left="142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State the equation used to find the moment of a force.</w:t>
      </w:r>
    </w:p>
    <w:p w14:paraId="1E1FFBF5" w14:textId="77777777" w:rsidR="00732990" w:rsidRDefault="0011643A" w:rsidP="00C50CA6">
      <w:pPr>
        <w:pStyle w:val="NormalWeb"/>
        <w:numPr>
          <w:ilvl w:val="0"/>
          <w:numId w:val="15"/>
        </w:numPr>
        <w:spacing w:before="0" w:beforeAutospacing="0" w:after="0" w:afterAutospacing="0"/>
        <w:ind w:left="142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30 cm long spanner is used to undo a nut.</w:t>
      </w:r>
      <w:r w:rsid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force of 20 N is applied to the end of the spanner</w:t>
      </w:r>
      <w:r w:rsid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. </w:t>
      </w:r>
      <w:r w:rsidR="003E0AC8"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moment of force applied to the spanner.</w:t>
      </w:r>
    </w:p>
    <w:p w14:paraId="5BFD210D" w14:textId="77777777" w:rsidR="00732990" w:rsidRDefault="00732990" w:rsidP="00732990">
      <w:pPr>
        <w:pStyle w:val="NormalWeb"/>
        <w:spacing w:before="0" w:beforeAutospacing="0" w:after="0" w:afterAutospacing="0"/>
        <w:ind w:left="142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17F3645" w14:textId="77777777" w:rsidR="00732990" w:rsidRDefault="0011643A" w:rsidP="00C50CA6">
      <w:pPr>
        <w:pStyle w:val="NormalWeb"/>
        <w:numPr>
          <w:ilvl w:val="0"/>
          <w:numId w:val="15"/>
        </w:numPr>
        <w:spacing w:before="0" w:beforeAutospacing="0" w:after="0" w:afterAutospacing="0"/>
        <w:ind w:left="142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Two children sit on a see-saw on opposite sides of the pivot.</w:t>
      </w:r>
      <w:r w:rsid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One child has a weight of 340 N and sits 1.2 m from the pivot.</w:t>
      </w:r>
      <w:r w:rsid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If the child has a weight of 420 N how far d</w:t>
      </w:r>
      <w:r w:rsid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oes this child need to sit from t</w:t>
      </w:r>
      <w:r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he pivot for the see-saw to be </w:t>
      </w:r>
      <w:r w:rsidR="00732990" w:rsidRPr="0073299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balanced?</w:t>
      </w:r>
    </w:p>
    <w:p w14:paraId="15C62898" w14:textId="598AABC6" w:rsidR="00732990" w:rsidRDefault="00732990" w:rsidP="00732990">
      <w:pPr>
        <w:pStyle w:val="ListParagraph"/>
        <w:rPr>
          <w:rFonts w:eastAsiaTheme="minorEastAsia"/>
          <w:bCs/>
          <w:kern w:val="24"/>
          <w:lang w:eastAsia="en-GB"/>
        </w:rPr>
      </w:pPr>
      <w:r w:rsidRPr="003E0AC8">
        <w:rPr>
          <w:rFonts w:eastAsiaTheme="minorEastAsia"/>
          <w:bCs/>
          <w:noProof/>
          <w:kern w:val="24"/>
          <w:lang w:eastAsia="en-GB"/>
        </w:rPr>
        <w:drawing>
          <wp:anchor distT="0" distB="0" distL="114300" distR="114300" simplePos="0" relativeHeight="251681792" behindDoc="0" locked="0" layoutInCell="1" allowOverlap="1" wp14:anchorId="64C5D3B1" wp14:editId="525F49B0">
            <wp:simplePos x="0" y="0"/>
            <wp:positionH relativeFrom="column">
              <wp:posOffset>5121593</wp:posOffset>
            </wp:positionH>
            <wp:positionV relativeFrom="paragraph">
              <wp:posOffset>272732</wp:posOffset>
            </wp:positionV>
            <wp:extent cx="1453392" cy="629763"/>
            <wp:effectExtent l="208597" t="0" r="305118" b="0"/>
            <wp:wrapNone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11505">
                      <a:off x="0" y="0"/>
                      <a:ext cx="1453392" cy="62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B06E0" w14:textId="77777777" w:rsidR="00732990" w:rsidRPr="00732990" w:rsidRDefault="00C82CC4" w:rsidP="00C50CA6">
      <w:pPr>
        <w:pStyle w:val="NormalWeb"/>
        <w:numPr>
          <w:ilvl w:val="0"/>
          <w:numId w:val="15"/>
        </w:numPr>
        <w:spacing w:before="0" w:beforeAutospacing="0" w:after="0" w:afterAutospacing="0"/>
        <w:ind w:left="142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732990">
        <w:rPr>
          <w:rFonts w:asciiTheme="minorHAnsi" w:eastAsiaTheme="minorEastAsia" w:hAnsiTheme="minorHAnsi"/>
          <w:bCs/>
          <w:kern w:val="24"/>
          <w:lang w:eastAsia="en-GB"/>
        </w:rPr>
        <w:t xml:space="preserve">A crowbar is used to lift up a floor board.  The crowbar has a length of 40 cm from the pivot to the end of the crowbar, and the distance from </w:t>
      </w:r>
      <w:r w:rsidRPr="00732990">
        <w:rPr>
          <w:rFonts w:asciiTheme="minorHAnsi" w:eastAsiaTheme="minorEastAsia" w:hAnsiTheme="minorHAnsi"/>
          <w:bCs/>
          <w:kern w:val="24"/>
          <w:lang w:eastAsia="en-GB"/>
        </w:rPr>
        <w:tab/>
        <w:t>the bend to the lifting point is 12 cm.</w:t>
      </w:r>
      <w:r w:rsidR="00BF2E8C" w:rsidRPr="00732990">
        <w:rPr>
          <w:rFonts w:asciiTheme="minorHAnsi" w:hAnsiTheme="minorHAnsi" w:cstheme="minorBidi"/>
          <w:noProof/>
          <w:lang w:val="en-GB" w:eastAsia="en-GB"/>
        </w:rPr>
        <w:t xml:space="preserve"> </w:t>
      </w:r>
      <w:r w:rsidRPr="00732990">
        <w:rPr>
          <w:rFonts w:asciiTheme="minorHAnsi" w:eastAsiaTheme="minorEastAsia" w:hAnsiTheme="minorHAnsi"/>
          <w:bCs/>
          <w:kern w:val="24"/>
          <w:lang w:eastAsia="en-GB"/>
        </w:rPr>
        <w:t xml:space="preserve">If the force applied to the end of the crowbar is 300 N, </w:t>
      </w:r>
      <w:r w:rsidR="003E0AC8" w:rsidRPr="00732990">
        <w:rPr>
          <w:rFonts w:asciiTheme="minorHAnsi" w:eastAsiaTheme="minorEastAsia" w:hAnsiTheme="minorHAnsi"/>
          <w:bCs/>
          <w:kern w:val="24"/>
          <w:lang w:eastAsia="en-GB"/>
        </w:rPr>
        <w:t>Calculate</w:t>
      </w:r>
      <w:r w:rsidR="00732990">
        <w:rPr>
          <w:rFonts w:asciiTheme="minorHAnsi" w:eastAsiaTheme="minorEastAsia" w:hAnsiTheme="minorHAnsi"/>
          <w:bCs/>
          <w:kern w:val="24"/>
          <w:lang w:eastAsia="en-GB"/>
        </w:rPr>
        <w:t xml:space="preserve"> the size of the force </w:t>
      </w:r>
      <w:r w:rsidRPr="00732990">
        <w:rPr>
          <w:rFonts w:asciiTheme="minorHAnsi" w:eastAsiaTheme="minorEastAsia" w:hAnsiTheme="minorHAnsi"/>
          <w:bCs/>
          <w:kern w:val="24"/>
          <w:lang w:eastAsia="en-GB"/>
        </w:rPr>
        <w:t>applied to the floor board.</w:t>
      </w:r>
    </w:p>
    <w:p w14:paraId="2A6F0D60" w14:textId="77777777" w:rsidR="00732990" w:rsidRDefault="00732990" w:rsidP="00732990">
      <w:pPr>
        <w:pStyle w:val="ListParagraph"/>
        <w:rPr>
          <w:rFonts w:eastAsiaTheme="minorEastAsia"/>
          <w:bCs/>
          <w:kern w:val="24"/>
        </w:rPr>
      </w:pPr>
    </w:p>
    <w:p w14:paraId="31A2E444" w14:textId="0C1CE263" w:rsidR="00732990" w:rsidRPr="00732990" w:rsidRDefault="00C82CC4" w:rsidP="00C50CA6">
      <w:pPr>
        <w:pStyle w:val="NormalWeb"/>
        <w:numPr>
          <w:ilvl w:val="0"/>
          <w:numId w:val="15"/>
        </w:numPr>
        <w:spacing w:before="0" w:beforeAutospacing="0" w:after="0" w:afterAutospacing="0"/>
        <w:ind w:left="142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732990">
        <w:rPr>
          <w:rFonts w:asciiTheme="minorHAnsi" w:eastAsiaTheme="minorEastAsia" w:hAnsiTheme="minorHAnsi"/>
          <w:bCs/>
          <w:kern w:val="24"/>
        </w:rPr>
        <w:t xml:space="preserve">A box with a weight of 400 N is raised using a lever 2 m long.  The lever </w:t>
      </w:r>
      <w:r w:rsidRPr="00732990">
        <w:rPr>
          <w:rFonts w:asciiTheme="minorHAnsi" w:eastAsiaTheme="minorEastAsia" w:hAnsiTheme="minorHAnsi"/>
          <w:bCs/>
          <w:kern w:val="24"/>
        </w:rPr>
        <w:tab/>
        <w:t xml:space="preserve">rotates around a pivot 50 cm from the lifting end of the lever.  </w:t>
      </w:r>
      <w:r w:rsidR="003E0AC8" w:rsidRPr="00732990">
        <w:rPr>
          <w:rFonts w:asciiTheme="minorHAnsi" w:eastAsiaTheme="minorEastAsia" w:hAnsiTheme="minorHAnsi"/>
          <w:bCs/>
          <w:kern w:val="24"/>
        </w:rPr>
        <w:t>Calculate</w:t>
      </w:r>
      <w:r w:rsidR="00732990">
        <w:rPr>
          <w:rFonts w:asciiTheme="minorHAnsi" w:eastAsiaTheme="minorEastAsia" w:hAnsiTheme="minorHAnsi"/>
          <w:bCs/>
          <w:kern w:val="24"/>
        </w:rPr>
        <w:t xml:space="preserve"> </w:t>
      </w:r>
      <w:r w:rsidRPr="00732990">
        <w:rPr>
          <w:rFonts w:asciiTheme="minorHAnsi" w:eastAsiaTheme="minorEastAsia" w:hAnsiTheme="minorHAnsi"/>
          <w:bCs/>
          <w:kern w:val="24"/>
        </w:rPr>
        <w:t>the force applied to the end of the lever.</w:t>
      </w:r>
    </w:p>
    <w:p w14:paraId="340A599E" w14:textId="77777777" w:rsidR="00732990" w:rsidRDefault="00732990" w:rsidP="00732990">
      <w:pPr>
        <w:pStyle w:val="ListParagraph"/>
        <w:rPr>
          <w:rFonts w:eastAsia="Times New Roman"/>
        </w:rPr>
      </w:pPr>
    </w:p>
    <w:p w14:paraId="0076649B" w14:textId="77777777" w:rsidR="00732990" w:rsidRPr="00732990" w:rsidRDefault="00C82CC4" w:rsidP="00C50CA6">
      <w:pPr>
        <w:pStyle w:val="NormalWeb"/>
        <w:numPr>
          <w:ilvl w:val="0"/>
          <w:numId w:val="15"/>
        </w:numPr>
        <w:spacing w:before="0" w:beforeAutospacing="0" w:after="0" w:afterAutospacing="0"/>
        <w:ind w:left="142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732990">
        <w:rPr>
          <w:rFonts w:asciiTheme="minorHAnsi" w:eastAsia="Times New Roman" w:hAnsiTheme="minorHAnsi"/>
        </w:rPr>
        <w:t>The 30 tooth large cog is made to rotate in a clockwise direction.</w:t>
      </w:r>
      <w:r w:rsidR="00732990">
        <w:rPr>
          <w:rFonts w:asciiTheme="minorHAnsi" w:eastAsia="Times New Roman" w:hAnsiTheme="minorHAnsi"/>
        </w:rPr>
        <w:t xml:space="preserve"> </w:t>
      </w:r>
      <w:r w:rsidRPr="00732990">
        <w:rPr>
          <w:rFonts w:asciiTheme="minorHAnsi" w:eastAsia="Times New Roman" w:hAnsiTheme="minorHAnsi"/>
        </w:rPr>
        <w:t>In which direction will the smaller cog rotate?</w:t>
      </w:r>
    </w:p>
    <w:p w14:paraId="2F8A3289" w14:textId="77777777" w:rsidR="00732990" w:rsidRDefault="00732990" w:rsidP="00732990">
      <w:pPr>
        <w:pStyle w:val="ListParagraph"/>
        <w:rPr>
          <w:rFonts w:eastAsia="Times New Roman"/>
        </w:rPr>
      </w:pPr>
    </w:p>
    <w:p w14:paraId="7D2904D7" w14:textId="3749CDB7" w:rsidR="00732990" w:rsidRPr="00732990" w:rsidRDefault="00732990" w:rsidP="00C50CA6">
      <w:pPr>
        <w:pStyle w:val="NormalWeb"/>
        <w:numPr>
          <w:ilvl w:val="0"/>
          <w:numId w:val="15"/>
        </w:numPr>
        <w:spacing w:before="0" w:beforeAutospacing="0" w:after="0" w:afterAutospacing="0"/>
        <w:ind w:left="142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BBEE374" wp14:editId="5D95DCB8">
                <wp:simplePos x="0" y="0"/>
                <wp:positionH relativeFrom="column">
                  <wp:posOffset>942975</wp:posOffset>
                </wp:positionH>
                <wp:positionV relativeFrom="paragraph">
                  <wp:posOffset>496570</wp:posOffset>
                </wp:positionV>
                <wp:extent cx="1771015" cy="1038225"/>
                <wp:effectExtent l="0" t="0" r="635" b="9525"/>
                <wp:wrapNone/>
                <wp:docPr id="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015" cy="1038225"/>
                          <a:chOff x="0" y="0"/>
                          <a:chExt cx="3600400" cy="237626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824" cy="2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1800200" y="2016224"/>
                            <a:ext cx="1800200" cy="36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94854" id="Group 5" o:spid="_x0000_s1026" style="position:absolute;margin-left:74.25pt;margin-top:39.1pt;width:139.45pt;height:81.75pt;z-index:251688960;mso-width-relative:margin;mso-height-relative:margin" coordsize="36004,2376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//////////f///f//+v//+v//+v//+v//+///+////f///f//////////8///8///9P//&#10;9P//9v//9v7/+P7/+P7/+v7/+vz/+/z/+/z//fz//fz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///////////f///f//+///+v//+v//+///+////f///f//&#10;////////////+P//+v//+v//+v//+v//+///+///+/7/+/7/+/7//f7//f7//f7//fz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//////////f///f//+///&#10;+///+///+///+////f///f/////////////9///9///9///9///9///+///+///+////////////&#10;//////////////7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///////////f///f//+///+///+////f///f/////////////////////8///8///8///9///9&#10;///9///9///9///9///+///+///+///+///+///+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f///f///f//////////////&#10;///+///9///9///8///8///8///8///9///9///9///9///9///9///9///9///9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f/////////////////////+///+///////+///+///9///+///9///+///9///9///9///9///8&#10;///9///9///9//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//+//7/9P//9v//9v//9v//+P//&#10;+v//+v//+////f/+///+///9///9///9///9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/+///+&#10;//7/8f7/8/7/8///9P7/9P//9v7/+P//+v//+////f/////+///+///+///+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+//v8//3+///+&#10;//z7+f/8+f//+P3+9vz/+Pf89vf8+P7///3+//r3//33///6//v28P/89////f////z///Dz+Pz/&#10;//X5+v7//f7/+/7/+v7/+/v//fn///j///f///H/9/X/+/v///////758//97///7f/88Pn3+vz6&#10;//7////////9+v/6+P/3///4////8///9v/8+P/4+//6///7///7//r3/v7///z///n//fv/+/v/&#10;/f7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9//v8///+///+///9/vfz8Pb18P7/+fv/+fz/+vz/+/n9/Pr7/fz7//36//74///+&#10;+///+////fX39vv///b6+/z///7//////f//+///+/7//fz///v///j///j///X//fH7+vT3/v36&#10;///9+f/+9P//8f//9Pv7/fr6//f6//n7+vz79v/8+P/7///6//j67/7+9v/++/z2+Pz2+vz1/P/9&#10;///+//7///z///v///v//fz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5//77//n2/fn0+v/8///+/////f//+/X68/r/9/v/&#10;+Pb99ff+9vz/+/7/+/r6+Pv7/fT09vv9/Pr/+/z/+/n+9/j79Pr79v///f/+///+///+//////7/&#10;//v///n///b9//b6//7+///9///9///59/348vTz7v7///v///j///f/+/v/9/7/9f/89//69/n/&#10;/fb6+f///f38+v//+//7+P///fv6+P////7///z///z///z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f/+///+//r4+/r4&#10;+/r6/Pj6+fn9/Pn//fj/+/f/+vD99PH89vX/+vf//ff9+/n9//v///v///b8+Pb+8/n/8/7/+P/+&#10;+f/9/f/8///7///8///9//////z//fz/+/v+//7+///9//75//v0+//9///+//z9//r///b///L/&#10;//H///L+/PL9+fT6+PT4+fH7//X9//n//+3z8fv+9/z99f//+Pn48/////////7///7///7///7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Pn66vj47P//+P7/+/z///X9//b///H//+79/+3///L///L///L///L///T///H5//f/&#10;/+z2//f///j/+uvz5vz/9P//+v/9///7///5///6///8///+////+v7/+P//+//7+P779v759vz4&#10;+f/9//39//D3/+bz++n6/+3//+7///D///D///D///L///D//+z9/+////P///j/+/T87/n97/z9&#10;9f///f/+///9///+///+///+//7//f7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6v7/7/z/9vH38+fx8/T+//T//+z7/+X3/8ne86rA15iu&#10;xo6mwJCnxp201KzD5dbn//D//+v8/+z9/+v7+vj//fz/++/v7f/9///7///6///6///8///+/f//&#10;+P//9v/88fv36///8P//9P/9/vj4//X8//T///D//9zz/7DM5IWgvmZ/pV10nWV8nm6FpYefxb7V&#10;9ev///D//+z8+/b/+fv/+Pz/9v///f/9///9///9///9///+//7///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/9O/58fj///X//+/9/97u&#10;/6K131BmlVhvoVJsn1FqoFJsplJvqVFvrU9urk1srVRtlk1mjHeQrsHa8Or9//T//+fw9f7////9&#10;///7///6///7///9/f/++///+P//9v//7//+7f//6f3/8fn9//j//+37/9rt/114lVh3llBzm0pr&#10;nkRkoUJhoURjm0ZmmVd3qkVkklVzl6zG39/1//T//+z29fr/+////f/+///9///9///9///+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/+n2/vL//97x/4WcxkVelEVhnlJvsU1sr1JxtFJzuFJzuFN4v1d9xlB6xkhxwE9wo0lrm09w&#10;mz1bgW2Ipub6//H+//n///7+///9///9/f/9+//++v//+v//+P//+P/98f//8/3/7/X68/f//+78&#10;/6S55EpklE9wmU10n093qlN7uVd9xll/ylh/wld9vEtvrVp9t0BhlEVljm6Jp9nu//T///L5////&#10;///+/f/++//9/f/+/f/+/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//+j6/8HV+D1Xh01spU1wslV6wVR6w1R6wVR7wFN6vUx1t016&#10;u05+wEd5vkh9wVZ+uVd/uklwq1p9t01sokJcjLjM8fL//+70//7///j38v/+9f//9vj48P//+/7/&#10;/f/+//f39/v///X//+j3/5mu2ztYklR2tVmCt1B7r0dzr016vVB7yUx3xVWCxU97uk50u1h/xFV7&#10;vFByr05solNrl+z9//f///P2+///+//88/rz6///+vf19v7///v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w/5mtzj9Xg1Z1q1R6u0NttVR/&#10;zUt2xEp0vEt2uk56uVB8uU9/vUx+vUZ8vE2ExUp4tk14uliDyE11vVB1u1FwsEVfkrzQ8/T///L6&#10;/Pz/+P//8/f57P//+Pr8+fv8/v38//z//+bx9/H//7LK8ExpolJ1uU93v017uU5/ukx8vFOCyEx3&#10;xUl0wkh0u0x5vFZ9yFJ5xFV8yVuBzElrskRgnXKHtuPx//j///v9+v//9P/88P/+9fz7+fv8//r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yy&#10;yjNKaVd0nlt/s094uE99xluL1U17xlJ+w1R/wU95tUhyrEh0sEx8ukp9vkF2uFKCwkRwtU55x1B6&#10;zE91yGCE0ERjo1Num8/j++38//n/+vz/8/X56/7/+Pv9/Pz9//n9/vj///T//83j+157p0FloViA&#10;yEt5xkd2vE18wEl4vkx4wU53xl2G1U54wEx3vFV8x0tyv0dwwlN70FJ4y1x+yDdRjJWo0PL9//j8&#10;////9f//8//88///+/j7//n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//1FoiGaDrVh7sk12uE17xEd1wkZxvVB4vVZ8vVp+umCCv1uBv1d+&#10;v1aBxk97xEl2t1mFyk57ykx2zFR91U1zxmCDxz5ej3mSrvH///L//PL97/z/9v7/+v/////+//n/&#10;/+z3+fH//5KryTJUhGCIxkx4wUl5xVB+yU15wFJ9wld9xFF2vUlrskZor2OGykxyuVJ5xE96yVF7&#10;0U13zVR7ylFzs1dvn83d9/j///j69f//9v7+9P//+/r+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//7vL7z1Vg1h3sFR7wEx2wlN8y16D&#10;0URlrEBbnkJamlFmp0VdozlTnk5qu1p4zFZ/v055vVJ9yU13yU95zUlywld+w05ypklmiNXs/vL/&#10;//T/+/z/+/39+/37/P/+//j/+u/9/c7j9Fx5mUZsm1mDv0t6vkl3wE56w1V9w1V4ukJin1VyrGiC&#10;vGB6tUVfnFZ8vVmAxUp2v098y0h3x0FvvGKJzDxajpmt0PX///T5/fn59///+/v9+Pr//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6//L/&#10;/4mcxjNOgWWHxlV6vkFmqj9enm+Iwoicz5yt27G/7qe36pKi3XeLykNYm1R6uE10tUx0ulF8yEZx&#10;v1eDzFV+wFB1q0Rki5Wtx+7+//b///X5/P////35+v/9//b/+/P//6/E3zhVf1uDuE97uFGBw0p5&#10;vU52vFR3uUxro1x3pJiw1M/j/7zP92t+qUxwqk91s0Zxs0t8wUp/xVOFzFWBwD5hmGqBq+b0//f9&#10;//f4/f7///r89/v/+/j/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+/+vz//D//111mUpplUZolWaHsJy529ft//L///f///j///f///P//9Tl&#10;94SWrEFhnmiKyVN6u1F6vE98v0x5uk12tGGJvkBhjHePsen5//T7//b2///9///5+//9/fX9/+fz&#10;/4mcxz9ZlFh+v1WAxE5+vk57vFmAwUxspVl0nczi+u3///L///L//+j1/05ypklupViFvFGDvkR6&#10;tlCGxEp7tVh/tkdhkbrK7vj+//f5//z9//r/+/r/9/f/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/f9/+b3/8HZ9SpIanWWudT2/+r///D/&#10;//X//+z26/n/8/L67fH78/X//+Pz826MyEBgnVZ8ulyFw015uEdzsFaCvlV8szdYhYmhx+38//L4&#10;//7+//n0+//7+//8+/X8/9jj/0tckGN+wVV6wEx3vEZ2tlB8u1N5t1RzqWN8m/D//+z/+ev78PH9&#10;+fP//5a36kluok17rkt+s0V+tUV8tUt+tV6FvDZSgpWkz/f+//j5//X4//z//fr/9ff/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97v7/9Pv+&#10;8+3w6ejt5vT58/z/+vv/+fz/+/v//P3+//7///38//r5/vz6/f/+/5uz40JcjWOFs1R5r053t1B6&#10;xElyxFuAzkFjoGaCp+X9//T/+/b/8fz/9Pv5/P/7/+7//8Lb/ytQhGCKxkx1tVR9v0p8u057vk9z&#10;v01jn8XQ4/j+/PX+/fb7/v78//z1/ev3/1ZtmUdxq01+wFR8wVV6vlJ8uFqDxTxgtniT2O79//z/&#10;+vf68f//+/v6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99P7/+P7/+/r8+fj69/3//P7/+/3/+v7//fz+/f39///+///+///+///9///+&#10;/7vV/1ZyolN0p1h9tFB5u1V/yVF6zFd8ykVoomiEqer///L/+/b/8/7/+P37/v/7/+j7/6K74zFW&#10;ilqEwEx1tVR9v0x+vU98v1V2w0hemt/q/fn//fn///r////9///6/+v4/151oUZwqkt8vlJ6v1N4&#10;vE95tVZ/wUdrwV98wNzr/vv/+vn88///+/v6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/f/+///+///+///+///+///+///9/v/+//78&#10;//78///+///9///9///9///9/9Lt/2F/s0VmnVqBvE11u1F7x1V7zFR4xEZmn2qGq+3///H/+/j/&#10;9///+v78///6/+v+/3yVvkVqoFeAvk53uVJ6v0x+vUx5vFR2wEJYk/X///b8+vn///r///v5/v/6&#10;//D6/3CFsEVvqUt8v1F5vlN4vE53tVN7wFR4zEFeosbV6vf+9/r/9v3/+v38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//77///8///9&#10;///7///6///7///9///9///9///9///9///9///8//78//78/8vp/1t6skhqp1uBwkxzvkpzwlN6&#10;yVd8wj5dk3GLrvD///H///f9+f///f78///6/+n7/1ZumlV8s1J+vVB5u1B4vU19vUp3ulFzvUtf&#10;m/X///f9+fj//Pj+/Pr4+/73/vT//4edxkdxq01+wVJ6v1N6vU94tlN7wFyC1S9MkLvK4fn//fr/&#10;+Pz++f/+//3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//7///8///8///8///4///7///8///7/v/9/f/9/f/+/f/7+v37/P7+/v///7rZ&#10;/1Bwq1R3uVN5wlB3xk50xVV7xFt+vjxbioadvfD///X///n9///////9///7/9ns/zZOflmAuUx3&#10;uVB4vU93vFCAwE16vVByumN4sfP///v//fX++fr//v/9//74/PX+/6Cz20dvqk9+wlJ6v1R7vlB5&#10;t1J6v12D1C9MjrbE3vv///n++Pv9+P/+//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//77///8///9///9///7/v/7+//8/P/7+//9+//+&#10;+v/++f3++P7//f7///7//5u9+kdrqVZ8vUhwtlF4w1N6xVV6wVZ2s01nl63C4fL///j///v////+&#10;///9///9/9Lk/y9JfFuDwEx3u1J6wE52vE9/v055u05ut3qPxu/4//v/+/P99fv//f/+///5/fX/&#10;/7LG6URsp018wFF5vlR7vFB5uU55vVqB0DZVlqu71fv///n++vv9+P3+//r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8//39//7+/P/++f/+&#10;9//++P/9+f/69//8+f/++f//9/z/9Pz/+vv//fX9/+72+W2P1kZrr1J6t0t1sU94tlV8vVV4vEln&#10;p22Dtdvs/+77//n//fv+9f//+//8///7/8vg/zhRh1uDwU56v1R8xE11u05+vk55u0lqsYWaz/L8&#10;//z/+vL89Pr//Pv5+v/7/ff//8DT80Jpok15wFF4u1V7vFB5uU14vFaAzD1cnJalxPf+//r//vv9&#10;+Pr7//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7//f7/+Pv98Pz+8P//9v//+//+//////3+//j++vb/+Pf///X//+n3/9zq90Rpr0px&#10;tFR8uVmDu1F6slV8tVh4s0hhmYaZw/L//+32+/n++Pj78v/++f37///5/77U/zhTilN6vUx4v1R8&#10;xE11u1CAwFF9vEhprouf1Pj///n/9fb/9/v//ff19v/9//f//8na9kNnoU15wFF4u1Z8vVF6vE55&#10;vlaAyj5gn4OTtfL4//v///r/+/f4+vv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//Pr/+fv/8/f+7Pf+7vb79Pz///T4//T6/+31//L///P/&#10;/+////D//7/T7GV6l0FppFmBvEx0slF5t1F4s2SHvkBfi1pylO7///P///r///7//////////f//&#10;+///+6G47ENgmlF5vk97xE93v1F5v1KAvk94uERiqKO36vP7//7/+PT+9fr//P/+///6/vb9/9/v&#10;/0Jln054wlR5v1B1uVJ9wUt3vFF9xE5wrXyLsurx//v///j9+f7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49vf+9/v/9Pr/8vn/+Pj/&#10;//T9//L8//L//+38/+v//+r//8vj+5GqyV52okRej1mDs012rFN7uVZ8vVZ6tkxsnUNgftHo+PL/&#10;//f///z////+///+///+////+P//9J206kNfnFJ6wE96xk93v1B4vlF/vU94tkNipaa36/T7//7/&#10;+PT+9fr//P/+///5//n+/+Lx/0Jln013w1R5v1B1uVJ9wkx4vVB8wUxwrHOEr+bs//v///f7+vz/&#10;//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z///f+9vX/9vL++uv5/5yryoSVw4WZzoCVymaBrFh1nVl4pEtpnUlmqGWBylN+qE95q1l/&#10;vlZ5u0dnokJfi9ny/+T3+/b//Pv/+//+///9///9///+////9P7/75Wu5kFfnVF8wU17xk93v093&#10;vVF9vFJ6uENgpKi67PX8//7/+PX/9/v////+///5//z//ef0/0VloE51wlR5v1F2ulJ9wk56wU5+&#10;wE1xrWx9q+Dn//j///f7+vv///n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7///j99/j//fT//+b3/2R3oj9VkVNrsV14vU5up0JlnFN2&#10;rld5uU1svFBuxlB6qlV9skNnoTJSjWiGuNbv/+X6//T///n//f7/+v/+///9///+//////3/9/3/&#10;84+o4kFfnVN+w017xFB4wE93vFB8uVN7uEJfoaq87vf+//7/+PX/9/v////9///5//z/+uv4/0dl&#10;oUxzwlR5vVF3uFJ8xE97wlCAwk92r2V3p9/l//j///n//fz///r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z+//8//3/+vn//fH//+r7/2Z9&#10;sUxnrl56y1R1wk50tVB3slN5t1N4vlZ5zV582lN5uk1xr2aKvM3u/+f//+v//+Lz//H6//z////+&#10;///++P//9v//+P//+/v///v+/4qk3kFhnlN/xEx6w1F5wU93vE56t1R8uUFeoK2/7/j///z/9vb/&#10;+vv///z7///7//7/9u/7/0hmoktwwFd6vlJ4uVB6wk97wlGBwVN6s19xo9vj//j///r///z///r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/f/8//z89Pj/+O/+/+b6/2V+tkZjrWCD1VF2x1N8vlqEwFN9t1F4u1R3y05vzEhrrZO19OL//9f3&#10;/+n//+f7//T///D2//79///+///9+v/++P//+v///fz///v//4ii3ENjoFN/xEt5wk95wVB4vU56&#10;t1V9ukBdn7HB8vv///z99/f/+/v///v6///8//7/8vT+/0hmokluvlh7v1J4uU54wE56wU5+vlV8&#10;tVprn9ri//f///r///r//vr+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//8+v357fv/9fX//+r//26Jvj5ep1d8zU12xUp4tEh3q0l3qlN9&#10;uVZ8x0xvw1t/s0ZpoSpIhjZQi4KYydDh/+77//v/+/7+9P/99//8///6///8///9//v///n/+oii&#10;3EVlolN/xEl3wFB6wlF5vk15tlV9ukBbnrPD9Pv///z99/f/+/v///r5///8//3/7/X//0lno0ht&#10;vVh7v1N5uk13wUt5wkt9uld+t1dontri//f///n///j+/Pr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/89v/+7v3/8vH//dzy/3CLvkFj&#10;q1R7ylN+ylOEvleHuVaGtFJ8tFB2vVd6y1R5pl1+s2J/wWN6vktglzZGaKeytuPp2/7/7f/88v/6&#10;///5///6///8//v/+/n/9Imj3UdnpFN/xEh2v1F7w1J6v015tVV9uj9bnLTE9/v///v89vj//vv/&#10;//r4///8//z/7vb//0lno0htvVl8wFN5ukx2wEp4wUp8uVmAuVRondzk//f///r///n//fv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/8vb9&#10;9fj//vn///X+/+32/3N/pUZUg1xwo1Rqo0VknDNWji9XjEp1qVqJt019q1N2uk91vE5/y0l6xlF+&#10;wVl/wDtWmWN8tsrj/+3//+j3/Pf7/P/7///4//v69f7/9YOj7kFjqlV7uVB5r1KAs1R+uk9yxFx3&#10;zkxjp6q96O3///j/+vb8+Pz7///+//76//b+8/X//0len1NuxVN3w1N6v054slB9tkt7vVJ8uFl6&#10;o9js//n///39//j8+/n+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z8/P////////////39/fz8&#10;/Pn5+fv/8/T37MTHvhMSDgUEAiIdIxoXICgkMhkYJgAADqOisv/8//r2//72///7+P/+9P//9///&#10;+P//+v3/+vz/+/f9++349Pj///X//vj///n///r//vn++P3/+v3+9vv89P///SYmJggGBy0pKg8M&#10;BxMPALKzVaqmOKWXP7GdR7GcL66YKbCcO66ZPqmZObGiP6WWL6+fP7emTqWSRjsmABkDABoEACwX&#10;AFZDAIl3IcCwUNHCXbusR6OUMaOTM66eP7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auVMqyWM66YM7CaNbCdNLCdNK+eNK+eNa+hN6ucN62fPqiZPKiY&#10;QKeXQse5Y4d4JQcCACchIR0ZGgwHC8HAxf39//7//fn79vz/+Pz/+vT38PP18v39//Hw9v/9///9&#10;///++PXt6//9//j1/Pv6//j5/fv//9XZ2A0QBQwNACAaDiUXFBkGCB4KAKmaR72yP6qPNtS8WK2i&#10;JEA3ABIFACIWGiAaGh8bGB8fFQEBAEVDRMzJ0P/9///9/////f//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/9vz/+vz//fT5/PP6//j//7vF3rG/3LPD5ae95JOs1Yuo1IChzlh6pz5j&#10;j1B3ol1/vlyBxUV1v0p7x0x5vFN5ulp3uUpinnqVvtXt//T///T5/P/4///7//z79v3/9IWl8D9h&#10;qFd9u094sFB+sVR+ulBzxVt3y0lgpKq96O7///j/+vb8+P39///9///8//f/9PT//0pfnlNvw1N3&#10;w1N6v095tVB8uEt7vU54tFt7pNfr//n///z8/vr8+/j9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b29vf39/39/f////Pz8/////L38ZyemQECABEQCyUhIh4ZHyIdJBYTGhsbGw0OEBERGbS0&#10;wP/7//33//759fny6P//+/79+f7/+v39+/v//Pv///n//+v08/X+/ff///n///n//f3//v////39&#10;+/v7+fb483d3dQAAAhcVGCIeHRsXAG5tHbOtS6aYQLOfRrahNrOdMLKbO7CbQK6bPKydOr2vRZ6P&#10;LKOSOsWyZZWAPXFcHXRfHpeDPsq3aL2sUqydOqWWL6eYMa6fOrGhQbKiQ7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a6YNa+ZNrCaNbKcN7CdNbCdNK+e&#10;NK6dNKydNqucN7GjQq+gQ6+fR6iYQa+hS1RFAAMAAiEcICsmKhsZHPr6+v///+7w7f7/+/D17v7/&#10;+/z++f///fT09v/+//77//74///79//++/fz9P/+//38//Lz9+Xp6hoeHQMEACckHSIbFSIWChIC&#10;AJWDU7utV6OULbCVOq+XNbWmMcG3VWhdMA0EAA8KBCMfHCgnIh8eGQEAAB8dHt/d4vb0+f////z8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59///+///+/n69P3/+fz/+/D38Pf//uv5&#10;+fH///L///H//+7//9/y/6K2215xmURimF1/vEx4wUZ2wFaBxVN5ul98vlRuqz9bi6a/3vL///T8&#10;///7///8//389///+Iqq8z1fpll/vk94sE99sFR+ulF2xlh2ykRdoKi96PD///b/+Pf+9/7+/v78&#10;///8//j/9+37/0lhn1Jxw1J2wlJ5vlF5t1J7uU98v0lzr2CAp9rs//n9//39//v9+vn+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Kc&#10;ObKcObOdOLOdOLGeNrCdNa6dNK6dNLGiO6+gO6+fP6WUOK2eQ7qqU6+fSjYmAB4aKB0aJRYUGRwc&#10;GlNUT+Pm3/7/++/x7P7//fv9/Ozu7ff39/n3+P/9///9///4///8/fz4+fr59fj59P7///P19ERG&#10;QQEDABUTFiYfJiIXGxIGAIJ5LMq9XaaWP62YSbmcPrKaOq6cOriqUcC6cImGUzEvGR8bGBAODxoZ&#10;FzMzKQUFAMnJyfLx9v7///z+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4/P/7///7&#10;+vz59P//9vn77vn97vj/7/v/9vP99PX+/fT7/+vy//P5//D1/9fa/V55pExroVmBx0l0wFN+wlZ8&#10;vVRztGWDwUJhmXKNttfq+/b////9///7/vz79/7/+ZO0+zlcoFuBwE13sU17r1N9uVJ3x1Z1x0Rd&#10;oKa75vL///P/9fr/+P7/+v37/v/9//j/+OPz/0lhnVJxwVJ2wFJ5vlN6u1F6ulJ+w0Zuq2yJsd/x&#10;//r+//////3//Pv/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b29vX19fv7+/7+/v///83NzTIy&#10;MgADDCIiKiIgJR8ZGxsRDxQKAHt2WBwYABARAB0hACUpGgQJBREVFsTIx/L17Pf77f/9///9//36&#10;//Lw9f/+//b29vv7+f///f////////7+///+///+//37//76///8//f/9Pj9+SEkKQ4OGh8cJxIM&#10;DBQMAKicarChTqiWMq2XMrScOLCZObKbPbOhPa6cOLaoO6uaMaaWNqeTPK+dS6WPQ6KPQKaRPqyc&#10;Pa2bN6mbMKubLqqcMa6cNq+gPbKfQL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OdOrOdOrOdOLOdOLGeNrCdNa6dNK6dNKqbNK+gO7GhQaWUOK2eQ76u&#10;Vp2NNhUFABoXIh4bJBYUFRQVDwQFAB4hGFlcVfn7+P3+/+7t8v/+///+//Du8f/+///+//v19/37&#10;/v/+////+/X28PX39HZ4dQABACMjIyUfKSIZHgoAAGxiL87HX6meKqGNNLegVLmdPLOZPK2XQa6g&#10;SKCdPMDBdaqpiwMAACQiJSEfIAsLAAgJANPT0f////b3+fn6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///5//v2/fjz9/////P07/3/+fr99vT28f7////+///+///8//Tv//Pr///4&#10;/8Tb+kxnklB1uVJ8xkhxs1R6uVl6vVd5uVh6uUZml7DG3vT+//z6//z29vz9+Pn79qPC/zZXmluB&#10;wk12tE16sVB8uFJ5xlR1xEZhpKG24fL///P/9fz/+P/++f/7+v/8/vf/+tjq9klkm1JzwFJ3vlF3&#10;vlR7vlB4vVV/x0BopXeUvOX1//n9//////7//fv/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r6+v///5iYmAwMDAMDAyImGBMREikePAcADhwRAJaNUsLBZ6WjTA8MABgWACQjHiAhJQEH&#10;BQMKA9Tf0fn/9PTz+fXz+P/+//Ty9fz6/f/+///+/f/7+v/+///9/v/9///9//z5//v4//37///9&#10;//L88fr//IGFjgAADCEfLB8YIB8TFWtbQcS4Zq+hN66XN7ifQrOcPK+ZNq6cOK2bNaqaK62aMbKg&#10;PKuWObikTa+ZRLSgSbijRrOhPbKfNrCgMbKgMrSkN7ShOa2bOaqWN7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KcObKcObCdN7CdN7CdNbCdNa+eNa+e&#10;NayaNK6cOK+gPaycPa2cQLemTqWVPk4+AAsHBBwZFCkmHQ4OBCIiFgwOAwABACUlJWFgZv/9/+zq&#10;9/bz/v/9//76+///+v/89f///fj49vz8+v7//ZOUjwAAACYmKB8aIR8UIg4EAFtSF7+4XaqfNqia&#10;L7KePa6XOq6QML6jSK+ZRKibP6GfLrO3WF9fOxANCB4cHSQjIQECAJWWiPn69fb2+P7///v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7///9//r5/v7///T19/z///z///j8/f7/&#10;//r5/vHs8/ry/f/6///0//Lk9fD//3SLrT9hoVZ8x1d+wU1zsll8vk9ytlyByDJVj5ix0PD+//f3&#10;+fz49f//+/n79rPT/zJUk1qAwU53t098tU56t1J5xFR1wkplqJWs2PH///T/9vz/9v7+9v/9+P/6&#10;+vX//czf7UZkmFN1vVJ3vlF3vlZ8w091vFR+xjxioIOfxur7//f7///9//3//Pv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GbOLGb&#10;OK+cNq+cNrCdNbCdNa+eNa+dN7OhO6yaNqucObKiQqybP6ybQbqqUrCgSVVSLxQRAAYCACYjEiAc&#10;ESglIBYVEwoICwgGCxoXIJqXoP77///+//7+/vf28v//+vr89/7//f7//7e4ugEBAB4cHxwWIiAZ&#10;IQ4DAEc+F8a/ZaujNKeYMbKfObWeN7OaNL2fP62TNrGcQ6yfQayqO6eqTwQEABwZFB4dGRUUDxkZ&#10;DdfXzf7/+vn5+fT19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9+Pz8+v7//fz/&#10;//r///X+/ff///b+//j///H2+fz///////z4+f/9/f/9+/zy8ej2/6a61UVjoVB0vmOKy011s1J3&#10;u1J4v1d+zTFXmIejyO7+//n6/P/89///+/z++8Pi/zFRjFp9v1B3ulF+t015tlJ6wlN3wUxprYie&#10;ze3///X/+fz/9v398//++P/59/L//8HW50VlmFJ3vVJ5vlF3vlh8xk50v1d/xztfm42qzPD///j7&#10;//78//z++f3/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z8/Pz8/BISEgQEBBISEiEhIR0dHRQO&#10;AAgDAGtkMLGnX76wV6ydNrWlNKSXLca6aJmPWhAHABoWFRoaGh4jJgYOEAADBdnf0fz/9vT37Pr7&#10;8/v69f/++//9/f/5+//7/v/9///+///8+////f//+/7/+/T28fj++rW6vRUZJAEDDxMTFSQeHhkN&#10;ER8PAKycTq2bNayVOLCXO7WdObGcM66bNbSgPa2bL6+cM7OgOK6aN7OfPrSgP7ekPrKfN7SiNLKg&#10;MLGfL7OhM7ajOrWhPrCcPaqVO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a+cNq+cNq+cNrCdN7CdN7CdN6yaNK+dObCePLilRrCgQaWUOKmY&#10;PrKhSa6sWbm1bmBaKggBAA4FAB8WGx4YHCAaHiEdHAUEAAcGAh4eHMLEw/7///v8/vn6/vT58v7/&#10;/dLT1wYFDQ4LFBoUIiceMwsBAD84BLexW7CnPqicLryqRqeRLrifOLqfNLKUNL6kQ6yZM7KmRK+r&#10;UFNSEBEPACEeGR4eFAEBAJGQi////e3t7f////3//vv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+vr99vz/+/b8+PP89/n///j///X///H7+vn///j+/PX39P3++f/++f/69P/++Pf/&#10;/8LS61h0sVByvFN6u1R8uld+wU11vVV/0TVboniVven6//z///v69fb38vz++83s/zBPhVl6vVB3&#10;vFJ+ukt5tU96v1R4wkxrrn6Vx+j7//X/+/z/9vz88P/++P/59u3//7vR5kRlmFF4u1J5vFF3vlh8&#10;yE5ywFl/yDxfmZaxz/L///v7///9//7+/P7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Z+f&#10;nwYGBhERESUlJRMTExUVFRoUAIeATMG5ZqygOrSjOa+ZLK2XKriiO6mYPLyuZ46CWg8IABANCB0c&#10;IRkcIwACCwAKAOXt4Pz/9vv+9f//+v38+Pv39v/9///7/f/9///+/fr59/3++f7/+/T58uHm3zM3&#10;NgAEBwwPGBobHxoaECIfDhQIACsdAJ6OQLGfPbWdQ7GYO7WeNrSfNK6bNbKePbOgN6+cNLGeOLGe&#10;OK2ZNq2aNLCdNa2aMbKgMrCeMK+dL6+dMbCdN7CcO7CbPq+aP7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GdOrGdOrCdN7CdN7CdN7CdN7CdN7CdN62b&#10;N7elQayaOKeVM6ubO7GhQqybP6qZPamhP6ieRbmvaLesd1ZJKQwBAB0TCRwTDh8aFCYjHB8fFw4P&#10;CQAFAUZKS+Hm6fv///z//crMywAABBAPFyIbKyQZKQ0CBigeA7StXbOsQqOXK7alO6qWM7KaOLmg&#10;ObSZMLabNLSbNLCfNaSZPbGpaQkDABwYDCUiHQoKADAwKOPh4vb0+f////7+/vf8+Pv/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+vv89/7/+v7/+/z/+/r/+vf/+fL79vj/+vj++vf+&#10;9/v//P7/+////fr59fX08vf//8va8Vhyr0xuuFh/wE12tFF6vFF5wVaA0kBmrWqHr+b5//z////+&#10;+fv89/3//M3p/ztXh118v1B1vFB8uU58uE57vlR6wVZ3vFdwpvD//+37+/r/9v//9fv28P/7+O7/&#10;/6nD3EdrnVB5uUpzs1V8wVl6yVN0w2GGzStMg67H4/T///Hx+f/9//z8+vz+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//8PDwwAAAB4eHhwcHBAQECIiIp+dSMjCbJmNN66bP7ylPbGXKbygNa+U&#10;LbaePqORO8G1bYV7Sg0GABIMDCUjKBkYIAAFAAEKBeHn4/f8+P7/+/v7+ff39f79+////ff29P/+&#10;//v7+/r6+uTm5XV5eAAFAwUFBxgYGh0dHx8fFxwdAAsIACQcAGdbH72sXLahRq+YO7GZN7WgM7Wg&#10;M7CcOa2aO7KcN7KcN7KcObKcObKcN7KcN7KcNbKdNLKdMrKdMrKdNLKcNbKcObKbPbKaQLKaQr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dN7CdN7CdN7CdN7CcObCcOa+dO6+dO6+cPa+cPa+cPq+cPquVSbKgTqiZPK6hQ8e8Y6ie&#10;VlNJGBMJABAIABcRESYiIRsbGR0iHAACAAAHBJOcm9fY3AQFCQwMDhsYHx4ULBkOFg4EAKigWLOq&#10;T6icNqucN7KfOa6YM7GZNbadObGYNLWeLLiiM6WXLce7bz4zFxIIBiMgGyMiHQMEAImJh//+//n4&#10;//////v7+fv/+vn+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8/z7+f/+/Pz7+fr6&#10;+P7+/P7//f3//PT28/7//f7//fv9+vb49fz8/P////////f//9Pj/VRuq0ttt1B3uFR9u1Z/wU11&#10;vVJ9zDphpnGPter7//f7/vv69fz9+Pr8+drz/09qlV16vFN1vVJ7uU58t057vFF5vk5vtlBqpOr+&#10;//D+//r/+v//9//++v/6+On//5KszUpvo1iBv053t1J5vlN0w1V0xF+CxjFRgrLL4fX///n4/v/9&#10;//39/fz+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y8vf39zY2NhUVFRQUFCIiIgoKCm9sD7+4&#10;XamcQK6aO66VLr6fN7OTMb+eP7OXNrKbO6WWOcC3bIJ6TAoCABsSCyggIBkgJgMKEAsQFN/j5vH1&#10;9vb49/7//fj49vf39fb29PPz8/7+/6anqxwdIgAABxYZICYhHiUgGh8bEAwKAAoIAD46AJOLQMzA&#10;brKgTq+ZQ6+WObKbNLOfL7GfMa+dObCdP7KbO7KbO7KbO7KcObKcObKcN7KcN7KcNbKcNbKcNbKc&#10;N7KcObKbO7KbPrKaQLKaQr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dN7CdN7CdN7CdN7CcObCcOa+dO6+dO6+dO6+cPa+dO6+c&#10;Pb+kU6aONrOgOrioO6KUJ7SoRsO4aZ+VWj40EAwGAA8LABYWDiAjHCUqJgYMCAAGAwAABQwLERUT&#10;FislJx0SFg4BAKifXLyzVq2gQKiYOK+aPbWeQLCaN7KaNrWdO7GXNrejKqSSIrqrUJiLVgoAAAwB&#10;ETEtLAABACgoKN7d4/v6//b1/fv7+////f7//fn+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f/8/P33+f/6/v/9///4//z1/P/8///9//z3/vz3/f/+//78//T09PX19f///er3/7zP&#10;701rqVh8xk51uFJ7u1V8wU93v1V/yzVbmn6bvfH///b5/vv6+P//+/n79uj+/3OLr1JrrVh4wVR8&#10;uk56tk99u093vFR2vjxYlej9/+/9//n///b38f359vv19ej//2uIsENqoVSAvVF6uFJ5vFFwwFl5&#10;xlp9vUZnlMDa6fT///79///4//////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X19b6+&#10;vgQEBBgYGBwcHAwMDCceAJ+VTrmtR66eLbOaM7aVOLuYR7iVRLWYPLObN7KhOKKWNMa+a350NxEE&#10;ABkMABIUKh4hNAIEExIUIN7h5vz///H28vz++f7/+/z++8PFxFVWWgAABwkHFCooNhUSIyYdDhEJ&#10;AAgBADg0BZKPTMrFcb62U5yQLKuWQ66VQbKaOLSdM7OfL6+dMa6cOq6dQbCcPbCcPbCcPbCcO7Cc&#10;ObCcObCcObCcObCcObCcObCcO7CcO7CcPbCbPrCbQLCbQL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7CcObCcO6qTI76mPLScOquUN7ijRrShQqqdN7mvTczFa315MjQwAwkEAAgF&#10;ACIiIicpKCEjIiclKh0YHycgKBYNBg0EAIqBPMi+Z5yNMKqaO62YPbObRbScRK+YOLKcObWfPLKa&#10;OLChIKeZLsq7ei8fBhYIGTUrQxcWFAkMBYiIkv79//Lx+fz8/v///fv7+fr8+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z8/v7+/78///8///8///7///5///6///3///6///7///7&#10;///+/////f7/+/n89e7+/4yiyUNio16Ez1F5vlB5u1F4vVJ4v1yEyTFWjYmkwvL///r6//z6+///&#10;/fn79vD//5yx0DpSkmB9x1R8ukt3s1KAvk14vFV5xTJQkOb9/+39//j///7//f78/f/9/+n//1Rz&#10;okBpoU58uE97uFN6vVNzwF57x09xrmeHrtjw+vb////9//v0+//+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n5+f////b29mFhYQQEBBAQECMjIwwBAFdNGr20WambLrmiO6+SNr2cTbKRQrue&#10;QrWeN6WVJq+jN5uPLczAbnxtMhsKABcWKBYVJSgnNQEBCxgbIM7S1ff7+vn++ujt6YqPiwABAAAA&#10;AiUjKBsWHSMdJxkRHBsMAC0fAHxyP8O7erqzYp6VNqOYLK6gNq6YQrOZRbadN7WfMLKeLq6cMKub&#10;O62cQLCbPrCbPrCcPbCcO7CcObCcObCcObCcO7CcO7CcPbCcPbCcPbCcPbCbPrCcPbCbPr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SdK7WdMbGXNrCXO7afQq+bOKWV&#10;JqSZJqCYKb23V8C5cXx2RiMcAAgCAB0ZEB8aFiAaGiAYFhwTDBUMAIB4L7+2V6eZOLmmR7CbPrOb&#10;Q7SaRbGXQK+YO7OcPLSgPbGdOqufJci6WoFyRw8AABoOJBgTKQIEACIlHunp9fPy//n4/vz8/P//&#10;+/n59/r7/f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///P//fL6/Pn9//z9//b0&#10;+ffx9f/3/P/6///6/f/++///+vv89PH36/T87fn/9On8/2J6qkBjpVN9x055vVR9v1R5v1F2ul2F&#10;wjJXhJWvxvH///z8//34/v///fn89fD//77S6y5DgmN/yVZ8u0h0sFSCvk55vVN3xURhpbrR+vD/&#10;/+z3+/v///r5/v75/9fw/1Bvp0p0sFF/u056tlB3uFZ2w2F+yDhYkYSixOn///f//f78//rz+v/+&#10;//v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////X19fn5+e3t7QQEBB8fHx4eHiMbEBIIAJCG&#10;S7GlU6uYObiiPaqPNLyhRrefP6qUL7emPK2eN7GiRZ+POMu7Y4JyGgYCARENDBoYGSQkJAkKDDI2&#10;OfT4+7S6uj1BQgkLChQVECMgGyIeFSMbEQ8FABMJAGZSHbqna8i7b6CUPp+UOKufPaqcMrajPbWb&#10;RLabQrWdM7OdLbKeLq+eNayePaucQbCcPbCcPbCcO7CcO7CcObCcObCcO7CcO7CcPbCbPrCbPrCc&#10;PbCcPbCcO7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dN7CdN7KcN7KcN7yk&#10;SqmSNLKcNbmkOamVJa+aLb2qQbOhO6iZNLGjQqCWN7ClU7GmZl5RJBUGABEBACUfEywmEBEKAGFZ&#10;Gce9aKygPqGPKbGbOLSbQbWbRLOaPrGYPLKbPrGdPq6cOKyaNKmdObiqYS4fCCUYHyEZKBQTGwkO&#10;B6yxqvz//+np9f////X28fj59P///f/+//X0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qltsPa6vD///P//+nz/Pv///////r29//9/f/8+fv69vr89/n/+fb/+/T//PL//qC250ljnVF4&#10;vVB8xUp1uVN7wFV6wVR3uVZ9tEZpj7LL3fD9///9///7//39+/v+9/H//9jp/UZYllp0v1l8vEl2&#10;r1KAu057vFV6ylButmqCrvD///D9//X6/vr6///9/5ev70poqFF6uFSCvkx4tE11s1x8x2F/xy5P&#10;hJ282O3///f/+v78//73/v/+//n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v7+/////39&#10;/aKiogAAACAgICokJAoEADYuCr2xda6gSLWjP6aTLbagO6mVMrunRLGfOaiZNLKiQrSkRJ2LJ9TD&#10;Wm1oSxMNABoVAB8dEBAPCgAAAjY5PhEUGwAABRocGyMjGyckEx4XABEHAEc7E5qNYcWvZLmkU6iY&#10;OKaZMbOkQbSkRK+bPK+YO7WaQbSaPbKaLLCbKLGcL7GfOa2fP6qdQbCcO7CcO7CcO7CcObCcObCc&#10;ObCcO7CcPbCbPrCbPrCbPrCcPbCcO7CdN7CdNbCdNL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dN7CdN7KcN7KcN6mUQbSgR6+cNq2bLbqmNrKdMKeRLLGaOrGdPrCcPbCeOrKfQLimUMOw&#10;a5+JV043DQ8JAAoEAFpTDby0YaWaQLSkRbGdOrScOrGXOrSZPrKaOLOdOrSgQa6bPKeYNamcNsq+&#10;cnJlMBgKABsQGBwaHQACAB0kHPP68/T5/Pr9//7///v7+fn69P39+//+//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92sTVYj2WEssTe/+z//+v5//D6/Pz//e/x7Pz/+/v//+vy+O76&#10;//L//97v/63A3lRtp01rqViAxk99yEx4vVB4vVR2vlt9vUlvoGOEpdry/vH7//78///7//z8+v7/&#10;+PT//+f2/32NyklgrFl8vFB6tE58t057vFN4yFJvuUZejr7P6+z4//v///39/+nn9FtzuUtqrU14&#10;ulCAvkt5tE52tF9/ylNvtkttnb/f9u7///X/9/37/P/6//79/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z8/P39/f////j4+Pv7+0hISA4ODhwaHR8cFwsFAH52SLWsYauePq+jN6aYK62eObOj&#10;Q6qbOKmaM6mbLrWkO7GdPrGcQ765d3lzNwkFACYjAiYkFRUUEgQEDg4NHSIiLikoLRwaDgcCACYe&#10;AId+PbuwYb2xXa+WObWfOqybKa6dK7imQKyXPKaNPbyhUrSWPraaN7WbLLGaKK6bMq6fPK2gQKid&#10;Qa+dOa+dOa+dOa+dN6+dN6+dOa+dO6+cPa+cPq+cPq+cPq+dO6+dOa+eNa+fMK+fLr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7CcO7CcO7CcO7KcObKcObKcN7KcN7KcNbKcNbKcNbKcNa2gQqqbPqmZOq2aO7GdPLegQLWfPLCY&#10;OK+WObidQrabQKaLMqqPNr+mTMSrT7qhRZqYTZCNPrawWrSqUaubRKqWP7GZP7GXOrGYNLSbNLKb&#10;M7OdNrOiOamaNaaaOLapSbGjdigbABcKAikhIRcZDgULAL3Hv/n/+/L67/z/+vb49///////+/n5&#10;9/f2/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WQ30duuURqqE1tnFBpiH+SosbU&#10;1+jx7Pn/+u307e/5+Pf//+Tz/6Oz1Gl8pFNolUxmo2aFxkhyukVzvlN/xFV9wlFzu2CCwjpfjHSW&#10;su7//+/6//r2///7//j49vz/9vf//+/8/6q69zpQnFl8vFR+uEp4s057vFJ3yF57x1hyo1xvjbnF&#10;0e71/dbW4n99i0xkrlt5wUx3uU19u058t1J6uF19yD1ZoHSWxN7+/+3//vP/8/35+v/5//v6//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7CcO7CcO7CcO7KcObKcObKcN7KcN7KcNbKcNbKcNbKcNaedO62g&#10;QK+iRq6dRayYP7KaQLWePrSaO7ieP7GUObiYQ7ycR7ucQbSXMq2TJL2kLrOyVbi1WKCbPa2iSKSU&#10;PbWfTLKYQ7KXPLabNLidMrKcL7GcMa+eNKSXL6yfP8W6XmNUNxIDACUaFBsWEgADAC02JfX/9/b/&#10;+vn/8/r/8v3//Pv7/f//+////fr5//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9///+///+/////f//+////f/////////+///+&#10;///+///9///9///+///+//////////////////////////////////z8/P////j4+P////n5+fv7&#10;+////25ubgAFACIkIx0aLQoDClRPKbeua7WkVKqSOrWYPL+dQ7uXQbSSO7uhRK2XMrGmMqqhKLOf&#10;LLGeNcaxXnNfIhYEACERACsbCiEUAg8EACUaAI1/QdTDdbOgRKiRKr2iN6+TJ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a+cPa+cPa2eOa2fNa+fMLCeMLCdNbOaPq2SRbmcUq+VPrWePrOlOJyRJbauTKihRiEZMBQM&#10;ISIbKxIMGAgDB/Lu7f//9vj26v//8f//8///9P//+v7//f7///z///z+//L6/Pv///b8/Pv8/v//&#10;///6/v/7///6///8///8///+/////fb38v7/+vn/9Pj/8/X39v7///7/+/j69f7/+f//+vTz7//+&#10;/P/+///+///+///+//7///7//fz/+/z/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+///+///+////&#10;/f//+////f/////////+///+///+///+///+///+///+////////////////////////////////&#10;//////z8/P////////39/fn5+f///76+vgMIAQwODRsZJiIcIAwFAKeeZaSURr6pTrmfQK6QML2b&#10;QbqbQLSZPrSgPa+iMqmeKKuXJ7ajO6uXQci1cXZkNA8AACMWAA8CAFZLHcK4fcO3bZeHMraiQ7+o&#10;QayRKMWpPr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a+dO6+dO62eO62eN6+fMq+fMrCdNbKbPbidTLWZSLCXPbGb&#10;OLCiOKWZNci+aWFYCwEACyslMRcUHwMAB1JQVfz4+fn49P//+P//9v//9v//9v//+v7//f7///z/&#10;//z///X9//v///z///v8/vb29v78/f/9///9//nz9//9//Pu8v37/P39+/3/+vv/+fv/+v7///7/&#10;//7//f7/+///+/P07///+////f/+///+//////////7///7//fz/+/z/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mUyE55rlB9tFaDvFB8uVJ+vVJ/wE98&#10;v097wE56wU56v096v096v1F5vk94uk51uFJ/wE96vFJ6v1J3vVV2u1t3uERbj3GFquDx//X///b/&#10;//b99v3/+vr6+P78///+/+v28Pf//+/9/7zN6VBnkVJvqGeJyUtyt095wU97wkt6vkx4vUx4vVB6&#10;wlN7w1R6w06AtUh2sVqDxWGGzV98xllwtE1gmKa02/T///j///X98vj+8P7/9v7/+v/+///+///+&#10;///+///+///+//7///7///z///z///z///z///7///7////+///+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f//+///+/7//f7///7///7////+///+/////////////f///f//////&#10;//////////////////////////////r6+v////z8/Pz8/Pr6+vv7+/7+/pmblg4QDRsbHRYSERIK&#10;ADctCbywZKaXNLWfOLWcNbqfOLaaN66VO7KdQq+hNq6hL7OgN6+bOLSgSaSTRbusZ41/QEI3AJiP&#10;SsG4aaieR6aZObOkP7GeNquULbCXM7i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dN7CcOa+cPa+cPa+dN6+d&#10;N7CdN7KbO7KZP7OaQLagPayZM6mbOLWpU6ebXyMXABMUDh8eGiMjIwEABP/+//j1/P/+/+7u8P//&#10;////+///+///+/7/+/7//f7///7///v///D09/f7/P7//////f//+/r59fPv7v/9/v/+///+//z7&#10;//7//+bn6Y2RknF1dM7P0/Lz9/n6/P3//vz8+vv7+f///fn59/////////////////7///7//f7/&#10;+/7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+///+///+////f7//f7///7///7/////////&#10;/////////f//+///+v////////////////////////////////7+/vz8/P////b29vr6+v////r6&#10;+v///9nb2B8fHQsMBiYiHyAaHAsDAH92Ncm/YKOTJr+rO7KcL6uTL7efR6qVPLKgPK+hNrakPqaU&#10;MqSTN7KiS6maR7CkUMa6ZLClSaKZMq6jN6ygMKmZKrCeMrigPLacPbKXPL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dNLCdN6+cPq+cQK+cPa+dO6+dObCcOa2XNLSeObahNqqZMK6fQsK0bVlJJRcGACElFiEjFgAC&#10;AHBwbvr7///+//r5///+///+///+/////////f7//f7//f7//f7//fv9/Pb49/7///3//vr6+Pz8&#10;+v3++f//+/z8+vr6+vr6+v///6GipiAhJgAABwEBCQUGC8nKz/z9//7///39/fr6+P///f39+///&#10;//////////////7///7///7//f7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+v7/+v7/+v7/+/7/+/7/&#10;/f7//f7///7///7///7///7//f7/+/7/+v7/+P7/+P//////////////////////////////////&#10;//////39/f39/fv7+/////////Pz8/b29KmqpQcIACAfGyEcIxEKBBUOAK+oV6ukMqicIq+cM66X&#10;N7ynSqyXPK+cPayZOqeYM7KjQLCgQa6eP6iZPKiaOq+iPKicLrClMaOXH6+hJ7qpNbGcMbGbOLmg&#10;RrOZRL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KdMrCdNa+cQK+bRK2cQq+cQK+dO7CdN7eiObOeMaybJ6udMLao&#10;T6OUWyAPACQRFRMZCxUZCyIoHOrt5vz//fz9//b3/Pj4//7+//7+///+///+/////////f//+v//&#10;+Pb47f//+P///fX19/r7//7///n6/Pr8+/b48/v+9/7/+oKEfwAAAgwLEy0rORoXKgAABxobIMXG&#10;y/X2+v7///7///v9/Pr8+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e18WaEwENhnzZVlUBfoFJ0tFx9wGWIyl2D&#10;xFuBwlyCwV+FxF2DwVh/ulp+uF6CvFBnnTZLglRomoGUv6q63PH///X///X///X/9Pv/8v7/8f3/&#10;8v38+v/9///4///4///99f759f39/+3x+vP7//L//6K211FqkjZVgUhqmF2DtGWMw1+GwVh+vVqB&#10;wmOIzF93v151uT1Tjk1hk5Wny+j3//X///X//vv/+vn/8f7/9Pv98vv89v///f/+//n3/Pv/+vv/&#10;+vz/+v7/+v7/+v//+P//+P//+v/++///+////f////////7///z//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+P7/+P7/+v7/+/7//f7///7///7///7///7///7//f7/+/7/+v7/+v7/+P7/9v//////////&#10;//////////////////////////z8/Pb29v////z8/Pv7+/////j4+P///f79+UNEPAABACgnLx4a&#10;GxoWAFNPEMvIX5uUH7KjPrGeQK+bPLGdPq+aP6+aQaucN7SlQq6fPKmZObKfQK+dO6qZMLWlNrKh&#10;LbKiK6+fKK2ZKK+aMbihQbaeRKiQOr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KdMLKcNbCbQK+bRa2bRa2cQq+c&#10;Pa+dN7SiNqybKa6fKLKlNa6gSGNTHxQDAC4cKiMoIgACAEVLQfz/+O/16+Tp4/7///7///7+//7+&#10;///9///9///+////////+v//9v7/8f//9vj38/z8/v7///n8//j7//j8/fz//dTZ0lJVTAMEABcY&#10;ExgWGR0XIR8ZJywtMgAABSMkKeTl6ff4/O3u8Pb3+f7///7///7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//9Pr/63E&#10;7Yujz3iQvlx2pzdShy5IgjdUjjRQjTRQjzdTlDZSkzJOjzRQkTtXmGt6pZuq1am33OHu//T///X+&#10;//f///v/+/j+8P7/8f//8f398f/+/P/6///5///6//zz7P/++P/+/fz7//v///L7/+79/8TY85av&#10;zWSBozZUeipJdTZVhDtZjTFQhilGfzpKiGV2roqbybfF6Oj0//X//+nz8vn/+fz/+Pj78P3+9vj3&#10;8vz7+f/+//z6+/78//v///v///z//f7//f//+///+v/++v/++v/++//++//+/f/+///////+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/9vz/+Pz/+vz//f7///7///7///7///7///7///7//f7/+/z/&#10;+vz/+vz/+Pz/+P////////////////////////////////v7+/7+/vb29v////r6+vv7+/v7+///&#10;//r29fLx7cnKxCAiHQkKDiQkJg8NAQoIAJ+cTa+pR6ueQrCfQ6aULrCdN7GcP7WdR6yfNamcNK6f&#10;PKuYOrWgRbynTK6XOq+YOqqSLrWeN7ukPLiiO7KcN6uXNq+aP7mkS7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Od&#10;LrKdNLCbQK+bRa2bRa2cQq2dPa+dN6yZMKyaKrSlLq+jM6qfRVxQFhQEACsaIhMWHwgLEAQJBV1j&#10;WfX87Pz/8+ft4e7z7f7///7+///8///9///9///+////+///+P/+8v//+Pv69v////f4/O7x9vv/&#10;//P4/JacnBsgHAACABQWCyonHiQgFyIbERwVDRQUFBoaHAQEBjEwNeXm6v7///n9//P3+Pz///7/&#10;//7//f7//f//////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9vz/+Pz/+/z///7///7///7/&#10;///+//7///7///7//f7/+/z/+/z/+vz/+vz/+v////////////////////////////////n5+f//&#10;//z8/Pn5+fr6+v////b29v/////7/Pn49v//+19hXAEFBBcbHB8fHxAPADg0BMW+eJyQPrCiQrGg&#10;N6+cM7afQbCYQK2hM6+hNqiZNLCdP7OeRaySPrCWQrebR7WaQ7OYPa6VOLCYOLKePa+bOquYObCd&#10;P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OdMLOcNbKbPrCaRK2cRK2cQK2dPa2eO6+dN6+eNLChLqWZK7iuT5OI&#10;RhEDACEQCBkZJSUlLRQWFQACAEdLPNLZyfz/9Pr/+P7///7+///9///9///9///+///++///+v/7&#10;9//++/f28v7+/Pf5+Pz//+vw82lucgABBAgJCykqJSclGRUSAAwGACMdABkUABcUDR4bFicmIgAA&#10;ADg4OuLj5/v///z///z///z///7//f7//f/////+///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9//r9//j+//j+//f+//b///T///T///P///P/&#10;//H///H///H///H///P///P///j///n///n///v///z///7//////////f//+P//9v//9v//+P/+&#10;+//+///9///9///9+//9+//++////f////7///v///n///f///b///b///b+//b9//b9//b9//b9&#10;//f+//j+//j///n///v///z/+/7/+v//+////f/+///+///9///+///+/////f//+/r4///9//v3&#10;///8///5///7///6///7///4///7///6///8//n3/P/9//r5//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+&#10;9PX69Pz//+js7/7+//z6///9//77/5eWm9fX1/39+/z++fP48vz//fn++vz/////////////////&#10;//////////////39/fr6+v////////////////////////////z2+v/+/////e/x7AIHAwgMCyIj&#10;JRkYFhIJAnhuTcS4bJ2QKrGgNrOgN7GbOLOcPq2gLq2gMK2fNbCcPbKaQrOYR7SXSbaWSbaXR7SY&#10;RbOZQrOaQLCcPbCcO6+dOa+d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ScMrOcNbKbPbCbQK2dPq2dPa2dPa2d&#10;Pa2aO66cOrSjOambLqqeOL2yYI2CTCgaAAYEByAeHxsbGR8gGwABACAjHLK0r/7//fz9//3+//j3&#10;///+///+//j2+fr29f/++//5//33+/38+vX28P7/+MnOx0FGQgABAg0OEykoLRsaGCYjFAgDAE9J&#10;F8G8em5oHAsGACIcDCklGSEeFwMDAUJDRfP3+vz///X7+/z///b49fv9+v////78/fn3+v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/9/v/9/v7+&#10;//3//vv///v//vr///r///j///j//vj//vj//Pj//Pr//Pr//Pv///z///z///7///7////+///+&#10;///+///+/f/++//++///+v/++//++//++//+/f/9///9///+/f//+///+///+/7//f7///3+//39&#10;//39//39//38//38//78//78//v///v///z///z//fz/+v7/+v//+v///f/+///9///9///9///9&#10;///+////+///+v/9///8///6///8//74//72///6//vz/vv0/P/6//34/v/+//n3+v////v7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+/z//fH19v7///f1/+/r+fj1/yQhKAQCBRAPDVNUT/7/+v7/+/f7&#10;+u/z9PH1+P39/fv7+/v7+/////////z8/Pz8/P////////////////39/fv7+/z8/P39/f39/f/9&#10;//r1+fz8/Pb49aarpQUKBg4PFCEeKRAFFR0PArKoYLqvRqubLKeVKbGbNrSdPa2gLa+fMK+eNLCc&#10;ObKbPrOZQrSYRbaXRbSYRbSYRLOZQrOaPrCcO7CcOa+dN6+dN7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SbNbOb&#10;N7KbO6+cPa2eOa2eOa2eO62dPrikS6eUOKqYMq6gNaebL62jQbWsYaqfXy8qFRYTABwYDCIfGDAv&#10;LQEAAg0MEYmKj/7///Lz9f////Pz8fLx7////f/+/fz49//9//34/P79+/38+IyNhxobFQABABwc&#10;GiQjIR8cFxIMAAgBAH52Rca/eaylTcS+XmljPwkDACIcBBsYByUiGwAAAGdobPb5/vn+//v///z/&#10;//v9+vb29vr4+f/9//Tv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/+/D08/7///Ly+v/9///9/x0aIwYB&#10;BRkVFAwJBAkJAScoIMjKxfn7+vz///j7//////////////////////////////////////7+/v39&#10;/f7+/v/////////////////7/f/9//Lw9f7//+vx5xkeFwkJER0WKCATJxsKAm5hG76xSa2dLLWj&#10;M7CaNbOcPK+fLq+fMK+fMrCdNLKcNbObN7ObObSaO7ObO7ObO7ObO7ObObCdN7CdN7CdNbCdN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SaObObObKbO6+dOa2fNKygNK2eOa2cQLCbSKyWQbGdPrOiOKmcKqebLa2j&#10;RLGnUMO+hEhCEAgCACIbCyMaHSokMgoGFwYDFGxrc/////Dx6f//9v//9v399f/8+//8/fn48/79&#10;+f///W1rbAMBBAkHCiklJCIfGBwWBgwHAC0mAK2kabyzaKCWP6KYN6mdOcC2gWZcKwoCACAZACgk&#10;GBkYFAAAAmZpbvv///v//+Lm5fb49f///ff19v/9//75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///7///7///8f//8///9P//9v//+P//+////f/+&#10;///+///9///9///9///9//7/9v7/+P//+v//+////f/+///9///9///9///9///9///+/////f//&#10;+v//9v//9v7////+////////+///+v//+P//+P//+v/9/f/9///8///8///9/f/8+//9+P/99v//&#10;9P//9P//9v//+P//+v//+//////+///9///9///9///9///+///+/////f//+/j06P/+8v//9v//&#10;+P//+/T29fj8/env7/X7++/49/H69/b/+PT+9fv/+Pv/9vn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r7&#10;/fj5/v/+//n2/zo0PgMABCEbGxcUDS8tIRcVCBAQBAABAIGDgvP2/fb5//f39/n5+fz8/P39/fr6&#10;+vj4+P39/f////39/fz8/P7+/v////////////7+/v/////++/Lu7//8///+/zY5MAACAB0cJBwU&#10;IywfJhQDAFhKA9PEX6qbKK2cKragO7OcPrCeMrCeMrCeMrKdMLKdMLOdMLKdMrKdMrKdNLKcNbKc&#10;NbKcN7KcNbCdNbCdNbCdN7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SaO7ObO7KcOa+eNa2gMKygMK2eN6+cPq6X&#10;R7SdTbKdQKuYMK2eKbGkMayfN6SYNqGZRM/HfH91QAsAAB4TDSQaJSMaKxYPIQIACHNzc///9vz+&#10;8PX16fr68P79+f76+f//9tXW0CQiIwUDCBkUGyIcICcgGhEKAAwEAEY8B7uxar60X6ibP6yePb+x&#10;TqSVMqaaUsW6eE5DDhcNAB8YBBwXESUlJwECB3J1evf8//z///3//P7//f79+/z6+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/8///9///9///+&#10;///+///+///////////////+///+///9///9///9///9//7/+P7/+v//+v//+v//+////f/+///+&#10;///+///9///9///+//////7//f7/+v7/+Pz///7///7//////f//+v//+P//+v/++//9///9///9&#10;///9///9/f/9+v/+9v/+9P//9v//9v//+P//+////f/+///////+///+///+///+////////////&#10;/////f///f785f//6///7v3/8vz/+vn///f///X///T///P///T///P///X///f//fb/+vH+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Lz9f7///v6/0VCSwMABCMdHSskHiMgERkWAyUkDiorGRMVCgAAADo6&#10;QtDQ3P////v7+/r6+v////////////j4+PHx8f7+/v7+/v////////7+/vv7+/v7+/39/fr38v/8&#10;+/Hu9ysqMgIDABITDhoVHC8lJgsAADgoAK2bT7upR6mXJ7CcLK+ZNrObQbKcN7KcN7KdNLKdMrKe&#10;LrKeLrCeLrCeLrCeMLCeMrCdNbKcNbKcN7KcN7KcN7K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OaPbOaPbKb&#10;O6+eNa2gLqyhLq2fNK+cPbCaR7KZR7CZPLOdNraiL66dK6ybMranRKugNaWYOMO3bY+CThYIACAT&#10;CyMZGiMcIyAbIQMBAltcVvv89P//9vT07P//+v//+6yvpA4RCgsLCxINEyIbIiIYFxQIABwSAIR6&#10;P87DdKibO7OmPq+hN6eVL66bPLCdQaaXPKqbSMS3dUY5DBcNACYfFRgWFyAhJgADCISJjfz///v9&#10;/PL08f///f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08f7///38/2RiZwcCCCchIyAZExwWCBkU&#10;AB4aABAPABoaAhgYDCgoJgcHDwAAC6ysrOLi4v////n5+e7u7vv7+/////////7+/v////////39&#10;/f39/f//////////////+ODc2TUzOAAABxsaIDEsMiEbHQsCAEI3Ap+SRMm4YKKOK66ZLrynPK6X&#10;ObScRLOaPbObO7ObN7KdNLCeMrCeMK+fMK+fMq+eNK+eNa+dN7CcObKcObKcObKcObK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OaPrKbPbCcO6+eNa2gLqyhLq2fMq+dO7GbRrKYRLGYO7afN7ehMa2ZKaeTMK+a&#10;P7CgL66dNK2eQ7utZKOWYSodAA4DACAYDiIdGiQgIQQCA1dXV+vr6f7/+uTj3nJxbAcLDAsMDh8f&#10;ISomJRsUDBYLACUZAK+ia7msXrGiR6mbMaOTJrupPbCbMrehPrCZO7SjObKiQq6eUcW4gUxCIRkR&#10;BBcTEiEiJwkMEwABBcjMzfj6+fr8+f79+//+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9+Pz++4+P&#10;kQoICx8bHCUgHRgRBxAJAEVAI5eUcxwcAAYGACEiEhgZFB8gJRgYJAAAAFVVVcLCwvz8/P////n5&#10;+fb29vj4+Pz8/P////7+/vv7+/////////////T09NbTzDIvKgMCACknLB4ZMRYNIAYAAEtEGLeu&#10;X7aqRqCSJ8GuRayWMbCZObahRrGbRbSZPrSZPrObO7KcObCdN6+dN62eOa2eO62dPa2dPq+cQLCb&#10;QLKbPbKbPbObO7ObO7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OaPrKbPrCcPa+dN62gMKyhLq2fMq+dN7efR7ac&#10;RbKYOa2ULbGZK7miOrujS7adTbOcNKqULbSiPKiaOrmtV7auZjgxAAsFACchFRMPEB4bJgkFFEdG&#10;Tr++wzU2MAMEABIULRMUJiAhIxgWBwgEAEY/Cb+1cLirXLKhSaWSNrWhQLiiP6yVLrmiOqaPJb6o&#10;O6uYIq6cMLKiS8O1dlpOKBYPACMfHh4dIwADCiInLd7i4/7///7//f/+/P79+/n1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///v///v//fv//fn//fn/&#10;/fn//fn//fn///v///v///z///7///7////+///+//7+//7///7///7//f//+v//+P//+P//+v//&#10;+/////7///7///z///z///v///v///z///z///z///z//f7/+/7/+////f/+///+///9//79//7+&#10;//z///z///v/+vv/+P/9///9///9///9///9///+///+/////f7/+P7/9P//8f//8///+P///f//&#10;///+///+//78//b5//f+/+75/9Df/0JYh0pjm1Frpk5np01mpktgn09jnztMhH6NxO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+7y8uhUVFRMOEh4aGSYeGxQOADIsFsbBobCsh6+vi1BPMQECABIRDB0eIxgY&#10;JDMzMwAAAA0NDZKSkvj4+P39/fLy8v////z8/P////////v7+////////+/v79jY2CsoIQMAACAg&#10;FiIgJRsRMwUAFmRdS7+4ga6nTKWbLLGiL6yaLK+ZNrmhR6uWPauVP7aYQLaYQLOaPbKbPbCcO6+c&#10;PayePaydQKydQK2cQq2cRLCbQrCbQLKbPrObO7ObO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OaPrKbPrCcPa+d&#10;OaygMKyhLq2gMK+dN66XOrGWPbedPLyhOrScMLGYMrGYRLCWS7adN7ukPa2YLbSjOqWcNbCpUbq1&#10;cT86EAYBACkjJxYSISQfNQAADAgHDQIDACAiFxUVOyAgOggJDRQTAHp4R8W+eKigS6KVOa2aPLGa&#10;PbafQrOaPbKZNbSbNLiiMq2YJbWhJquXJ8i3W11OCxYKACIZCBwYFR0cJAMGDayxt/v///j6+f7/&#10;/f79+/n49v/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a6c&#10;Oq6cOrGfPbOhP6ycPKmYPLCiSbuuYFpPDQ0DACQeACUgDRkZFycpNQ0PJRwgOyYbCA8CAEo7AKyY&#10;QsSrTrOXNK+XK7OfLrGmKqSbJKmhNa6gQLGdRLOYQbmYO72ZO5WQT8O8hWxoOw0GAB0WDCIcHici&#10;KAEABXp7ffT28/7/+/X38v7/+/f5+P/+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ePK+bOq+dO7GfPa+dO6iYOaucQbGiUbyvaVxRGQ0GAB8ZACQiFhMT&#10;Ex8iKxYYJxEHAGFVJa+hWsWxW7ifQrKZNbadObafN62gMK6jMKmeMq6hO7CdP6qRN8ChRqyKMMC7&#10;gYV/TQgDABkTACghGyIcIAEABU9OVOjp6/7//fP18P3/+f7/+/L08/z7//z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KeO7CaN66aN7GdOrKeO66aOauYOqqY&#10;Qq+eUM6/fHFmMAsCABwXACgjDgMBAA0NA4mBObWrY7urXaWTPa6YNbedPLGWP7CWQqyXPrelQaCT&#10;ILmsOaiXLrWhQq2UOsWqU5mVaBMOABsVACslGSchIQMABTEuOe/u9v7///r8+fb58v7/+v3++fr6&#10;+P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OdOrCa&#10;N6+ZNLOdOLWfOrOdOrGaOq+aPaiUPqCPQcm6dXhsMA8FAA8IAEI9F6GdeLyzVLesUKSXO6KRNbWh&#10;QLOaPaqPPrmeUbKXSK+XPbOiMKqcIrCjMKaXMr+tW62ZUB0YABkTACQeEhsWEwwHDSglMOro9f/+&#10;//X2+Pf59v7/+v7/+PX28P39+/////X0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ObN7KaNrKbNLSdNrSdNrObN7ScOLaePLegQqyXPK2bRbanVreqXrKoYbCn&#10;ZK+mZaSYLKebL62hNbGiO7KfQ66YQ7CVRLWYSrGVRLecQ7agM6ycI6ugJK6jOLWqaEY5DAYCACMe&#10;GBsXFgoHDg8MF9vZ5//9//Pz+/7///n79vr99Pv+9f//+v//+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KcN7ScOLSdNrKbNLGaM7GYMrOaNLadN6yU&#10;MLmhP6qWNbilR7yrT6ucQbCiSa6gSLWlNK6eLa2gMKudM6WVNrCcQ7efR6yROrSUP72eQ6yUKrSg&#10;L7OoNL64WkxGFg0HACUkIhAOER4bIgQCDbOxv/Lx//39//7///7///v+9/X47/f68f//+v//+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dN7OdOLOd&#10;OLKaNrGZNbGZNbOaNLOaNLmgOrSdNrKbNKiSK6iVLbKhOLCfNqmYL7SeMayXLq6cOLGiP6ydNquc&#10;NbShO7ifO7mbO7KSLrmeM62XMLyuVnFrLwUDABYXEhwbIBQTGRIQG3BwfPf3//39//7+//f4+vj6&#10;9f7/+P7/9vz/9vv89vn59/n5+/f2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a6cNq+cNrCdN7KcN7OdOLWdObScOLKaNrOcNa+YMbKbM7qjObOeM62YK7CeMLKg&#10;MLWcOLObOa6ZPK+cPa+jN6ueLqyaKrSeMbaaL76hO7CUMcu1YIV2PQkCABQVDx0iKCAjKAAABz9C&#10;Sfr9//r9//z///j5+/7//fz/+Pr99Pj78P7/+P7/+vz8/P////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a2eN62eN62eOa+dOa+dObCcObCcObKcObKcObKc&#10;ObKcN7KcNbKdNLKdMrKdMLKdMLaYQLGWPbigSK+cPaebL6meK7qrNqqXIbKbKbygO7ugT6mSXBoK&#10;AB0VEhQYGxskKwACBTQ4O/v///j8/fz///z///7/+/v+9/7/+P7/9v//+P//+v///f//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ayfN6yfOa2eOa2e&#10;O62eO6+dO6+dO7CcPbCcO7KbO7CcObKcObCdN7KcNbCdNLKdNLiXRryeSq+YO6mXNbeqRKufM6WY&#10;JbusN7ikNLegQ7SbYSQPABwMDSAYJSovMwADBTM5N/v///T69vj9+fj99/f68/z/9v7/9v7/9v7/&#10;+P//+P//+///////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ayfOayfOayfOa2eO62eO62dPa2dPa+cPq+cPbCcPa+cPbCcPa+dO7CcOa+dObCcObaY&#10;RLWaQbCYNKuYMrCfQ7WkSKaZL6SWK6ydOrimXEYxFiUREx8RICUfLQYKCRchGdfe1/v/+/P48fz/&#10;+vj+9P7/9vb57v//9v//9v//+P//+////f7///7///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a2eOa2eOa2eO62eO62dPa2dPa2dPa2dPq+cPa+cPq+c&#10;Pa+cPa+cPa+cPa+cPa+cPbGXOrKYObSdNq+cNqeTOrKhSbChRKmcQMG2ZmBTHg0AACQWJSEVKxkV&#10;JAoMB6WsnPv/+vL38Pv/+fz/9v7/9vr88f//9v//+P//+P//+////f////7/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a+dO6+dO6+dO6+dO6+d&#10;O6+dO6+dO6+cPa2eO62dPa+dO6+cPa+cPa+cPa+cPa+cPrGbLrmiOrGaOrOcP7OeQaaSOa2eS8W4&#10;clpRGg4IACUeFBsTHh8aMAYCE3R0avz+5+nu6P7/+/j69f//+vr78/n58f//+v/++v//+//+////&#10;//////7///7///z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KbO7KbO7KbO7CcO7CcO6+dOa+dOa+dOa+dOa+dOa+dOa+dOa+dO6+cPa+cPa+cPbGhKrGd&#10;La+YOLWdQ7WeQKyYP7mpXIN5PBgTAA0MAB0eGCIjKAAADFVSXf//9v/+7f7//+zs7Pj49v///fn4&#10;8///+/38+Pv5+v/+///+///+///+//7///7///z///z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OaPbOaPbObO7ObO7KcObCdN7CdNbCdNbCdNK+eNK+eNa+e&#10;Na+dN6+dOa+dOa+dO7GiK6eVJbKcN7adQK6VO7WfTMe6biwjAAkJAC0xIhshHwABBFhcW/r59fvz&#10;8f7y8vX0+v/+//////Px9P///fz4+f/+///8///9///9///+///+//7///z///v/+/v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SaPbSaPbSaO7SaO7KcN7Kc&#10;N7CdNLCdNLCeMrCeMq+eNK+eNa+eNa+dN6+dOa+dOaygKLKjMLSeN7CXOrOZQqyVRcS3aygiAA4P&#10;ABQaDhkjJAAGB0RKQP//9v/4+f/4///+//b1/f/+///+///8/f/9//75/f/9///9///8///+///+&#10;//z///z//fv/+/v/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a6fPK6fPK+d&#10;Oa6dM62fJK2fJKqdLamYShgDACkVFyISHCkeLAQCEFBTWvj/+uz76Pf98fz/9vX77fj+8P7/9vn8&#10;8///+Pz9+Pz8/Pj3/P/+//38///+///+//z9//7///v+3///6/3/9P////f2/vn3//7///f5+Pv8&#10;9////fr4+//9//v2+v/7/f/++P/8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aucOa2bOa+dN7CfNbKjLrOkL7OlOrKhT4p4ShEAACESFR8UIhoWJAMGC2RuZvj/&#10;9vH28P7/+/z/+/7/+/j69fz9+P///f///f////r6/O/v8f38///+//n4/f7///r7/f//6/z/7vX2&#10;8fj3/P/+//Hx+fr7/dbY1dLU0cvLy/j3/Pn2/fr1+//+///79f//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a6bPK6cOq+eNbCdNLGeNbGeOLGfPa+eRMi5aGFU&#10;HxcJACQYJCAbIhcYGgACAKKspP7+/+rp8fj4//z6//n3///9///9//78/+jm5////f///ff29P//&#10;//z8/Pj4+v79//7/+PP18P7///Pz/fz8/8PGzYiMjQACAAACAAsMDqurs//9///+//Du8f//+P7+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dP7GdPLCdNa+c&#10;NK6aN62ZOquYOamZOaWZM8S5aUI1EwoAAColIiMhIhgZGxIWF93c5P/9//Lw/f/8///8///8///8&#10;//j1/v/+//Dv7fv69v/++fb38v39+/////z8/vn6/Pz9//39/6emtGZodAABCAABABUaFCMoIgcL&#10;CiIiKtLS3PX1//7///7/+/v+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a+bPK+bOrCcObKcObOcPrOcP7KePbGfOaKWKrWrSqyiWy8mABEKACMfHiUjKAAABU5N&#10;S/75/fz5///8///6///3///6///8///8///+////+///+v//+Obm3vn48/38+P7//5eXoVlYZggH&#10;FwEADhISGiEjICAjGhkfEyInIAABAmptcvz///b5//H19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a+bPLGaPLKbO7OcPLOcPLSdPbOgOrOgOrSlPp2RK8W9&#10;W6GbTxIKABsTCBkTFSchKwMAAGNfXP/+//v2/P/8//r2//z4///8//X0/P/+//j49vHw7P//+v38&#10;9///+318eFJRWQAABwEADBgWISEgJSUmIR0fERwfChccCCElFw8RDhEUGb/Cy/v///v//+/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KbPbKbPbKbO7ObObKb&#10;M7KbMbGcM6+bOKqWP6+gQ5qTIcbBWXZuLQ4FACohHB4SHCMgFwMAAKysov//+P//+vz9+Pn59/n5&#10;+f7///X19f7///////z8/mxrcC4uMAAAAgcCCSAbIS0nKRoVESUiEw4MAAYGACQmARUYABobCxMT&#10;ERERGTQ2QvDz+vn//fX8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GaPLGaOrObObOcNLOdLrSeL7OdNrOcPrOdSqqZP7CmM6SdK8S9Y15VHAsAAC8hIB8eHBUU&#10;EAsLA/3/8vP25f7/8f7/8/v/8f7/+vj69+/w9EdITSAfJwAACQgHDyEgKCkeIiAWFCkhFBoTAAwH&#10;ACUiAI+NUquqchoYABQSACsnJhIPGggGE7q6wvH28Pz/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KbPrKbO7OcNLOdLrOeK7OdMLObO7KaQqyXPrOgRK2fPqeb&#10;NaqiNr63XzwvAxUEABsYKSYkMQAAAiUmHv7/7+ny1/v/6fz/7dbczkRJQwsMEAAACQoIFRkXJSIe&#10;LBsYIyUXDiQUAw0AADQqAJiQR7y2YK6oULiyZJOMWAoAACkfICUaKhIMGgcGC9PXyfv/6vn5+f//&#10;//r6+v39/f////Pz8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KbPbKcObOdMLOdLbOdLbOc&#10;NLOaPrOZQrOcP6aRNLGgRq6fQqidMbqwTqSXUyISAAkFHRoXKDIxNwABAF1hUvr/69XdxjxALwoN&#10;BAABABMSFy0sMhgVHCEcIBUREBcSDxMDAD8tB5uMVcq8dayhR6icOLWsRaabP7SpZ1NFIBQGAB0Q&#10;FyMZIhALD3l7cP7/8f///+rq6v////n5+f39/f////Ly8v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KcN7KcNbKdMLKeLrOcNLObObOaQLOaQLWfPK2ZOK+bRKyaRLCfQ6KTNsu+Yn1vFgcDEhwYJh0a&#10;IR0dHwwMDElJRwABAAoJDhgXHSglLCMeIhURDhMPAxwXARINAD44FKOSTcy7dbelW6KQPryrT7Gf&#10;PZeJH7SlQrusWZ+RUxMFAC0gECgeHBcREwEAAMbGxPHx8f////7+/vv7+/v7+/r6+v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KdNLKdNLKdMrKdNLKbO7OaPrOaPrOaPbKcObiiP6+aPa2ZQ7Oe&#10;T56MNq2fNci7SDw4Lw4JAx8bGBwYGRgWGxoXICIfKh0XIywmMBUPERgRBwsFACQcAFZOHaGYXdTM&#10;i62fPq+fQLOfSLGbRa2YP7OcPragO7GeOKqaOsq7anJmLAsBACEaCiUgHQEABERDS////+3t7ff3&#10;9/////r6+vz8/P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eMrCdNLCdN7KbPbKaQLKaQLKc&#10;ObKcN7KcObGbOLGeNrGdPq6WTrWgUaqaK7epLLSygigkABYSACAaDiIZHBwRHzAlNRYMFwcAABQL&#10;ADctCmZcKbmubMzBcrSoUqCSObWpM6ubLKeTNK6WQLSaRrSaRbGZOauVLquaMbiqSqygVi4nAA8J&#10;ACUiHSIhKQEAEJmZmf////////T09P////////b29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e&#10;MrCdNbCcPbCbQrKaRLKaQLKcN7KdNLOdOLKcN62aMa2ZNrKbS7KcSbKiNaeYIaelWJOQTQ8LABsU&#10;ADMpIC4iIggAABgLAkU6HnZsO7WrZsm9a52OM6SUNbKfQKuXOKucJa2bK7KeO7uiSLieR7KXPLSc&#10;OL2oP66bMqCSMratYpyVYRcTABsYERYVGg4OGgICAvb29v7+/vLy8v////b29v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+eNK+dObCbQrCaRbCaRLCbQLKcN7KdNLSfNLeiOa6YNa6YNbShOaiV&#10;L62ZOLeiRZuZNMrGa2NcFhIIAA4EAAsAAFFEIn50QbauZcK5XLGnOKyfLKmXKbmhPbWaQbSYRbCf&#10;NrGeOK2ZOLCYOLSdNrKaMKyWJqyYKKqYNLOiUMG1eYB3UColDxwcECEkGxMYEQICAp+fn/T09P//&#10;//b29v//////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a+eNa+dO7CaRLCaR7CaRLCbPrKcObKd&#10;NLKeLq6ZLrafP7ehPqmYJrimNquWO7KbS6qoN56bNLWuXoJ4O3VqP5CEXL6ygLyybaOdO6OcJ6ad&#10;GqqdGbynMLCVLrWXQ7iWTLCdPq6aO7GdPLScOK+ZLLihL7umL66aKbakQr6uYXlsOBYNAA8KACAh&#10;ExYdDRcgDwQEBNPT0/7+/v7+/vz8/P7+/v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aYNraaN7qhO8KsRca1&#10;TL+xR6+gOaSSLK2ZNrGaOrScPLWcQLObQbKaQq+bRLCcRcKkRq6RM7mgPLagOaWaJ6qjL6CgLrK0&#10;UbGybjs5EwQAABsUJh4ZLxgTJx0bHgEAAIGBgff39/////Pz8/////v7+/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78P//+v/8/v/0/v/z///2/////f7/8vj0&#10;1//t1qQLCOkaJOoPG/ghK+onLeQsMNwkKNgmKroSF64TGcI7Qf+Vmf/JzP/Z2v/s6//29f/8+//+&#10;/fz6+/z3+//4/f/6///8///9///+/////f7/+v7/+Pz/+vz/+vDy7f///cHBwQMAAB4WFjMpKA4D&#10;ATosKbamR7anRK6gNqmZLLGhNLOkPbOkR76uYbOka3RmPzAkDg8HAA8LAhgYECAjGigrIhsaKAcH&#10;ExERGRARFgYFDRUSGR8aIBcQCggBAI2DTr+0ZKWXNKmWLbWdM7aaObydQ7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qcOraaN7CYNK+ZNK6dNK6fOK6fOK6cNrCdN7KcObObObObO7GaPa+aP66bP66bP6eKLLed&#10;PK2WL7CdNLSoPKWeNr67XpmXTSIgAAoIAB8cFyEcIx4bJgoHEgEABK2rrPT09P////j4+P//////&#10;//b29v39/f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aaObaaObKaOK2ZNquZM6qbNKydNrGfObKfN7OdNrKbNLGZ&#10;NbGbNq+bOK6cOKydOsGoS6+ZNrKgNKyeM6GXNcrDc3x0Qw4HABcQBhYRDhsYESYmHAMFABgZE9HP&#10;1P/9//////n5+fX19f7+/vv7+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GXNrSaObagPbWhQLOhP66f&#10;Oq2eOa6cNrGeNbKdNLKbMbKbMbOeNbKfNq6gNq6gNqORLaiWMq+hPrGmTMK4cVNIGggAACUbHCsk&#10;LBsWHBsaFQICAEBDMufp3vTy8//+//Pz8/f39/////////f39///////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/+PT/+vf//f/+//v0+/3w9//4+f/h6cExS8UV&#10;MrgaK8E2P8BOUP+6t//w6P/z6P/z7P/07v/48P768f7/+vv/+/j//PT69v7////+///9/v/8+/39&#10;+/r/+ff/+vf/+//9///9////+///+P7/9P7/9v7//f7+//79/wAAEA8NGiIeHxMRABYUAIuLT62u&#10;aKiQOLSdP7WgN7agM7CZL7KZMr6lP7eeN76pNquYIKKUGq2gLbClPKqfQ7asV8vAcI6LOk5JByQc&#10;AAsAABsOBhIFAA0EAHlyLr63XKigO6ygPKaWNrWiQ7WfPKeQJrigMr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ScPLScPLCcO66bPK2dPa2dPbCeOrCeOLCdNLKdMrOdMLOdMLOeMbGfMa2fMqufM7OpNqeeN7ar&#10;XLOoczcrEQwCAB4UFSAZIBUQFhIQEw4MDXZ2dv//+///+v//+Pj67/////z8/P////////////7+&#10;/vb2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OdOrGaOq2aO62aO62dPq6eP6+dO66aN7GcM7KdMrSeMbKdMK6c&#10;MKybMaqdM6qfNp2aL8S/ZJGITxsPABMHByEXIiggKxwXHgUDBBkZGYODg/7+//z8/vPz8fDx6f//&#10;9Pz8/Pn5+fX19fb29v////39/f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a6bNa+bOLCePLCgQLCiQq+fQK6b&#10;PK2ZOLGbNLOcNLOeNbGbNKuZM6ucOa6hQbCmR7u5b21rLgwGABgQAykfJx4YJg4LFgcGDEVFQ8jL&#10;xP7/+vX38v7//f7///////n5+/j4+P////////////7+/v39/f7+/v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Ge&#10;NbCfNq2eOaubO6qcPKuaPrCdP7OfPrCaN7ObN7KcOa6aO6qZP6yeSLKnV7ivYkpIHwYDACgmEBsX&#10;DhwXGxwZJAMBDGNiaPf59v7/+PD05vz/9P7/+vr8+//+///9//////z8/Pr6+v////39/fr6+v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9///8///+//f/&#10;//v//f/5+v/5+Pn/9vL/+Pn/+v//+//6///5///9//v//////f///f/+///+///+///+//////z/&#10;//v///n///n///v///z////////+///+////+///+////f/////////+///+///+/////3V1dQUG&#10;AQoKAiAgFCIgEyEfEAoJAB0NAH5wP7qxZrKpTqWZNaSXMbSkRK+cQLSfRKyUOrGXQLaaRraaR7aa&#10;RrOWOrOWOLKaQLKbPbKdMrKeLrCeMLCdNa+cQK+aR6+aR6+bQq+dOa+fMrCeMLCdNLCcO7CbQL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+fMq+eNK2eN62eO62dPq2cQK+cPrCcPa+YOLqhRLCZPLKeSKGPQ8S1&#10;cpuRVjQrAAkGABcUDSgoHB4eEgsMBAgIBnl6f/7///7///7/+v7/8/7/8f7/9P7/+//9//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a+fMK+fMq2fNa2eO62dPq+cPrCbPrKb&#10;PbihQ6eQM7GbRa6bTtHBg39xQB8WABIJACAfJyAfJBcYEwABACksIa+yq/n7+vf4+v7///7//f7/&#10;9v7/9P7/9v7/+//+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eLrCe&#10;Mq+eNa+dOa+cPa+cPrCcPbKbPbOcPrujSbCbSLmmYWFRHhUIABEJACYgFB8gIh4fIQAAAl9hYOPl&#10;4v3/+v7/+v7/+v7/+/7///7///7/////////+///+P//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8///7///+/f//&#10;/fz//fv///n///z////9///7///5///6///9///+//z/+Pz/+Pv/+vv/+vv/+v7/+///+//9/f/6&#10;/f/5///5///6///8///+//v///n//////f/////+///+///+///+////////+/X36v//8/X36fv8&#10;9P///4+NmgAAFAYCHSUkIiEdHCQgHwcDACEeAFdVHMbFcqqnRpiTL7KpRKOVMq6fOr2qRKyWMbCa&#10;N7ScPLKfKbOdLbKdNLObObOaPrOZQrKaQLKbPbKcNbKdMrCeMLCeMLCdNbCcPbCaRLCZS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eLrCeMq+eNa+dOa+cPbCcPbKbO7KcObSdPaiTOMGvXYFvLw4BAB8VACoj&#10;HSMeIgcJCAABA3+AhPX2+P7///T28ff68fz/+P7/+/7///7+//7+///+/////f//8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KdMLKdNLCdN7CcObCcO7CcO7KcN7OcNbKc&#10;NaeTNMa0YkEyACEVACcgDiYhJQQCDyAhI6WmqPf5+P7//fX28fz9+P7/+v/////////+///9///+&#10;///+////+///9P//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KdNLKcNbCc&#10;ObCcO7CcO7KcObOcNLOcMq+aL7mlQrmpUn5xLwsCABIMACcmLgMEGEZHS/7///f5+P///fn69fv8&#10;9////fX19//+///+///+///+////////////+v//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fz//fn//fz//f/8/f/7///+&#10;///+///9///7///7///+//j//fX/+vv/9P7/8//9///9///+///+//////////7///z///v//fn/&#10;/fn//fn//fn//fv//fz//f7////+///+/////////////f//+///+////erq6P////7+/vb29Pj6&#10;9/T28f7/+vz/9vz//7e4vCEiJwAABRcVGiEbHSkhHh0TBxIHAFVIHq6eY7+tY66aQbKfObWgM7ag&#10;MK2dPq+cPq2dPa+dO7CcObCdNbCdNLCdNLKcNbKcN7KbO7KbPbKbO7KcObKdNLKdNL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KcNbKcN7KbO7KbO7KbO7KcN7OcMrOdLrWhMamWLbKjSMi+eRcQACYjFBsbIwwO&#10;JAwMFKGip/z8/v39/fHy7f//+/j39f/+///+///+///+///+///+///+///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KcN7KcObKbO7KbPbKcObKcN7OdMLOdLqyYJbup&#10;PZyPMb+1bn55TwQCABkcJR8kOQAACV5eZvPy9/T09P///f38+P///f79+//+///+///+///+///+&#10;///+///9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8P//+Pb18//+&#10;/5aTnCEfKgAABScrKhghEBYcEhgYJAMABWhiSLase7OoaaSVUq+bOLCcObGdOrGdOq+bOK+bOK+b&#10;OK+bOL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a+bRK+cQLCcObCd&#10;NbKdNLKcNbKbO7KbO7SgPamXMbCkOKmfPcS5aikeACQWACMVCBEYBgAFAJ2krPj+/+z09/v/+/z/&#10;8/n77f//+//8///7///8///+/////f7///z///z2///8////+v//9P7/8///+v7///7+//z///z/&#10;//r/9vr/8vz/9O/07fz///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//+v//++3r7P77/93c5EZHTAABABYeER0jGRoaJCYhJwcBADEmALClZa2fWK6a&#10;N6+bOLCcObCcObCcOa+bOK+bOL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a+bQq+cQLCcObCdNbKdNLKcNbKbO7KbO6yYNbSjOqebL62hP7KnV4h8QhIFACwcCx8j&#10;FAMIAVRZX+zw/Pv///X7+/b58P//9v///f/8///7///7///9/////f7//fz//f/8///8//j38vb2&#10;6vr87///+v7///v7//Pz+/7///n+9/3/8/T67P7/+ujp7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8/n48///+/r6/Pf2/P7//3B0dQAHAAkOCAsM&#10;DiUhIisjGRIFAEE2AMi8aq2ZNq+bOLCcObCcObCcOa+bOLCcObGdOr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a2cQK+cPrCcObCdNbKcNbKcN7ObO7KbO66aN7CfNq+h&#10;NqOVMrGlUcO1djYnAB8PACAiFxkaFQkKD7i6xvn7//z///b3+//+///+///9///7///7///9///+&#10;//7/+v7/9vz3/v/7////+P//9P//9v79+P/+///+///+/+7t8v7/+v//9vf67/Lz7f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Ly9P//+urq4vn5&#10;9/7///X5/Pz//7vBwTo+PQwOCSYiHx4UEyARABgLAMe8YK2ZNq6aN7CcObCcObCcObCcObCcObGd&#10;Or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a2dPq2dPa+dN7CdNbKc&#10;NbKcN7ObO7ObO7agPaqXL7alO6WWMa+hSbusZ4V1RBgGACAdFiQjHgAAAF5fZPDw/P7+//r5///+&#10;////+v/++v/9///8///8///+////9v7/8f/9//v5/vb18ff37/r59Pv6+Pz7///9//n3///+/+/w&#10;6/f37fz+8///+v/+//f1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9//r5//n68v//9P3/+fv9/Pz//+fq7/n+/4CEhwACACQhGikdIScXBk5CAMq+WK2ZNq6a&#10;N7CcObCcObCcObCcObCcObGdO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a2dPa2eO6+dN7CdNbKcN7KcObOaPbOaPbWdO7OdNq+cM7WjPaWUOK6dT7qoakEwABYRCyAb&#10;FRoXEBEQDsjJzvr6//r5/v79+f//8f//7///9v/9///9///+////9P7/7fz6//78///+////////&#10;//r5/vj1//n1///8//bx+P///f/+9/n57/Xy6+3p6P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0//7+//v+9///9Pn88/7/+/r+//b5/+Pn8kdKUQMGACAe&#10;EhoOEA4AALCjVK+kOK2ZNq+bOLCcObCcObCcOa+bOLCcObGdOr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a2eOa2eOa+dN7CdN7CcObKbO7OaPbOaPa+XNbegObahOK+c&#10;NLCdPquZQ8CuZIp3NQYAACMcFikkHgEAAGFgZf7+//3+//r78///6///6///9P/+/f/9///+//7/&#10;+v7/9P7+//v8//b49/f39f39+//////+///8//bz/PTv9ZOPjp+cl///+Pn28f/+/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8//7+//7/+/3/8/7/9P7/&#10;+O3y7vz//4+TnwAACx8gGycjGCIVDE0+Hc/DcaibMa6aN6+bOLCcObCcObCcOa+bOK+bOL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a2eN62eN6+dN7CdN7CcO7Kb&#10;PbOaPbObO7GZN7SdNrukPKaRKL6qR6qXObejTbmkVS4kIhwSESYgIBcVGAgIENbZ4vz///v+9f7/&#10;7///7///+v/9///8//78//z///z///z/9Pr/8ff+7P7/8f7/8dbYy4CBeTQzLx8eHBAPDQUEAAEA&#10;ADU0MPn49vv5/Pz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9//j6//z+/f7/+Pf77fn97/z/+/b6/VBSXwYGEiEhIyAZDwoAAKueaqaYQqydOK+bOLCcObGd&#10;OrGdOq+bOK+bOK+bOK+bOL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a2fNK2fNa+dN6+dObCcPbKbPbKbPbObO7WdObafOLCZMbOcNLehPKyYN6yYOcOuU392ZQcAACol&#10;ISUjJgAAB3p9gvb6+fz/+Pz/8/7/9P///f/+//79//78//v+//v///b+78PJu2xyZCAkFQADAAQG&#10;AAkLAAUHABUVDQYFACIhHBgXEwEAALCwsP////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39/////39/fPz8/////n5+fz8/P////////////////v7+/r6+v39/f//////////////&#10;//////7+/v39/f39/f7+/v7+/vz+//z+//3+//z++fr+8P7/9Pz/+q2xsgABCiEfLB0aIRMLADkx&#10;AL2xZ6+fSLOgQr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a+fMq+eNa+dN6+dO7CcPbKbPbKbO7KcObObN7OcNbOcNbSdNrSd&#10;NrOdOLSeN7SeOaOdbSsmABUQABwbFhQWFQAEAvX89Pb+8/v/+vz/+/P09uzt8ePk6bCwuE1SWAAD&#10;CQAACQAACQEEDQoKEhITFxkZGRwdGB4dGCAgGCQjHhscFh4fGgAAADU3Nv7///T29f////////7+&#10;/v////////////7+/v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///r6+v39/fv7+/z8/Pb29v////r6+vv7+///&#10;//////39/fr6+v39/fz8/P39/f7+/v39/f39/f39/f////////P2//39//z9//7///7/9vz/8v7/&#10;+nR2dQAABSEgKCkkKwgAAIyFP7qvU6STObCaRL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a+fMq+eNK+dOa+cPbCbPrCcPbKc&#10;ObKcN7KcNbOcNbObN7ObN7ObN7OcNbKdMrKdMLm1a2ZiJQcCACYkFxgaFQADAaivqNvh3cXKzYuO&#10;kz4/Qw0NDwABAAABAAUHAhUaFhsaLBsYKxwZLCIeLSYjLCEfIhcUDw0LAAcFAA8PAxwcFCIjHgoM&#10;CScpKPv//Pj9+fr6+v39/f39/fz8/P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j4+P////r6+vr6+v//&#10;//////7+/v////////z8/Pn5+fv7+/////////z8/P39/f////////////////7+/vz8/Pv7+/7/&#10;//7///f3//v6//v89PX37NPUzhQUEhEREyMhJBoUFisiBbawWK+kOLSfRK+WQr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e&#10;MrCdNLCcObCcPbCbPrCcPbCdN7KcNbOeNbKcNbKcObKbO7GbOLGbNLCbLrCcLLOvS5iTQiYiABYR&#10;ACEiHRoeIQADBgABBwAADAAADQQBCg8ODCUjFiopFSEiEBwdCyUfLSAYJxUNHAkBDAQAAA0GAB0Y&#10;BSomDUE/Jjk3IBkaChkaEhgaFwACAYaMivv///r6+v////////7+/vz8/P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v7+/n5+fv7+/////39/fLy8vHx8f////////////7+/v7+/v////////7+/v////39/fn5&#10;+ff39/n5+fz8/P////////z+/f////r5//r5/v//+v//+JKTjgcHBSUlJSsnJAYAAHZtQrOrSKid&#10;KbylR7KWQr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eMrCdNbCcO7CbPrCbPrCcO7CdNbCeMrCdNLKcNbCcO7KbPrKbPbGb&#10;NrGcL7GdLKWeMsS9ZUpADw0FACUhHhEQFiUlLSEhKyMgMSgkMycgKCYeGygjDiQeBBURAAwIAAgA&#10;ABUKACQcCDUqFkg/ImNbNoJ8TJiSXszJlquofw8OABMUBiorJgMHCDo+Qfn+//v7+/7+/v//////&#10;//////////39/f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////f39/Dw8P////////7+/vv7+/z8/P39/fr6&#10;+vb29v39/f////////7+/v7+/v////////////z8/Pj4+P39+//////+//n3/PTz8eLh3SIhHwUD&#10;BCIgISAcERoVAK6mZrOqQ6+gLauTL7mcQ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KdNLKcNbCcPbCbPrCbPrCcOa+eNK+f&#10;MK+fMrCdNa+cPrCbQrGcQbGdPLGfM7GfL6KUM72uXYZ4SRwPAB8VFBMLFionMBwZIiYhKBwTGBEG&#10;BBADABADABAFACcaAEk8GmdgCHpwG5WNPLarW8rAa8zDaL+5V7KuTZeTPL26dSglABoYAhkYFAIB&#10;By0wOdnb5/39/fj4+Pn5+f////////39/f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f////b2&#10;9rOzs9bW1vT09P////7+/vn5+f////v7++rq6vj4+Pj4+Pj4+Pn5+fv7+/39/f////////3++ff3&#10;9f/9///+///+/8bCwwgGCSsmKigkJQYAAGNgLbu0ZKqfNrCeLrCXMLudO7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KdNLKc&#10;N7CcPbCbQLCbPrCcOa+fMq+fLq+fMK+eNa+cQLCcRbCcRbKdQLKfNrKgMrejQqaSPL6rbzoqBg0A&#10;ACIaEAgCAA8KAAgCABgSADMpBlZII3hpQpB/VKSUYbinc9PGVMe5TLaoPqqbNKSWK6OYJaSaH6Oa&#10;I6OcMr+5ZXVwOQ8JACgjHSYjKgAAC3x7if////39/fz8/P7+/v39/fv7+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v7+/r6+v////b29nJycg4ODhwcHDw8PE9PT1RUVHt7e8TExPj4+P////z8/P////////7+&#10;/vj4+Pb29vr6+v//////+v3++fr4+f/6/v/6/l5ZXQYBBxsWHCUhIgkEAJuYU7awUKCSL7CdNb+k&#10;ObiZL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KcNbKcObKbPrKaQLCbPrCcOa+fMK+gLa2gMK2fNa2cQK2bRa2bRa+cQK+e&#10;NbCgM6+XK7KcN8OyWpOFPEM4ABoUADg2AGZmIIiIMJ+cPa2mS7SoVMSyaMi2bLinVaWTPaaPL62W&#10;OLScQrefRbWfPLOeM7KiK7OkLa+jN6yiS7CnbgoBAB0WDC0oLAAABWFgaPLy8v39/f////////v7&#10;+/39/f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7+/v////v7+/j4+J2dnQAAAA8PDwwMDAQEBAAAAAEBAQQEBA0N&#10;DSAgIDMzMzQ0NGZmZq2treXl5f////////39/fr6+vb38f//+////f/9/+vm6gMABCAbIiEcIgwG&#10;Cj03H6inV7CrRayeO7mjQLOZK7WXJ7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KcNbKcObKbPrKaQLCbPrCcOa+fLq+gLa6h&#10;L62fNa2cQq2bR6yaRqybQa6cNq6eMbOZKLCYKrCeOLGkSKyjWKSdVa6tXauqTbm9Rbq7PLStOKuf&#10;M6eWOqaSOamXNbOhO7meRbWaQ7GVQrGVQbOZPLWcNbOgKq+fKKudMKqcRMe9gjwxEx8XDCEbHRcV&#10;GhAPFdHR0e/v7/////7+/vr6+v//////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19f////39/e3t7f///y8vLwEBASMj&#10;Ix4hJhkcIR8iJx8iJxARFhQVGgQDCAUECQUFBQAAAAIEARweGxoeHRYaGUJISIOJicrLw/v9+Pv/&#10;//j8/6uyugAFCSIlGh8fBQ4KAHhvLsa6aKmYPrOeQ62VO7KYQ7OZR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SfRLCbQK2ZOq+bPLOhP7Wj&#10;QbChPqydOqmZOamZOaucOaydOK+dN7CfNbCgM6+fMK2gQqmbO6ucObShObWgM7GaKLCZJbieLbCa&#10;LbafQauaSod4PRIIACIaDSchIwwGEoyMjP7+/vb29v////n5+f//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////z8/Pr6+h0dHQwMDB8fHxsdEgwNBRITCxYXEhgYFh8dHhsZHCYkJyUjJiQiJRoaHA4OEAkK&#10;DgsMEAcKDwADCAgIAAsMBxARFSotNBkdJgkNEBocERwbACchAJmQTbqrWKiXO7KdQLCZPLKYQbOZ&#10;RL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KePa+bOq2ZNq+bOLGfO7KgPK6fOqucOaqbOKqbOKydOq+dO6+dObCeOK+eNa+eNayeO7OkQbOh&#10;P6qWM6yWMbafN7mhNbKcLbeiN6SSML6vXMi9fg4GABUPAy8pMwEAEllZWe7u7v////n5+fb29v//&#10;//7+/v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v7+/v7+6urqwYGBhkZGRYWFhobACYmABsbABAMABAKAA8IABEJ&#10;BhkQEw8GCxULFBsUHB8ZIyQhLCgkMiAeLBYTJBgTDxMPDBUTGB0cIhkZIRsbGygpGwYDAFFKFryy&#10;a6mbQ6uYObCcObOdOrSbPrKZP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eMq+dMa6cMK+cM7CdNbCdN66cNq2bN66cOK6cOq+dO6+cPa+c&#10;PbCbPrCbPrCbPqycLauaMK6aObWdQ7efSbScRq+YOquYMqiaL66iPLStUr+6djk2Ex8eGR8dNBMR&#10;OAcHB7y8vP////////////z8/P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7+/vf39////1NTUwAAAB0dHRYWFg0J&#10;ALWxcs3IjqahaoJ7R29nOVBHICQaACcdBBwRABUMABgQBRILAwkBAAwHBBwWFiUbGSEXGCMdIR8a&#10;IR4ZHxwYFyckFRoUAIN6Q8S4bqSVOq2bN7KcNbOeNbWdObGZN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fLbCfLbCeMK+dMa+cNK6bNa6b&#10;Na2bNa+dN6+dN6+dOa+dO7CbPrCbQrCaRLCaRbOhMbGcM7KbO7ScRK6XR6mSRK+aSbioU7ywWruz&#10;YH56MSkoAAYGABQWERkcLSUmRAAAAKenp/Pz8/b29v////////z8/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j4&#10;+P///y8vLwYGBhsbGxoaGjUpALyxYpeNNqeeQbewSLu0SsfAVtXNarStUp+WR310L1xUFkQ9BzMt&#10;ACMfABoWAB0NDgsAABMGDR0SGhAHDCkhHgcAAC0jAKqeZLSkWaqZPbCdNbOeM7OdMLSfMq+aL7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Ke&#10;K7OfLrOeMbOdNrGbOLCZObGbOLCdN7GeNbGeNbCdNLCdN7CcPbCbQrCaR7CZSa6YM7SeO7KbO6iT&#10;NqyYQbinV7moYq2eY391RBcPABAMABgXAxkdDh0lGBokGxMdFQICAqurq/7+/vPz8/v7+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v7+7q6uhMTExISEh8fHwwMDE47ANTCbrCgQaudM6eaJ6aaIKqfI6uh&#10;KKqeLrSpQMC2V8rAZ8vDcL+3ZqOcS4qDMnNiRl9ONEc4ITQnFB8UACEXACceAH5zPrmsZqOTPrKg&#10;PrKdNLSeMbOdMLOeM7CbMr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KeLrOeM7OdNrOcPLKbPrKbPrKbO7OdOLGfM7CeLrCeLq+dMa+bOK+a&#10;P7CaRbCZSbSgPayYOamVPLWjUcKxaa6gYnBkNDMpBhAIABIMACAgFiAhGyctIxggEwAFAAQPAGFh&#10;Yc7Ozv////7+/vv7+/f39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n5+f///2dnZwAAABwcHB0dHQICApmALryj&#10;T6yUPrKaQLihRLCZO62WOLGaPbOeQ6qXO6aSOaWUOKaYOKebOa+mP7yzTMy/Y9TGbb+0YqqhVJuT&#10;SHFpHpaPP7etWLSnSaWWMbOgN7CbMLSdM7SdNrCaN7OcPr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KcN7KbO7KbPrKaQrOaRrObRbOcP7Od&#10;OrKdMLGdKq+eKq6dK62cMq6cOq+bRK+aR6KWKriqSca2aKubYGlZNSscBw8CAA8GACYiFxsbDykr&#10;HRcbDAADAAsQCWJoZJedm/////////f39/r6+v///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b29v///1RU&#10;VAAAACMjIxEREQsLC9K4Wa6UN7ecQbGWP7ebSLOXRrWZSLWZRrGXQrSbQbSdP7GdPK+dN6+dN6uc&#10;NaiZMqaXIKSXJKOZKrGoQbSsScS7XLGpR6ebOaqbNLCfNbKdMq6XLbSdNraePK6XOrWdQ7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KbPbGZ&#10;P7GZQ7GYRLOaSLSbR7ObQbKbO7GcMa+eLK6dKa2dLKucNaycPaycR6ybS8zCbaadUmJXHyMXAAoA&#10;ABYNCCUdHSYiIycoIxwfFgADAAACAHV4caeppvj5/vz6//r6+v7+/vn5+f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///8nJyR0dHQsLCyUlJQUFBTk5Ocu1Pb+oNLWdM62TNLWXQ7aXR7GSQL2fSbOZ&#10;OreeOLWeNLOcNLKcN6+YO6yWQbOcTLGfMbGfM62eN6udPKqdP6mcQKmcPqqcPK+dObKcN7OcNbOc&#10;NbObObObO7KaQLCbQr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ZPLKaQLObRbOaRrKZR7KZRbKaQLOcPK2aMrKiNa6gM7CjO6WYOq+gTdfJ&#10;gKWYVFJJKiYdAAgBAB0YAiUiDxsZCiYmGhMUDAACAAoMB3N1dLOztf/9//77//33///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j4+IKCgg0NDRYWFhcXFxUVFW9vb72rL6mWHrCc&#10;LLqjPLuiRbugR7OYP6+VOLadObSbNLKaMLOaM7ScOrSbQbSZSrSYTrOeMbOeM6+eNaydOKudPKud&#10;PaudPaycPLCcObObN7SbN7SaObObO7KbPrCbQrCaRL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KbPbOcP7ObQbObQbKaQrGZP7GaPbCcPbKg&#10;Pq6fPKWWOaWZQ83Bd6ugYEo/CSAUAAgCBAgCAionIhUVCxkbDh4iEwMHAAACAIGGf7a4t//+//r3&#10;///7//vz///3///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b29m1tbQAAACMj&#10;IxkZGQAAAMbGxsS2S7CiN7CiN6uaMKSRKK+ZMrKcNa+XM6+XM6+VNLOZOracP7SaPbWaP7abQrGW&#10;PbOeJ7KfKbCfLa6eL6yeM6yeNK2eN6+dN7KcN7ObN7SbN7SaO7OaPbKaQLCaRK+bR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dNbGeNrKf&#10;ObGeOK+cNq+bOK+bOq+cPqOUOaydSs7Ad7OoaVJIFxIJABAHACogByIgKykoMCIjKBYXGQMIBAAC&#10;AGFmYOfs5v7//fn7+v/+//Pu9f/3///6///6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ebm5jAwMAICAiEhISIiIhERESgoKIN5MrWpX72zXKmfPrWqP7KlNaSUI72rPbumPbeh&#10;PrmgQ7WcQKyTN7CWObedPLacO7OdLrKdMLCeMq6dM62fNa2eN7CeOLGdOrKcN7ObObSaObObO7Kb&#10;PbCbQK+bQq+bQr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dNLGeNbGfM7CeMK+dL66eMa+dN66dQbmqWbqtaVJFEA4CABIIAB8YBiUeFBwX&#10;ERUYIQwPGAAABwYJDmNma/D09/z///Dx9f3+//X0+f/+///9//32/fXu9vbs9P/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/vxMTEwkJCScnJx0dHRMTEwwMDAsBABYLAG1lN7St&#10;Z7GsTq2nN7CnLqacIaSYIqmZKq6bNbKbO7OcPLefPbWeN6+YMLKZRbKZRbCaRa+bRa2cRK2cRLCc&#10;Q7GcQbKbPrOaPbSaO7ObO7KbO7CcO6+cPa2dP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a+cNq+cNLCeMLCfLa6fKq+fLq6gNq+gRbKkW0Az&#10;ABULAB4WASIbESYiIRoaHBIRFwAFAQoODV5iY/f7/v7+//r4//b0///9///9//77//z5///+///+&#10;///+/fz49fn1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2NjYwAAAAcHBxER&#10;ER8fHykpKR0XIRwWFg4JAA4LAFNPEKOeTLawUrWsR6+jPbOkPa2bN6mVMrKfObehOrGcMa+YLrOa&#10;SLGbSK+aR62bRaycRK2cRK6dQbGcQbKbPbOaPbSaObObObKcOa+dOa2eOa2e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a6ZPK+bOq+cM6+d&#10;La6fKK2gLa6hN6+hSLSnZQ0CACQaASghGRkXGBMUGQAACSElLlJXUP7/+/b49f7////+///9///8&#10;//nz//74//77//z5//v5/Pf39f3++f//+P//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X19Xp6ejExMQ4ODgAAABERESMlIBweGR0eGRgVDgwGAAwEAD0zEo+CVa6gYcGxZLem&#10;TKiWNK6bM66ZMKyXLrqlPLKfObKfObCeOK2fNayfNa2fNa2fNbCdNbKcNbOcNbOcNbOcNbKcN6+d&#10;N62eOayf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a6ZSq+bRa+dO66eMayfLK2gLa6hOa2hS7WqayMaABoTASQgHRkaHgcMEmt0efP+//z+&#10;/f///fn69f//+/Hu6f/69/74+P/9///6/v34/v78///+//7///f8+PX89PP6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/////7+/v///5KSkl1dXQ8PDwEJAAUKAxsfIiYkLyUf&#10;KyMZIhcJCA0AADYnAHxtLKqaRb2rSca1TLSiNqKNJLCbMrOhMbKgMK6hL66hL6yhLq2gLq2gMLCe&#10;MLKdMrOcMrOcNLOcNbCdNa+dN62eOayf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a+ZUK+aS6+cPq6dNKueK6yfLayhOKygTLKoa2ZcOQkD&#10;ABwYFyMmKxYdJdTf4fX///b2+P////Tz7/779P//9v768f/78//7+P/9/f/9///+//X2+vj8/fb8&#10;+Pj/+/j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T09PPz8/////X1&#10;9b+/v3JvaCckHQABAAoLBiMlJCEiJhUVHyEhLRAOGwUCCR0YFFxVQYWAWrStdsK7c6afT5uNLa+g&#10;O7KlMqubKrejQrGcQamXM7alO6yhLqygMKyePa2cQLCbPrObO7SbN7aaN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ayeO62eN6+fMLKdMrOb&#10;ObSZQLKaRLCcO7mxNJuWMgsAACshKSkqGAIFAKqqsvv5//39/f39/f////////7+/v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r6+v////////f39/n5+f7+/vT09P/9+NfT0JCPijY3MgMFBAUGCBMUGSQkLBcVICQiJxoVEQYA&#10;ABMNAD85CXZuMLOsaNbHdLOkSZuNIrKiNbKeP6iTOLSiQKeWLa2gLqygMqyePa2cQLCcPbObO7Sb&#10;N7aaN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ayeO62eN6+fMLKdMrObObSZQLKaQrCcO7mxNaiiQCMZABoRFCAhEQQGAGhocP38//39/f39&#10;/f39/f7+/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7+/v////39/fj4+P/////////8/fn19v38+urq6Kiqp09R&#10;Tg0PDgECBCIhJh4cHx8bGCIeEyUfCRcRABAIADw0BmpbIKyeV8GzU62eObCdQayXPrejRLOhPa+f&#10;Mq2fNK2dPa2dPrCcO7KcObObN7SbN7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a2eO62eN6+fMrKdMrObObSZPrKaQLCcObGoMbGrSUc9HA0E&#10;ACYkFRYYDRYXHObl9f7+/v39/fz8/Pz8/P39/f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r6+v7+/v7+/v////////T0&#10;9P/6///9///+//b18/7/+/7/+sDCvXd5dAABAAwMDBIRDyUiHRwVCywkFxoSAA4GABgJADUnAI6C&#10;MLaoSLOgRKuWPbKdQKyYN7CdNa+eNa+cPa+cPa+dObCdN7ObN7ObN7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a2eO6+dN7CeMrKdMrObObOa&#10;PbKbPrCcOaecKbmwUXRrQAwFACklGScmIQAABdLS3v////////39/fz8/P7+/v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39&#10;/f////////v7+/////////v7+/z2//jy/P37//38+vr99vr99PX77/7/+OHk3Y6OjAkJCQkHCgMA&#10;ACMdHyAYGC8lJiYZEwsAADQqALClS7SjR7CbQKuUN7CZO7KcObCcOa+cPa+cPa+dN7CdNbCdN7K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a+dO6+dObCdNLKdNLObObObO7KbPbCcOaaYLbyxVZuSWxYPABsXCycmJAUGCrCzuv7+/v//////&#10;//7+/v7+/v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////////39/fr6+vz8/P/////8///8///9///+//z/+P7/9vf9&#10;8fv/9f3/9/7/+/Dx887N0yMgKQkDDxQMGxQMGx8TISgeFC0lALiuVaudPbaiQ6+YOrmgQ7ObO7Kb&#10;O7CcPa+dO6+eNa+eNbCcObCcO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a+dO6+dObCdNLCdNLKcObKbO7KcObCcOa6fOrOlTKadWioiABAK&#10;ACUjJgkKDlFVWPn5+f////////////7+/v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n5+f39/f////z8/Pn5+f7+/vbw&#10;/Pnz///9//37/Pr89/7/+Pv/9fz/9vn/9f7/++vs7v/+///9/7CsuxsXKCMeMiIYMgcAAE9JD8jB&#10;ZqSWM6+cNrigQKuRMrSaO7ObO7CcPbCcO6+eNa+eNa+dO6+cPr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7CcObCdNbCdNbCdN7CcObCd&#10;N7CcObCgQambQ7GlWVBGEwwEAColKwoLDQMHBvLy8vv7+/////////39/f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7+/v39&#10;/f7+/v////////7+/v/////8///6///+//78//7+/P7/+/b79Pn+9/n+9/r/+/7///b3+/r6/6Gf&#10;rAQCEB4bLCMaNQkBAIyISaiiQqueNLKgNK2VMbacO7SaO7ObO7KbPbCcO6+eNa+dN6+cPq+bQr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7CcObCdNbCdNbCdN7CdN7CdNbCcOa2aPqubRMa7YnRqKwgAAC0mLRoaGgQJBezs7Pj4+P////7+&#10;/v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+///+//////////7///7/&#10;//b79/z//fr+/ff5+P7//5GSlAAABCorMCQdLwgBALGuZ7GsRKqfLK+eLLWeNLOaNrSaObObO7Kb&#10;PbCcPa+dN6+dOa+cQK+bRL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KbPbKbO7CdNbCdNa+dN6+dN7CdNbCcOa2YP6ybQ8O2VoZ8NBYLAB4Y&#10;HB8fHQACAMHBwf////7+/v////v7+/r6+v////r6+v7+/v7+/v////////7+/v//////////////&#10;//7+/v7+/vf39/////n5+f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+///+///+///+//7///7///z///n9/Pr/+/z/+/P18GFjXgEDACYoIxsVGR8ZA6+sXa2pPKme&#10;KrKhLbagM7SbNLSbN7ObObCcPbCcPa+dOa+dO6+cQK+bR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OaPbObO7KcNbCdNK+eNa+eNa+eNbCc&#10;Oa6ZQK2YP7qrRJmOPiUZARUMDx0dGwIHAWZmZv39/fLy8v////////39/fn5+fr6+v////////7+&#10;/v39/f39/f39/f39/f39/fX19ff39/////////////b29v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//+////f/////+///+///+///+//7///r8+/3/+v7/+NfazyUoHQ8S&#10;ByAjGBEJAEZBG7GtVqqkNKidKbSjMbSfMrOcNLOcNLKcN7CcPa+cPq+dO6+dO7CbQLCaRL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SZPrSa&#10;PbKcNa+eNK2fNa2fNa+eNbCcObOcP6+YO66dM7SlUj8xFAkBAB0eGQ0TDxcXF/////b29vj4+P39&#10;/fz8/PT09P////z8/Pr6+vn5+fn5+fv7+/z8/Pz8/Pv7+/r6+v///////+zs7O7u7vT09P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//+v///f/////+///9///9///+//z8&#10;/v///f3/+fn78MHFtwAEACAjGBwfFAsCAHNsOLavVKmhMqmbLrKgNLGcM7GcM7KdNLCdNa+cPa+c&#10;Pq+dO7CcO7CbPrKaQL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aYQLSaPbKcNa+fMq2fNKyfNa2eN7CcObOcPrWdO6iWKsi4YVxOKwcAAB8g&#10;GxYcGgAAAPn5+f////////7+/v////X19fz8/P////////z8/Pz8/P7+/v////z8/Pr6+vz8/P7+&#10;/vz8/Pb29v////////r6+v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+v7/+///&#10;///+///+///9///9///+//v5+v//+/3+9v7+9Le4sAABACkqJR8fHQ4BAJWKS7qvU6yfNa2bN7Gd&#10;PK6aN7GeOLCdNK+eNa+cPa+cPq+dO7CcObObO7ObO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eXQraZPrKdNK+fMKygNKyfN62eObCcO7Ka&#10;OLihOqqVKsu6YnVoPg0GAB4fGRkfHxEREaSkpLe3t7KysqSkpKSkpJ+fn56enp6enpmZmZWVlZKS&#10;kpKSkpCQkIyMjImJiXx8fH19fYaGhoGBgWxsbGVlZZubm/////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+/7//f/////+///+///+///9///+///++v389/399f//+J+emgEAACgmKx4b&#10;JB8QAKmaVbqrTqucN7CdQbCbQrCbPrOhPa+eNK2fNK2dPa2dPrCcO7KcN7ObN7SbN7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eXRLaZPrKd&#10;NK+fMKygNKyfN62eO7CcO7CZMrefNa6XLcGwWIx+TxgRABcYEhccHwcHBxQUFBUVFREREQQEBAEB&#10;AQcHBwoKCggICAYGBgMDAwICAgMDAwICAgAAAAAAAAQEBAAAAAAAAAkJCQcHBwQEBBgYGGdnZ/39&#10;/f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f7///7///7////+///+///+/////f//+Pr3&#10;7v//+Pj18GFcYAcBCyghMRIKHz0rALSiWremSqqXObOcTK+YSrCcRbKfQK2fNKygNKyePa2dPrCc&#10;O7OcNbScMrabMr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mWRbaZPrKdMq+fLqygMqyfN62dPbCcO7SbNLKaLrKbMbaiS5+SXSQeBA0OCBgd&#10;IR0dHQ0NDQ0NDRcXFxYWFhMTExMTExERERISEhISEhISEhMTExQUFBUVFRYWFhYWFhoaGh4eHh8f&#10;HxsbGxkZGRgYGAAAACAgIP39/f39/f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7///7/&#10;///+///+///+////+///9vr37v//9t/b2CIdIwcBDysjOgMAFVVCALqnW7SjSaeUOLSdUa6WTK+b&#10;Ra2aO6ygNKygNKyePa2cQLCcObOcNbScMLacLr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mWRbeYPrKdMq+gLaygMqyfN62dPbCcO7mhN7GX&#10;KbafNa+bRKyfaCwnCgYHARofIxkZGSQkJBoaGhkZGRYWFhwcHBoaGhYWFhwcHBwcHBwcHBsbGxoa&#10;GhkZGRoaGhoaGhsbGxoaGhUVFRQUFBsbGyIiIgoKCi4uLv39/f39/f39/f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6+/37/P////////n6/v7///T3/Pv+//z///z///z///z///7+//7+&#10;//7+//39////+P//+P//+v/++f/8+f/8+//+/P/9/vz6+//+//z6+83LzAYGBh8fHyUlJQMDA4Bs&#10;CbyoRaqWM7GdOq2ZNrKeO62ZNrSgP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a+dN6+dOa+dOa+dO7CcObCdN7CeMLCeLrCe&#10;MLKfNrGaPLujSa+YOrWfOLKfKa2bHbGSQLWXQ7SZQLGXOrKYN7adN7SfNrGcMbShOLKfN66cNqya&#10;OKuaPq2cRK6cRq6cSKejNqihNaihN6ugN6yfOa+dObCfNrOeNbKdMrOdMLKdMrKdNLCdNbCcOa+c&#10;Pa+cPr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dN7Cd&#10;N7CdNbCdNbCdNbCdN7ejQKyYOaaRNLeiScawXXpjFRsEAB8IAAwFAA0GAA4GAA8HAA8HABAIABAI&#10;ABAIAA0DABAGABIIABIIABIGABAEABAFABEGABsPAA0DABkUABENABgTGSIdNQoIFR8eJObk5f/+&#10;+v//+Pn58f7//f3+//X6/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r6/Pz8/v7///3+//z///z/&#10;//r+//n9//n9/vr+//7///7///3+//z9///++v/++v//+////f///f/+///+///+//f3+fv5/P//&#10;/9DQ0gAAAhoaHB8fIQcHCZaCH8WxTq6aN7OfPK+bOLOfPK2ZNr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a+dOa+dOa+d&#10;ObCcObCcObCdN7CdNLCeMrKgNLKfN7OfPqaSM7OfQKiUM6uYL76sPr6lUbyjT7ObQ6qTNq2WNrWf&#10;OrKfNqqXLqyZMK6dM7KhOLOhPbCdPquYPKmYPq2ZQqWcM6adNKqeOK2fPK+fP7GeP7GdPLOdOrOb&#10;N7OcNbKdNLKcNbCdNa+dN6+dO6+dO7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dN7CdN7CdNbCdNbCdNbCdN6WRLrikRbijRqSPNragS8StXaKLPYpzJXpx&#10;RntyR31yR31yR35zRn5zRn90R390R4h9T42AU5GFVZSIWJaKWpmLXJqOXp2PYKSYXqSaXaumYmpo&#10;OCEbHRgTKQkHEgkJC8DAvvv69v79+Pj58///+/z+/fn9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y9f/+&#10;//7+//n5+/7///7///z//+/08Pz/+vz/+Pv/8/z/8/7/8/7/8f3/8Pz/7/f3+fj3/Pn4/fr5//v6&#10;//r5//n4//j3//7+//b1/fr6/76+xgQFCi4vNB8gJAABBaSQLcOvTKuXNK+bOK6aN7WhPq+bOLGd&#10;Or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a+dO6+dObCdN7CdNbCdNbKcN7KcObKcOa6aN62aNK6bM7KgOrKiQq2cQsSzYaOS&#10;RKWXQa+hS72vVsO2WL2vTrCjPaibMaeZLqyeM7CgM7CfNa+eNa2cM66bNbGfO7ejQrWmQbSiQLCd&#10;P66ZPq+XQbCXQ7SaRracR7OaQLOaPbKbO7CdN6+eNa2fNa2fNa2fN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dN7CdN7CdNbCdNbCdNbCdN7mlQqmVNK6a&#10;O7GcQa+ZQ7agS7ehTregUL2vV72vV72vV76wWL6wV7+xWL+xWMCwWLWlTbamTramTrSkTLGhSa+e&#10;RqycRK2cRKaVT6ebT7WvWYB8PQ8HBBgRIxsaHwYHAo+Qivz9+Pz8/P7+/v//+v3/+vr+/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/9/vX19f////7///b3+fL29fz//fz/+vv/9/n/8/v/8fz/8f7/8/7/&#10;8/7/8/z///7///z///7///z///7///39//z8//3+//z9//n6/5OUmAAABCMkJhkbGhsdHK2ZNr2p&#10;RqqWM66aN66aN7OfPLGdOrKeO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a+dObCcObCdN7KcN7KcNbKcN7KbO7KbPa+bPK6a&#10;ObKjPK2gOp2QNMS3aZaHTiIRAA0EABQLADw0AHZtKp2VTKyjVLqwW8vAZrSnR6yeO6KTLJ+RJ6yb&#10;MbelObKgMqWTJayWL6+ZNLWdPbifQrifRbebR7OXQ7GVQbOZQrKbPrKbPbCcOa+dN62fNayfNayf&#10;N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dN7CdN7Cd&#10;NbCdNbCdNbCdNbShO6qWM7GdPrSfQqqVPKqUPq6YQ62XQqmXK6mXK6mXK6qYLKqYLKqXLqqXLquY&#10;L7GcM7KcNbKcNbKcNbGbNLCaM6+ZMq+ZNLakUKmZQa6nP6ehUxAIABoUIB0dGwACAGBjWv7/+vn4&#10;/f/+////+v//+v3+//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9v//+vv6+Pr4+f/+///+//Dx9vb3/P7/&#10;//r7//Lz9+nq7uPk6d/e5Nva4tnY4LzCvrm+urG3s6mtrKCmpJufnpaamZSYl5KUkZSWk5mblktO&#10;Rw0OBiEiGggKACkrILejQLmlQq+bOLOfPK+bOL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dNLCdN7CcObKb&#10;O7KcObObObObObKbPbGcP7ajRambOJ+VNsK6Z5aMTxMFADYpGa6mpIB4dUI7MRUOAAgBAB8XAFJK&#10;HIF4P52TTL6zY9PIbMe5Vq2fNKSUI6iZIq2fJbafLbWeLrObLbKaLrKZMrSbNbacO7iePbObO7Kb&#10;O7CcO6+dO62eOa2eOayfOayeO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7CcO7CcObCcObCdN7CdN7CdNbCdNauYMrWhPrOfPq2ZOq6ZPLOeQ7ahSLOeRbSbNbSb&#10;NbWcOLWcOLWcOLWbOrWbPLWbPK+VOK+UObGWPbKXPrSZQrabRLabRLebR66XN6WSKqWcJca/ZBEJ&#10;ABoTGiEiGgQIAEVIPfz++/Ty/f79//3+9v//+P/+//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16///9///&#10;+/78//r5/rKxuYCAiGhocFVWW09QVUVGSzw7QTQzOy8sNysnNSgkMxQZFREWEgsQDAUKBgAFAQAC&#10;AAABAAABAAABAAABAAUGAAICACAgFCorHQUGAENENLikQa6aN62ZNrSgPa6aN66aN7CcObGdOr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eMrCdNbKcObKbO7ObO7ObO7ObO7KbO7KePaaWN7ClSbmxYJSMTiEZADMrHr62tNLP&#10;4NzZ6tbU37i1vI+LimFdVDApFwkCABAHACwiAFhNDop+NraqWM7AaMq7XryuTquVKK6WKq6YK7GZ&#10;LbGbLrGbLrCaLa+aL7KdNLCdN6+dOa+dO62dPa2dPq2cQK2cQL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7CcO7CcObCcObCdN7CdN7CdNbCdNbGeOLShO6mVMrCc&#10;O7ikRaqVOKmUN7OeQbSbN7SaObSaObSaObSaObSaO7SaO7SaPbmfQrecQbabQrWaQbWaQbSZQrOY&#10;QbGWP7idNLehMqmeINDIZh0UABoUFCMlGgEFAERKQPz///f3//z6//r79f3+9v////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/u6fn49v/+//Lx9x0cJAAABwAABAEBAQABAAABAAEAAAMCAAcDAAkFBAoG&#10;BwoLDwsMEA4PExMUGBoaHCAgIiclJiooKTYyMS4qJyUgGiIeFSQgFR4YDAYAAGZgUryoRaeTMKqW&#10;M7OfPK+bOK6aN7KeO7GdOr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dNLCdNLKdNLKcNbOaPbOaQLKbPrCcObCgM6GVL762&#10;Y4+GTRUOAC4nHcG+ucLBv6Gnp6WprKmtrrq7vdLS1N3b3MfDwqein42EfVdNQx8SAg0AABwMAEEy&#10;FXFhQJaGZdbCbM+5Y8CtT7WhQKybMqubLq6eLbGhMK+fMK+eNK2eN62eO6+cQK+bRK+bRa+aR7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PbCcPbCcO7CcObCdN7Cd&#10;N7CdNbCdNaqXL7ajPa+cNrCcObSgPbKePbWhQKuXOLObObObObObObObObKcObKcN7KcN7KcN66b&#10;M62aMqyZMa2aMrCdNbGeNbGeNbCdNLmdMrefMaSWHMe9XjUsDRYRDSIkGQADAEBHQPr+//7+///+&#10;//3++fz79v///f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8v389//+//Lw9eLg6wAACSMiKisqLyQjISMj&#10;GyUjFyYkGCklGiskHCoiHykhHiYiHyUhHiUhHiQgHSMgGyQfGyMeGCQdFR0WDCYeEx0WBi4lFCMb&#10;BywhDREGAHJnUcq2U6yYNa+bOLaiP7CcOa6aN7CcOa2ZNr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dNLCdNLKdNLKcNbKb&#10;PbKaQLCcPa+dOaWYLsa8XZOMSA4GAC4qHsfFyL2+wKywsbO6s6+1sayyrqywsamqrqiprre2vsrH&#10;0NrU3sa/x7yxt7ClqYF1dTgtKw0AAAoAACkXAE08CINzNrOlXsq+bMa7X7KoRqCXMKufOayfOaye&#10;Pa2dPq+bQq+bRLCaRbCaR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PbCcPbCcO7CcO7CcObCdN7CdNbCdNbajO7GeNqqXMbOgOq2aNKiUMbaiP66aN7KbO7KbO7Kc&#10;ObKcObCcObCdN7CdN7CdN7GgN6+eNa6dM6yeM62fNK6gM62fMqyeMbaZNLWZNKiYK8m9aU9GJw4J&#10;AyIjGwMIASwyMOjs7/v8///+///+//38+v//+v//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+Pn59//+&#10;/62ruAAADBwYJhsYIR8bHBwXExAJAQgBABUMBREGBA8DBQoAAAkDAAkDAAoEAAwEAAwFAA8FAA8F&#10;ABAEABIHAA0AABEEABYIAA4AABUHAFxPJa6hd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a6cMLWiOa+bOK+bOrGdPLejQLmoP56QLcK3Xo6EPRAJAC0nDcLCuMLDxairsLC1u7C1r7C1&#10;sbC1sbKztbKzt7KzuLKyurOyuqmorrWyucG/wsvHxtDNyMzJwru5raimmlZISBYIBQoAABwSACsi&#10;AFRNFp2VVMnBeMa9brqvXa+hS6iYQbKeRa2YPbGaPLGaPL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PbCcPbCcO7CcO7CcObCcObCdN7CdN7GeNrGeNrGeNrCdNbCd&#10;Na+cNq+cNq+cNrWfPLSeO7CcO66aOa+bOrGdPLGfPbCePK2eO6+gPa6ePqqcO6qcO6yeO6udOqmb&#10;OLSWQLufS6WTPcG0cG9lSgYBAB4fGggMDSQnLMLFyvP19P////f1+vz6/f//9f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//+vv7/f/+/52bqAEACx0aIRgUExcTB0dCLFNML01EI1NJKFdJLGFTOWZWP3Np&#10;NnZsOX1zQIZ8SZCEUpmOWZ+UX6SXYq6harSlbLusccCwc7urbbSlZLKjYLakYr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a6cMLOgOK6aO6+aPa+dOZ+QKaebNce8YpCHRA0FADEsDs7L&#10;urq8sbi9ubS5v6yyvrO0rrO0r7OzsbOzs7KztbKzt7KzuLKzuLe4vLW2uK6wr6mrqK+yq7u+s8HF&#10;t8DEtce/1tLL3crEzoN/fCYjEggEABENAA0JADozAHdtMK6hW7qqXKeTPLOfQMOsRa+YLr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PbCcPbCcO7CcO7CcObCcObCd&#10;N7CdN6+cNK+cNK+cNLCdNbCdNbGeNrGeNrGeNq2VNbCYOLKbPbOcPrOcPrCcPbCcPa+cPq6bPayc&#10;PauaPqmaPamcPq2gQq+iRLCjRbWYVsGoZsOxcce7iXZuVx8cFR8hIBATGAAACamqr/7/+fP07vz5&#10;///9//r67v//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++/z9//79///9/4B9iAEABCIfGBMRADEuA5yaX7+7&#10;cby3Y722XL2zWryyWb6yXLSqVbOpVLOnU7GlUbCkULCiTK+hS66gSq+hSbWlTbOkSa+eQrGhQrWl&#10;Ra6ePqOQM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aNbOfPKiTNrajRa6hO6mf&#10;Pby1W5iPSgsEADIsFNHOvba3p7S4p6+1q5+jrLm8zbS0rLS0rLSzrrSzr7OzsbOzs7KztbKztayw&#10;r6+zsrC1sa6zra+3rLS8r7O7rK62p7a3ybK0w7K1vr7CxdXX0tnb0KSllV1bRQ0IABIIACUZALOk&#10;YbmnU6qWM6qVIriiKr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7CcO7CcO7CcO7CcObCcObCcObCcOa+cNq+cNq+cNrCdN7CdNbGeNrGeNrGeNrabQLecQbadQbSb&#10;P7GYPK+YO7GaPbKdQqqVOrCdQbWkSLinS7WnR7epSb2vT8S2Vq2VaW9aLzQlABYMAAoEABIRDBwd&#10;HxcaIQoKFH+AhP//9v3/9P78///9//3/8vv+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+/fz9//7+//37/1xZ&#10;YgMAACYiFhEOACUjAKGeUayoR6WeMqegLqyhLameKqyfLaueOKyfOa2eOa6fOq+gO7ChPLOhPbOh&#10;Pa2bN62bNa6dNK+cM66eMa+dMbOhM7elN7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OcPq6aO7KgPqiaOaOZOr+3ZJCISAoDADEtFNLOwry8sLu9squuo6yxq7i7wK+xvbazrrazrrSz&#10;rrSzr7SzsbSys7Ozs7K0s7K0s7O3trS5tbG2sK+2rq+2rq21qqmxpqy0t6+3urC4uq63tq60sq+0&#10;sLy+u8zLxvHt4ruznxIFAJCBSralV6+bOKyZIbeiI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7CcO7CcO7CcO7CcObCcObCcObCcObGdOrGeOLGeOLCdN7CdNa+c&#10;NK+cNK+cNLGZN6+XN66WNq+YOrCYPrCbQrOdSLahULymWrWhWLOhWbOiXaGSTXZnJD4vABgIABEA&#10;AA8AAB8TAB8YBBwZECQkIiIjJyQlKgAAB2dnafX36fz+8/z6//78//7/+P7/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/+vz++/3+//v6/zs4QQYCAykjFxEMADUwALOtY6adQqebNayeM7KiM66cMLOeNbKfObGe&#10;OLCcOa+bOK2ZOKyYN6uXNqqWNbCcO6uXNK2ZNragO7ajO7GbNKyWL6yWL7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GZQ6+aPaeZLqOXMce+b4R6RQ0GADs1KcvMura5qLS4qqutqLy9&#10;wri3v7Ozs7KysLSys7SytbSytbSytbSyt7Syt7Oyt7OztbOztbS1t7O0trCxs62xsK+zsrK2tbS4&#10;t663pLC5qKqzoqmxorC4rbG4sa6ysbS0tMC8u9bPxQoAAE9CFcCvabOgQrqpNa2ZHL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7CcO7CcO7CcO7CcO7CcO7CcO7Cc&#10;O7GdPLGdOrGdOrCcObCdN6+cNq+cNq+cNqqbKKqaKbGhNLusRcKyU76uWbakWrCeYJ2MWHNhOUAv&#10;ESAOABQCABYDACEOCiwYGSkeGiYbFSslFygmGRsbGRESFAYHCQAAAhIRFquqqP//8/Pz6f/9//7+&#10;//L38fz/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/9/z/+/z9//v6/yIhKQwHCycgFhILADUuALqwaaOYP7Kj&#10;QLShO7agOa6WMrKYN7GbNLKcN7OdOLSeO7agPbegQLihQbmiQrKbO7OcPLCaN62XNK+ZNrWfPLii&#10;PbagP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OcPq6aOa6fOr6zWoh9RRoRADoz&#10;LdPR1L7BurK4rrC1rqmtrLOxvLSxvKyrqbazrrOyt7SxuLOyuLSxuLSxuLSyt7Oyt7Ozta+vsbKw&#10;s7Wztra0ubW0ubSzuLOyt7Kxtq+0oLS5pba6qbO6qrG3rayxq6ywsba3vLSyt9DLyDcuHTAjANTE&#10;hpmJMqubLrGhKr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7Cc&#10;O7CcO7CcO7CcO7CcO7CcO7CcO6+bOq+bOq+bOLCcObCdN7GeOLGeOLGeOMG3WLqvU7KoT6ugTpKJ&#10;PmtgID80ACUYAA8EAA4BABMJACAUFCQYIiIVJiYZLS8hOh4YIhEMEAQFAAACAAABAhIVGj0/PkxM&#10;SqCfnfv39P//9P779P/9//7+//L4+Pf+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/8vz/+Pr8+/38/xYVGxIN&#10;ESUcFRMJAEpAD8u+eqKRP6+cPqmSMrOZOLeaPr2eRLSdNbSdNrOcNbKaNrGZNbCYNq+XN66WNqyV&#10;NbSdPbafP7CZOayVNbCZObKcObCZ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Wi&#10;KrGeNb2sXI1+RxEEADs0JM7LxsLDxaSnrra6w6qvtbm8wbOztbGvsMG7vbSusLKzuLOyuLKzuLOy&#10;t7Oyt7OztbSys7Sys7m3uLi0tbWxsrOusrOtsbSusravtrixuLu3trCsq6uqprS0sri4uLGytKys&#10;tK6st7m2wcfBxYV9chEGALapcq+fUa6fPLKiN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7CcO7CcO7CcO7CcPbCcPa+bOq+bOq+bOrCcO7CcObGdOrGd&#10;OrGdOouDXmlhPD42Eh0XAA0IAAkDAA4JABcRASspHCEeFR8gGysrKyorLRgZHgIFDAAACQAAEwsN&#10;GTo/OFxkWXl+gra7we7z7f//9v//9f/89fXy6f/++/v6//z8//v///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7/z/9vj9+f/+/xEQFhYRFSIZEhMJAE1AE9DBgKKRP7WgRa6VOLueQriZP7OROrSbNLSbNLOc&#10;NbOcNbObN7ScOrScOrScPLSdPbGaOrCZObKbO7WePrSdPbKbO7CZ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mYFMWzRZJ/OhMBAEc6KNTNxcbFwKCkpbC0wKqwwLa5yKirsrKysLm2&#10;sa+pq7+2u7KyurKyurKzt7Kzt7OztbOztbSzsbSzsbSwr7Swr7exs7q0tr20ubuyt7iutrastLet&#10;trmvuLm0uLWwtK6tsrSzuba2wLGvvLGtu7+4v8i/uAsAAH1yPL2wZKWXN6udM7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7CcO7CcO7CcO7CcPbCcPbGd&#10;PLGdPLGdPLCcO7CcOa+bOK+bOK+bOAoDAAcAAAwFABsUCiMgFyUiGyUlHSgnIiIkHxgaFwkPCwAC&#10;AAADAgILCjlDRHF7fISGn6Wot/H78vn/+Ojv9fn+//z/+vb46vz88P//9v/+9f/+/f/+//v+//b7&#10;/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v6//38///9/BINBxwUBzIoDw8CAFBCE8e3fJ6MQqiUPrml&#10;RLSfNragMLGcKa2eQ6ybQ66XR7OZRLeeOLmeNbaZO7KUPLacR7SbQaqXL7CeMrKdNLKbM7iiNa2V&#10;J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SbNbObN7CcPa2dPqyd&#10;QKuePqufOayfNbGkNK2bK6yYKLulNq2XKLmjNK2cKqqZJ7y/qnR3ZAQHAEhKPdbYzbq7taiopri4&#10;uLOztbOztbOztbOztbOzs7Ozs7OzsbOzsbOzs7Ozs7Ozs7Ozs7Ozs7Ozs7Ozs7Ozs7Ozs7Ozs7Oz&#10;s7Ozs7Ozs7Ozs7Ozs7Ozs7KxwbKyurO0rLO1qLSzr7Sys7OzsbOzta+vucC+y8S/xhgRAUtFC8vB&#10;bKibPaydOrGdOrGdOrCcObCcObCcObGdOrKeO7KeO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dN7CdN7Cd&#10;N7CdN7CcObCcObCcO7CcO7KeP7CcPbKdQLCbPq2YO6mUN9G8YU45AAwLESAfJSQjKB0cIR8fISMj&#10;JQUFBQAAAAEBAAAAADY2Nnt7e5aWlre3t+jo6v////z8/Pz8/Pz8/Pz8/Pz8/Pz8/Pz8/P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/n6///+///9/h4ZExIMACYe&#10;CSMYAHptQ9/Pm7mnZaqYTKSQOaOPMK6bNbGeNq6jOK2gOq2aPK+YOLGbLLWdL7adObecQauTPbef&#10;R7GeOK2aMq+cNquVMKyVK7efM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SbNbObN7CcO6+cPqyePqufPaufOayfNbSkN6iWKLumO7SfNrCaM7WiOqmXMc+9V2ZpVgAD&#10;AE9RQ9rcz66vp7q7tbKysLKysrOztbOztbOztbOztbOzs7Ozs7OzsbOzsbOzs7Ozs7Ozs7Ozs7Oz&#10;s7Ozs7Ozs7Ozs7Ozs7Ozs7Ozs7Ozs7Ozs7Ozs7Ozs7Ozs7Kxv7KyurO0rLO1qrSzr7Sys7Ozs7Oz&#10;ta2ttbm3wsfCyU9HOi8oAMG4aaeaPKucN7GdOrGdOrGdOrCcObCcObGdOrGdOrGdOr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dN7CdN7CdN7CdN7CcObCcObCcO7CcO7KeP6+bPLGcP7KdQK+aPaqVONK9YllE&#10;ABgXHRsaIBgXHBEQFRMTFQAAAiUlJX9/f7u7ub6+vOPj4/////7+/vv7+/////z8/v7+/v7+/v7+&#10;/v7+/v7+/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/&#10;//T1+vP0+OTk5AoJBRkVDCAaDBQMADQrDHFlPX5xPbipbtPEf9HBdr2uXbCfTaCeFqSfH6qhKK6i&#10;KrGiI7GeJa+aL66XObGdRq2ZQqycPKydOrSfRLafQq+XM7GaMr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OcNLOcNbCcOa+cPayePayePayfOa2eN6ybMbGeNq2ZNrGd&#10;PrKeRZyKNNPCcHdoFwQHAEdJO9rcz7q8sbKzra+wq7KysLa2trOztbOyt7OztbOztbOzs7OzsbO0&#10;r7O0r7Ozs7Ozs7Ozs7Ozs7Ozs7Ozs7Ozs7Ozs7Ozs7Ozs7Ozs7Ozs7Ozs7Ozs7Ozs7Ozs7KyvrKz&#10;uLO0rrO0rLSzsbSys7Ozs7Ozta+wtbGwtsnEyJOLgA0EAKieV7GkRqmcNLGdOrGdOrGdOrGdOr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dN7CdN7CcObCcObCcObCcObCcO7CcO7GdPq6a&#10;O6+bPLSgQbCbPqqVONG8X2lUAAUEChsaIBQTGBwbIJ2dn8jIyuXl5ff39/v7+fz8+v////////j4&#10;+Pn5+f7+//v7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z9vz///z//7K0sxYWFBkYFCIfFiIcEBgRABkSABAIAB8WAB4UADgt&#10;AGleJp2RV8fFXsO/W720VbSqSLCkNK+iMLGiO7SkRbCgSKGUOK6iQK+hQKOSOK+aP7agO7SdN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OcNLKcNbCcOa+dOa2eO62e&#10;Oa2eN6+dN6yZM7qmQ6aRNKyYQqmXS868enprMA8CAFFTRtrcz7e5rq+wqKytqLW1s7W1tbCwsrOy&#10;t7Oyt7OztbOztbOzsbOzsbO0r7O0r7Ozs7Ozs7Ozs7Ozs7Ozs7Ozs7Ozs7Ozs7Ozs7Ozs7Ozs7Oz&#10;s7Ozs7Ozs7Ozs7Ozs7KyurKzt7O0r7O0rrSzsbSys7OztbOztbS1t66ursXBwr63rQsBAH5yOMW6&#10;YKWYLrGdOrGdOrGdOrGdOrCcObCcObCcOa+bOL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dN7CdN7CcObCc&#10;ObCcObCcObCcO7CcO7GdPq6aO62ZOrSgQbGcP6mUN8y3WndiBQ4NEx4dIwwLEBkYHdzc3v//////&#10;/+/v7/n59/7+/Pz8/Pf39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///r+//H19sPExgABABAQEB0cGiAf&#10;GyYjHB0ZDRkTAxgTABQOACEaABUPAAgCAAsCAB0RAUM0H3ZoQ6iaW8CzZL6yXLKpTq+mR7CoQ7Wu&#10;QrGoP62gQLCgQbCdNK6aKr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KcNbKcN7CdN7CdN6+dN7CdN7CdNbKcN7OdOK6XObqkT6yYT8a2eW5hNAsBAGNZPs3PxLe4sLq7&#10;taqrprq6uLa2tqysrLe3ubOyt7Oyt7OztbOztbOzsbOzsbO0r7O0r7Ozs7Ozs7Ozs7Ozs7Ozs7Oz&#10;s7Ozs7Ozs7Ozs7Ozs7Ozs7Ozs7Ozs7Ozs7Ozs7Ozs7KzuLKztbOzsbO0r7SzsbSytbOyt7OztbW3&#10;sq6vqby7uc3GwCgdCk1AFNHHbqCVKbCcObCcObCcObGdOrGdOrCcObCcOa+bOL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dN7CdN7CcObCcObCcObCcObCcO7CcO7GdPK+bOq2ZOrOfQLCcPaiUNceyVYFsDwcG&#10;DBwbIRAPFBUUGdHR0/Dw8vn5+f////z8+v///f////7+/v////7+/vj4+vn5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+/PL2&#10;9/z///z//y8wMgwNDwAABAYGCAkJCQ4NCx0cGCQjHiQhGiknGyUhFSMfExoRJCIXJyEUHhMFAg0A&#10;ABIHADYsAFdOE3pzL6mjV66pVaykT7WqWqyeSKeZL6+fLr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dN7CdN7CcObCcObCcObCcObCcO7CcO7CcO7KePayY&#10;ObGdPq+bPKqWN8KtUIdyFQcGDB8eJBQTGAoJDsPDxf////z8/Pf39////f///fv7+/r6+v7+/v39&#10;/f39//////7+/v7+/v7+/v7+/v7+/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f7///7///T19/n6/JKTl05PVDU2OyYnLBUUGgQDCQAABAICBAAAAgcH&#10;Bx8fHykqJSIhHx4YGiIaGigfGiccFhsPDxAEBAgAABQLAA0EADMqA3JjOKWVV8W3V6ibK7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PbCcO7CdN7CdNLKdMrKdMrOc&#10;NLSbNbuiPq6VOK+bRZ2MRyAVAEE7IeTg3b69xba2tKenpaioprm5ubGxsba2uLOzta2ssbOyt7Oy&#10;t7OztbOztbOzsbOzsbO0r7O0r7Ozs7Ozs7Ozs7Ozs7Ozs7Ozs7Ozs7Ozs7Ozs7Ozs7Ozs7Ozs7Oz&#10;s7Ozs7Ozs7Ozs7K0s7K0s7Ozs7Ozs7SytbSyt7OyurOzta6ypLa5qLGxqc3HyZqPlxIFAJaPQbew&#10;RK2ZNq6aN6+bOLCcObGdOrGdO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a6aObWhQK2ZOLCcO6+bPK6aO8CsTYt3GA8OFBUUGgwLEAkIDa+vsf////f39///&#10;//v7+f39+/////////////////z8/vn5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+v///fj49v////z8/vz7//7///j4//39&#10;/87O1n9/h05OVkhIUDIzOBMUGQECBwADAAEEAAsJChgTGSUfIyoiLSceMyMZMSohMighKCMbGCMZ&#10;DQ0AAEMyBrepU6ueNL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b&#10;QLCcPbCdN7CdNLKdMrOcMrSbNLSbNa+WML2lRauXPsGzajkxAGFdRMTExrO1xLKysrCwsL29vbOz&#10;taurrbCwsrSzuLSzuLOyt7Oyt7OztbOzs7OzsbOzsbO0r7O0r7Ozs7Ozs7Ozs7Ozs7Ozs7Ozs7Oz&#10;s7Ozs7Ozs7Ozs7Ozs7Ozs7Ozs7Ozs7Ozs7Ozs7K0sbK0sbOztbOztbSytbSyt7OyurOztbC0pbm+&#10;qqytpczHy7SpugoAAHRtJ8vHY6yYNa2ZNq+bOLCcObGdOrGdOrGdOr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a2ZOLaiQa2ZOK+bOq+bPLGdPsCsTY56GwQDCRgX&#10;HRkYHQgHDJmZm/////T09Pz8/P39+////f////7+/vr6+v////////v7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///f/+&#10;/P78/f37/Pv5/Pn5+/n4/f79///+//v8//r7//7///Hy9rS4u3R4e2dtbU5SVSssMQ8OEwEAAgEA&#10;AgMBDAcFEBcXGSMiHh4bFCEZDyETCCkZAKGURrGlQ66aN6+bOLCcObCcObCcOa+bOL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GdOrGdOrGdPLKe&#10;PayYN7WhQLmlRJmFJAkIDhQTGRYVGgkIDY2Nj/////r6+v///////f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//++//9/P/9/P78/f78/f37/P37/vz8/v////z8/vb3+fj5+/7///7///n6&#10;/Pj9//z//9ve46SlqYeJhn6AfVZXWR8hIAADAAoOABQUCiolHx0PDCERAJ6SSrqtT66aN6+bOLCc&#10;ObCcObCcOa+bOL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a+bRK+cQLCcObCdNLKdMrOcMrSbNbaa&#10;NbSZMq+YMKybMsG2XHt2NAoIAKusp8XH07Gxs7CwsrS0trW1t7GwtbKxtrW0ubGwtbOztbOztbOz&#10;s7Ozs7OzsbOzsbOzsbOzsbOzs7Ozs7Ozs7Ozs7Ozs7Ozs7Ozs7Ozs7Ozs7Ozs7Ozs7Ozs7Ozs7Oz&#10;s7Ozs7Ozs7C1r7K0sbKztbSytbSytbaxt7SxuLOzs7G1pLC0o7e4s7KvuNPJ4WleYiQhAKmmWbej&#10;QK2ZNrOfPLCcObGdOrCcObGdO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GdOrCcObCcO7KePa2ZOLOfPrejQp2JKA0MEhUUGhMSFwQDCImJi/////r6+v////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/8/P/9/f/9/f/+/f/+/f/+/f/+/fz7+fz7&#10;+f79+////f7+/Pr6+Pz8+v///fDz+Pz///z///T29fv+9/7/+PL38c7TzKCpllNaSA0PBB0aFRIG&#10;CC4fDKWYVLOoTK6aN6+bOLCcObCcObCcOa+bOL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a+bRa+c&#10;QK+dObCdNLCdNLKcNbSaObSaObKZMq+YLq2dLq2kP6OdURoYAHx9b8fIzLOztbCwsrKytLS0trGx&#10;s7KytLW1t7KytLOzs7Ozs7Ozs7Ozs7Ozs7Ozs7Ozs7Ozs7Ozs7Ozs7Ozs7Ozs7Ozs7Ozs7Ozs7Oz&#10;s7Ozs7Ozs7Ozs7Ozs7Ozs7Ozs7Ozs7Ozs7C1sbK0s7K0s7Sys7Sytbaxt7Syt7OzsbK2p6ywobq8&#10;uauqstLL3Z2UlwcEAJCMT8WxTqiUMbOfPK2ZNrKeO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GdOq+bOK6aN7OfPK6aN7CcObWhPqOPLA4NExcWHBMS&#10;FwMCB4iIiv////r6+v///////f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P/9/P/+/f/+&#10;/f/+/f/+/f///f///f//+/z79/v69v//+///+/z9+Pb38vT18Pr9//n6//f7/vv9/Pz/+Pz/+Pr/&#10;/Pv/+vv/8X6Fcw4RCCMfIAsABi4eDaOWULCmRa6aN6+bOLCcObCcObCcOa+bOL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GdOq+bOK2ZNrOfPK+b&#10;OK2ZNrOfPKmVMgwLERgXHRgXHAUECYiIiv////n5+f7+/v///f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/+///+/////f///f///f///fv7+f39+////f///f///f///f///f///f39&#10;///9//7+//v8//T19/T1+fT5//b7/u7562RsXwABAColKw4CDC0dDKKXSLOoPa6aN6+bOLCcObCc&#10;ObCcOa+bOL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bQrCcPa+eNa+fMq+eNbCcO7CbQrKaQrWe&#10;PrOeNa6fLKKWKM7Ea2ZdIggAAM/Gwb29vbOzs7GxsbOzs7Gxr7KysrW1s7KysLOzsbOzsbOzs7Oz&#10;s7Ozs7Ozs7OztbOztbOzs7Ozs7Ozs7Ozs7Ozs7Ozs7Ozs7Ozs7Ozs7Ozs7Ozs7Ozs7Ozs7Ozs7Oz&#10;s7Ozs7C0tbK0s7K0r7Szr7SytbaxtbSys7Szr7O2rbO1sKmssbCwuLW0ucbCvzo1IkdBJ8i0UayY&#10;NbGdOq2ZNrKeO7CcOa+bOLGdO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ayYNbKeO7CcOayYNbGeOKuYMgoJDxoZHxkYHQMCB4KChPr6/Pj4+P////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/7///3//v3//v7+/v3//P39/fn59///////&#10;///+//37/P37/P37/Pr4+fj3/fz5//38//38///+//7+//z+//v///n/+2JpYQAABCUfKREFETIj&#10;EKedSLWrOK6aN6+bOLCcObCcObCcOa+bOL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bPrCcO6+f&#10;Mq+fMq+eNa+cPa+bRbCaR62YO7KfN7KhL6ibK7uwVJGGRwsAALuupsLCwrW1tbGxr7OzsbKysLKy&#10;sLS0srOzsbOzsbOzsbOzs7Ozs7Ozs7Ozs7OztbOztbOzs7Ozs7Ozs7Ozs7Ozs7Ozs7Ozs7Ozs7Oz&#10;s7Ozs7Ozs7Ozs7Ozs7Ozs7Ozs7Ozs7C0t7KztbK1rrSzrrSys7axtbSzsbO0r7K0r62vrra5wK6u&#10;tqysqt/c1WhkWRUPA7mlQrikQbKeO7GdOrGdOrGdOq+bOK+bOL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a+bOLKeO62ZNrCcObGdOq6aN7CdN6uYMgsKEBoZHxgXHAAA&#10;BHx8fvj4+vn5+f////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/z///z///z///v/&#10;//3+//v//v3+//7///////v7/ff3+fr5/v/+///9///9////9v368fj48P79+P///fj5/vT2//f7&#10;//P892RqZgICCiokMhIGFCkaB6OZQLivNq6aN6+bOLCcObCcObCcOa+bOL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7CdN6+fMK2gMK2fNa2dPq+aSbCZTauVP7KeO7CfLbCgMaaZPbyubyQVAHZl&#10;XcfHxbi4trGyrbS1sLKzrrKzrrS1sLO0r7OzsbOzsbOzs7Ozs7OztbOztbOztbOztbOzs7Ozs7Oz&#10;s7Ozs7Ozs7Ozs7Ozs7Ozs7Ozs7Ozs7Ozs7Ozs7Ozs7Ozs7Ozs7Ozs7CzuLKztbK1rLS0rLSys7ax&#10;tbSzr7O0r7K0s6uvsri6xq+vt6+wqNjYzJOQiwUAAKGNKsGtSq6aN7OfPK6aN7KeO7CcOa+bOL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a2ZNrWhPq2aNK6bNbKfObCd&#10;N7CdN6iVLwoJDxkYHhcWGwAABIGBg/39//r6+v////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///v///v///v///z///z///z///z///n6/Pr7/f/+///+///+//z7//z5//77////7v//&#10;8f//8f//9v//+/7///z+//v///j//mRqaAAAByAZKRQIFiscCaKZPrGpLK6aN6+bOLCcObCcObCc&#10;Oa+bOL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dNa2gLq2gLqyfNa2cQK2aS6+ZTq+ZRLGd&#10;PKyaKrOjNJuML9nKiUAvEy0bEcrKyLq6uLKzrrS1sLO0r7KzrrS1sLO0r7OzsbOzsbOzs7Ozs7Oz&#10;tbOztbOztbOztbOzs7Ozs7Ozs7Ozs7Ozs7Ozs7Ozs7Ozs7Ozs7Ozs7Ozs7Ozs7Ozs7Ozs7Ozs7Oz&#10;s7CzurKztbK1rLS0rLSys7axtbSzr7O0r7O1tLK1vK2vu7Ozu7O3qb2+sLGtqhIMEIt3FMKuS6iU&#10;MbOfPKuXNLKeO7KeO7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a2ZNraiP66bNa2aNLKfObGeOK+cNqaTLQgHDRgXHRkYHQcGC4uLjf////v7+/n5+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+///+///+//////////z///z///j/93d8dgEBCx4XKRIHGCkcDJ2X&#10;QbWwOKyYN6+bOrGdPLCcO6+bOrGdPLGdPK+bOr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ejQKiUMa+bOLikQa2ZNquXNLGdOquXNAQMDg0VFw0SFRIXGnuB&#10;f+708vz//fj9+f7/+/3++fv89v//+v/++fr59Pv39P769//+///+///+///+//38+v38+P//9/7+&#10;9v//9P//9P/+9fHu5f/69P/++P/++P/4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//+/////f///f////7///z///r/&#10;+Xp/eQEBCSEaKhQHGCkcCp+YQLOvNKyYN6+bOrGdPLCcO6+bOrGdPLGdPK+bOr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a2ZNrGdOrCcOa6aN7unRLej&#10;QJmFIgcKERYZICAjKgkMERMXGD9DQm9xbq+xrK+xrMvOx+zt5/3++P3++fv89/38+v///fHu9fj1&#10;/Pv5/vr4+/78/f///f//+/n49Pz79vb18P79+P/++//++//7+P/9+v/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//+///&#10;+P//+P//+P//+/7///7///z/+oOGfwIBBiQeKBQIEigcBKCZPrKtL6yYN6+bOrGdPLCcO6+bOrGd&#10;PLGdPK+bOr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GdOrOfPKyYNaqWM7mlQrOfPJN/HBQPIxQPIyMfLhoXIg8MEwkHCgABAAMEAAACABIVDkNGP3p8&#10;d5SZlaSop8nNzvX5+v/+///+//n4//j3///+//z7//P0+Pj3/P/+///+//38//bz+u7r8vv4///9&#10;//n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+///+v//+P//9v//+v////7///v/94yPhgAAAiYeKRYJEykaBaKYQbKr&#10;NqyYN6+bOrGdPLCcO6+bOrGdPLGdPK+bOr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KbO7KbO7KcObKcN7Cd&#10;N7CdNa+eNa+eNa2fNa2eN7ChPqubPLChRqSUPM+/akQ0ABMRFtbU2bS0tq+wsrO3uLC0ta2usLe3&#10;t7Szsbayr7eyr7eyr7SzsbOzs7KztbC0tbOzs7Ozs7Ozs7Ozs7Ozs7Ozs7Ozs7Ozs7Ozs7Ozs7Oz&#10;s7Ozs7Ozs7Ozs7Ozs7Ozs7K0s7K0s7Ozs7OzsbO0r7O0r7O0rrO0rq2uqb6/uqysqq+vsby7wbOy&#10;uru5xrWzwS8hAHprJrurXaiYQLWmQbShOKyaLrOeM7ObN7ObO7KbPbKbPq+dO6+dOa2fNK2fMr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KeO6+bOLOfPLKeO6qWM6uXNK+bOKyYNQsBAgkAACMZGi4kJSsjIysl&#10;JSgkIysqKCsrKQ8RDgEDAAQJBQAGAgADABkgGUNKQ21scX18gZ6dotXU2f7///n6/vHy9/7///r7&#10;//n6//T0/P/+//7+//79//z7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+///+/////f//+P//+P///f//+/v+85qb&#10;kwEAAiYeKRgKGSYWCZ+STLSqSKyYN6+bOrGdPLCcO6+bOrGdPLGdPK+bOr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ayYNbGdOraiP7CcOauXNLWhPsKu&#10;S3dsNzktABQIAA0CAAsAAA8EABoPEyIbIyEbJyEeKSEiJx8jJBsiGhUdDgcTAAAJAAQEAAMDAAcI&#10;AigpJE5QS1tdWnB0c5ufoPP3+Pr+//b6/e/w9Pn9/v7///P09vj4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//9///+////&#10;////+v//+v////////n89aqspwEABCUdKBsNHCIRCZiNTritVKyYN6+bOrGdPLCcO6+bOrGdPLGd&#10;PK+bOr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a+bOLCc&#10;ObCcObGdOrGdOrKeO7OfPLSgPbCjVaGTSpuOSo5/RmdaLUI1EyQaAQwDAAkCAAwIABIPBhkZDSAk&#10;FSYrFyEpEhwkCyUiGSMgGRIRDAcGAgUFAwACAQABAwoOESYqLY+Tlvz///v//vH28v7/+/3/+f7/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z///z///7/////+v///f7///7+//n9/7u8wAEABiMdJx0RGx0QAJCHRruxWKyY&#10;N6+bOrGdPLCcO6+bOrGdPLGdPK+bOr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dNbCdN7CdN7CdN7CcObCc&#10;O7CcO7CcPbCePLGfPa6cOquZNa6fOK6fOKqbNM2+VxMOAEQ+MNHNzLi1vLe3v7O0uba4t66urLSy&#10;s7axtbays7ays7Szr7O0r7K0sbC0s7Ozs7Ozs7Ozs7Ozs7Ozs7Ozs7Ozs7Ozs7Ozs7Ozs7Ozs7Oz&#10;s7Ozs7Ozs7Ozs7Ozs7Sys7Sys7OzsbOzsbO0r7O0r7OzsbOzs7a0t6+tsLWztrOvsLu3tNvY04eE&#10;ewQAAGdXCsq5a6mZQrinS62bN7KfN7ajOqqULbKcN7KbO7KbPbKbPbCcO7CcOa+eNa+eN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a+bOLOfPLCcOayYNa+bOLGdOqyYNaiUMa+cT7ypXMGwYLusW7KmVLOoWLCn&#10;WKCYT4aBPV9aIDQwABoWAAkIAAQBAAwKABwZEB8UGCYbISYcJCEaIiIcKCMgKx8dKhgYJAAACSIl&#10;LMbKy/P49P7/+v7/9vj87fb56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///v///v///z//f7/+P7/+/7///7+//v+/8XJzAME&#10;BiAeIR4WFhoPAIuDQru0XKyYN6+bOrGdPLCcO6+bOrGdPLGdPK+bOr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a6aN7GdOrCcOa+bOLGdOq6aN62ZNrSgPa2Y&#10;RaiUPqSRNaqaOq6hO66hObWqP7atRq+nRLKrUbavYbaubqegbIV8VVNKKy0jChIGAAwBAA4CABMJ&#10;ABcQCh0XFyIdIR8dIhMSGBQVGtHS1v7///f59Pj58f//9v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7+&#10;/v7+/v////7+/vf39/////r6+v39/fz8/P////b29vz8/P////T09P7+/vb///j///j///b8+Pf9&#10;7/z/9Pz/+/X5+Pf9+ePo4QACACAgFiskHBMMAHVwL8W+baiUM66aObKePbGdPK+bOq+bOrCcO7Cc&#10;O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+bOq+bOq+bOK6cNq6cNq6dNK6dNKydNqyfN66gPa+gQ6+hSLKjULam&#10;WLurYMCvZ8e/ap+WR3tzKklBAyslABkVABwYACMhEgcGASkpKd/e4//9//v4///8///+///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8Pb29v////////n5+f////////////39/f7+/v////z8/PLy8vn5&#10;+f////L9//X///n///j+/O/16ent37S2sWRmZQACAAcKAxcZDiUjFh0XBxQLAHJtLMS9b6mVNK6a&#10;ObKePbGdPK+bOq+bOrCcO7CcO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dNbCdN7CdN7CcObCcO7CcO7Cc&#10;PbCcPbGdPrGdPK+dOa+dN66dNK+eNLGhNLOjNrKscAsEAHpyaNLL07Owu7Szuba5srGyqrKysrOx&#10;traxuLaxt7Szr7SzrrK0sbK0s7Ozs7Ozs7Ozs7Ozs7Ozs7Ozs7Ozs7Ozs7Ozs7Ozs7Ozs7Ozs7Oz&#10;s7Ozs7Ozs7Ozs8PAyaWiqbi4urS0sri4tsDAwKelqrWvu7awvrOrttnR0XJpWBAJAGJaGcTAaaWh&#10;QK2cQK+cPq+cPq+cPbCcO7CcObCdN7CdN7KcObKcObCcO7CcO7CcObCcOa+dN6+dN7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dNLCdNLCdNLCdNbCdNbCdN7CdN7Cc&#10;Oa+cNq+cNrCdN6+cNq+bOLKcObOgOriiPauhMqugN7mvUMe/btPMiFdRHxQQACMeCQcEADs5Ou7r&#10;8v/8//v1///7///8//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////r6+v39/fn5+f////Pz8/r6+v//&#10;//7+/vj4+P////X19fj4+P///+jo6ODp7svU27G1wGptdBIUEQABAAcGDAAACR8dKAsKDx4eFhoX&#10;CDEqGA0DAHFpKcvCd6qWNa6aObGdPLCcO6+bOrCcO7CcO7CcO7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d&#10;N7CcObCcObCcObCcO7CcO7CcO7CcO7GdPLCcO6+bOK+cNrCdNbCdNK+cM66bMsfBdxsUADkvI+zi&#10;66ymsquqsLS3rLCyp7OzsbSxuLawuraxt7Szr7OyrbGzsLGytLOzs7Ozs7Ozs7Ozs7Ozs7Ozs7Oz&#10;s7Ozs7Ozs7Ozs7Ozs7Ozs7Ozs7Ozs7Ozs7Ozs66rsry5wK2tr62trbOzs7Gxsbi2u7eyubewuO7m&#10;5mpgVAsBAGxiJ8vDcJ6XL6miMK+dO7CcO7CcO7CcO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a+fLq+f&#10;MLCeMrCdNbKcN7KbO7KbPbOaPrOaPbSbPrSaObOaNrGYMrOYMbGZLbSaLLCePK6dQaaVQ6KTTsa7&#10;gzYtBhcPADMrIAUAAFNOVP/6///9//v2/P/9///9/f/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r6+v39/fPz8/Dw8P////////n5+f///////97e3snJybGxsXJychMcGQACBQAABwgHDQ8ODCQg&#10;ITAqOCUcLykiNCoiLSAbFSEaBgoBABMGAJCGPrGlUauXNq+bOrGdPLCcO6+bOrCcO7GdPLCcO7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7CcO7CcO7CcO7GdOrCcOa+cNrCdN7GeOLCd&#10;Na6bM6yZMbSuVlFJCCUaB+TZ4aiirLe1urGzprK0prSzsbSxuLawuraxuLSzr7OyrbGzsLGytLOz&#10;s7Ozs7Ozs7Ozs7Ozs7Ozs7Ozs7Ozs7Ozs7Ozs7Ozs7Ozs7Ozs7Ozs7Ozs7Ozs7Cusbm3ura2uLCw&#10;sri4urWztq6prcC6vNnRznJpWhAGAGFWIc/DeaKVN66iNKygKrCdN7CdN7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a+gLa+fLrCeMrCdNbKcObKbO7KbPrOaQLSbQbWaQbWbPrWbPLebOLaaNbab&#10;MrabMKyYN7CbQLOhT6STTse6hSseACofCyIaEAQAAGFcYv/9///7//35+v/++//99v/+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////b29v////v7+/b29uHh4a+vr52dnXJyciMjIwAAAAAAAAIC&#10;AgwRACAiFSgnIyUhICcfHCYcHR4RIhkKIQkAEgwACw0BAC0iBEM3B4d4NbCjRbKkOq2ZOLCcO7Gd&#10;PLCcO6+bOrGdPLGdPK+bOr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7CcO7CcO7CcO7CcObCcObCcObCc&#10;ObCdN6+cNq+cNrCdN7KfObKfObGbNq+ZNKynQ5iQRQ8DALWprb+3wry6vbO1p7O2pbSzsbSxuLaw&#10;vLaxuLSzr7SzrrGzsLGytLOzs7Ozs7Ozs7Ozs7Ozs7Ozs7Ozs7Ozs7Ozs7Ozs7Ozs7Ozs7Ozs7Oz&#10;s7Ozs7Ozs7i5tLCwrrCwsr++w7GutaqorcbCw8zFvXJsVAoCAHtwONPHfZaGL7eoRaaTKrahNLKd&#10;NLKcNbKcN7KcObCcObCcO7CcO7CcO7CcObCcObCdN7CdN7CcObCcObCcO7CcO7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a+gLa+fLrCeMLCdNLCdN7CcObCcPbKaQLCY&#10;PrGXQLKZP7OaQLSbP7SbP7SaPbOZPLWgM6+ZMq+cQKaWScq+ghcMACIbASYgEgMAAGNhYv37/vv5&#10;+v//+v//9f3+8P//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////v7+/////v7+729vYaGhnV1dTg4OAIC&#10;AgAAAAUFBQ4ODiIiIiAgIB4eHh8hDCwrGSEdEhQMABQNABAEABEEACUXDkU3Lm9gS4V4Tp6SWLus&#10;Z8GwXqWTLbakNK6aObCcO7GdPK+bOrCcO7GdPLGdPK+bOr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fNbCfNbGe&#10;NrGeOLGeOLGdOrGdPLGdPq+bPK6ZPK6aO6+aPbCbPrCbPq6ZPK2YO6+ZKbeiN7CdP6eXSdLGihUM&#10;ABkSAComGwEAAGNiZ/f4/Pf4+v7//f7/9/3/8v//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f////Hx&#10;8dHR0RkZGQAAAAYGBggICBISEiEhISIiIh8fHyIiIiIiIiEhIQoFAAoDAAwDACQaAExEBm1mGIV+&#10;LpuTQrCoV8G6Ysa+W7erR6WVNq6ZPL2lQ6aNKa+bOrGdPLGdPK+bOrCcO7KePbGdPK+bOr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GcQbGcQbGcP7GdPrCePLCeOrCeOK6gNrCiOK6gNqufM6ueNKyfN6yfN6ueOKqd&#10;N6qWJrKfN62cQqSUSbmsdRULABsWAyMfHAAABWZmcvf5//X3//v+//7///7//f3+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z8/Pz8/P///0NDQwEBASMjIyEhIRkZGScnJx0dHR0dHRUVFQAAAAcHBxERET83&#10;N2deWZGFdZ6SaqOcS7u2TsW/T7SvOqqlMKCaIqCbHaGXHLGhNLiiP6ySMbueQLCcO7GdPLCcO6+b&#10;OrCcO7KePbGdPK+bOr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bQLCbQLCcPbCcPbCcObCcObCdNbCdNbGb&#10;NLOdNrOdOLKcObCZOa+YO7CZPLKaQLCpNLKoT19SMikbG/Tt9NfT1MLFsKeqlbCxrLKvtrKuvLWv&#10;ubSzr7W0r7S2tbS1ubOzs7Ozs7Ozs7Ozs7Ozs7Ozs7Ozs7Ozs7Ozs7Ozs7Ozs7Ozs7Ozs7Ozs7Oz&#10;s7Ozs7O3n7O1p6ysqsG/ysvH1lZQXAcEAHNwT7+8eZyXO6+pObCkLqqYKrmfPrmZRriUSrOdLrOd&#10;MLKdNLKcN7CcObCcO7CcPbCcPa+dOa+dObCdN7CdN7CcObCcO7KbO7KbP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GbSLGbRrGbRbGcQbCdPrCeOq6gNq6gNa+jM62h&#10;MaqgL6qgMamhMqqiNamhNaigNLumOaGOKKmYPq6dVZ+UXwwDACUfESEfIAAACWlqfPv+//T3//j6&#10;//z///7///j6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+v7///r8//n6/0pLXwECFBMTGxsbHRYQEhkQAQwF&#10;ABsOAEQyAH9pHaePLbqiNL6kQ8OpSMetTMGnRracO66UM62TMrCWNbSaObSaObSaObSaObSaObSa&#10;ObSaObSaObObObObO7KbO7KbPbCbPrCbPrCcO7CcOa+dN6+eNbCdNLCdNbCdN7CcO7KbPbKbPr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aieK7esQ6GXQhQFADgpDHFf&#10;W66bruTT8+XX+svB47Otx66suq+ztq+0rau2pqy4pLa4o7Cxn7W2pre3q7Gwq7W0srm5ubOztbGw&#10;tbi3vLi5u7Cxs7S1t62usLq7vausrrat2LGnyb22vs/IuF9WKxMKAH9zH8i5XK2dPbCcO7CcO7Kb&#10;O7KcN7KcNbCdNLCeMr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Kc&#10;N7KbO6+cPq+cPa2fMq+fMK+dN7KbO7OcPrGZOa2VM7egQ7GcS6ybS6SaOKWeNKmSIrKbK7WeLrCZ&#10;Ka+XKa+XKa+XK7ObL7ScMLObL7GZL7GZL7KZMrSbNLeeN7mgOa6qSbGuUbSyX8LCepuaYQwNABca&#10;ABgaDAEEAIWGiP7+//v7//z6///8///9///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+v3//vj7//z+/3R2&#10;gwUFDxocGxgXEh4ZE2VeRKKZXq+jWbimXrmkU7ujP76mOLGbOLOdOrWfPLOdOrCaN6+ZNrGbOLOd&#10;OrKcObKcObKcObKcObKcObKcObKcObKcObObN7ObObKbO7KbPbCcPbCcPbCcPbCcO6+dN6+eNbCd&#10;NbCdNbCdN7CcO7KbPbKbPr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aqeMq6iPresU2pcFT4xABABAA0AACkbGDwxN4Z8hczG0N3a4crKzLq8ubS5srS6sLW2qLO0prW1&#10;qbS0qq+uqbCvq7KysrCwsri3vKmorbW2uLCxs7K0s7m7uK+xrrGzrrGox720ydjQ0FRMNQsDAIB2&#10;L8W5Y6aYOK2eO7CcO7KbO7KbO7KcObKcN7CdNLCdNL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KcN7KcOa+cPq+cPa2fMq+fMq+dN7KbO7GaPLqiQraeOrCZO6eSP6ua&#10;SLqvU7mxT8y7acu6aMm4Zs69a869bc69bdTDc8++cMa1Z8SzZcGvY7qoXLGfVaeVS52LQZeFO4+J&#10;P4V+OHFtLnBtOGJgNxMSAB4fDRITCwACAJ+gov7///f4/fr5///+///9//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+/r8+ff5+P7//6+xrgIFAB4iERUXACAeBXp1S8W/cbGoTbKiTayWQK6XMLKaLK6fOqyd&#10;OKmaNamaNaucN62eOa6fOq6fOq2eOa2eOa2eOa2eOa2eOa2eOa2eOa2eObKcNbKcN7KcObKbO7Cc&#10;PbCcPbCcPbCcO7CcObCdN7CdN7CdN7CcObCcObCcO7CcP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a+eQqmYPK+hQLOlQr2zUca9Xo6GMUxEABUOAA8HAAcBAB8YDmRe&#10;XrKts9TO2M3K1cO/vr+7urq2s7q3srm2sbOvrLKxr7u5urW0ubu6wLW2uqytr7CyrbCzqqiuoLnA&#10;sMC5wdrS0lVOPAoCAIJ6PMO4aKGUOKucOa+dObCcO7KbO7KbO7CcO7CcObCdNbCdN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KcN7KcOa+cPq+cPa2fNK+eNK+dN7Kb&#10;O6+YOrigQLOdOKuXNKqZP7anVKCVRXZtHjQvGTArFSQfCSUgChsWABEMABkUAA4JAA4JAA4JAA4I&#10;AA4IAA8JAA8JABAKABELAA0BABEHAAsDAA4HABoWCxIPCiAeHxEQFRkaHsbHy/r7/fn7+P//+v//&#10;9f//8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v9/Pj69/7/+9/i2QACACAjDhsbAxwYAHRuPsS+apyS&#10;MKmYPq2YPbObN7ScMrClPK2iOaqfNqmeNaqfNqyhOKugN6ugN6ugN6ugN6ugN6ugN6ugN6ugN6ug&#10;N6ugN7KdNLKcNbKcN7KcObCcO7CcPbCcPbCcPbCcO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a+ZQ66ZQK2bObOiOaSXJ6+kMbyy&#10;QbmwR8a/ZKmhVnRrMjcuBQ0EAAgAABsTCTMqJY2Fhb21tdPNzcvFxcnDw8nDw7m1tqmkqKakqbSz&#10;uKurrbGzssbIxbG0ra2wpbi7sM3GtlVNNgsDAHVsNcrBdqugR6OVMrChOq+dObCcObKbO7KbPbCc&#10;O7CcO7CdN7CdN7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KcN7Kc&#10;Oa+cPa+cPa2eN6+eNbCdN7KcOa+YOrGYO7GbNK+cNLCgQMa4YmdaGBsOAAoPEhsfIhEWGRUZHBIX&#10;GgoNEhIXGw8SGRccIhYZIhMXIBIVHhAUHRIVHhMXIhUXIyEVFygcHikeIiEXHyEcIyUiKxwaJQ4M&#10;FxYWHt3e4vz+/fz9+P//+P//8v//8P//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+//7///7//fv89wAB&#10;AB0dEyUhFgcAAF9XMsvEdKSaObCfR7ObQ7KYO7KWNaqdM6ueNKueNKueNKyfNayfNa2gNq2gNqyf&#10;NayfNayfNayfNayfNayfNayfNayfNbCeMrCdNLCdNbCdN7CcO7CcO7CcPbCcPbCcPbCcO7CcO7Cc&#10;ObCcObCdN7CdN7CdN7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Oa&#10;PrKZPbCZPLykSrqlSKSRMqmaN7OmQKyfN6ufObiuTMzDaMO7aJSKQlVMCy0jAA8FAA8FACAXEltR&#10;UqOZoca8xcnCys/I0NjT17i0tcPCwKmpqaioqrGwtcTDydDP11JJHgsDAIN7Pce+c5qQN6qePK2f&#10;Na2cM7CdN7CcObKbO7KbPbCcPbCcO6+dOa+d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KcN7KcOa+cPa+cPa+dOa+dN7CdN7KcObKbPbKZPLiiO7KgNKSXLcm9Z0M1&#10;BA4AAAsUDyAmIhQdGBcdGSApJB4kIiApJiQqKBghHhwiIhwlJB4jJhsjJRkeIRMbHRMYGx4SHhUL&#10;FhIKFw4IFAwIFhQSHwYEEQUFDxkcI+Tn7P7///39/fn69f//+P//9v/9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38//7///3++f//+wcGAhQQDygiIhEIA1lOMMe+b6OaNaubPLWeQLWbOrufOqyaNK+dN7Gf&#10;ObGfObCeOK+dN6+dN7CeOK+dN6+dN6+dN6+dN6+dN6+dN6+dN6+dN6+fMrCdNLCdNLCdNbCcObCc&#10;O7CcPbCcPbCcPbCcPbCcPbCcO7CcObCdN7CdNbCdN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KYO76jSLKZP56ELa+XQbGZQbKdQKiUMbKhN66hMaueLKmdLayhNbis&#10;Rse6WtLFZ6qidHNqQT40ESccABIHAAgAADctIYB4brCnoL63scO+utvX1s7JzcS/xsvI0UxGUhAH&#10;AIV7Nse8baqfRqufPbSnPaOSKLGeNbCdNbCcObKbO7KbPbCcPbCcO6+dOa+d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KcN7KcOa+dO6+cPa+cPa+dO7CdN7KcN7We&#10;QLGYO7WgN66eL6OXKb+1YDMkBRwKBh8kHRIXEQUKAwEGAAMIAgIHAQADAAAFAQADAAADAAADAgAD&#10;AgADAgADAgADAgADAg4HDwkCChUQFxcUGxYVGx0cIh4fJDQ1OoqOkfX5/Pj5+/////39/f/+/Pz4&#10;9//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n59///9vn77vz+8x0cGAsGDCgeJxQIDEQ4HrWtXKKaLqeZ&#10;LrSiNK6ZJrKbJ7WcQLadQbeeQradQbWcQLOaPrKZPbKZPbOaPrOaPrOaPrOaPrOaPrOaPrOaPrOa&#10;Pq2fNK+eNK+eNK+eNbCdN7CcObCcO7CcPbKbPrKbPrCbPrCcPbCcObCdNa+eNK+eNL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a+UO7OYP7yhRrecQbuiRrWcQLOcPraf&#10;QamVNLGdOrWhPrKfOa2cMqybMamZLKWVKKKcPMC6WtPNb763XJWPOW5mG0E5ABYOABAGABIHAGhe&#10;VZCGhLKoqdbMzVdPTQcAAIt/Lci8aKSWPaaYN66fOKSTKcS0R62aMbCdNbKcObCcO7CcPbCcO7Cc&#10;O6+dOa+dN7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KcNbKcN6+d&#10;Oa+cPa+cPq+cPbCdNbKcNbOcPrGYO62YL62dLLGnNKWdSicXBhgFGCgjIAgCAjk0MWJcXFxWVmBa&#10;WmBaWl5YWl9ZW2BaXGReYGtlZ3ZwdIR+gpCKjpiSlp2dlaWlnb+/t8TFvcjJwczPyNne1/D17vj9&#10;9/z//fP19P////79///8//fy+f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r6+v//+Pz+8f//9zUxMgoE&#10;ECgdLQgABTMnEbCpWaykN6icLLSlMqqaIbajKrSaPbOZPLOZPLOZPLSaPbWbPrWbPrWbPrSaPbSa&#10;PbSaPbSaPbSaPbSaPbSaPbSaPa2fNa2fNa2fNa+eNa+eNbCdN7CcO7CcPbKbPrKaQLCbPrCcPbCc&#10;ObCdNa+eNK+fMr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mgRK6T&#10;OLScPLWdO66WNLWdO7CYNq+XN7WeQbKbPrCYPrGaPbCcO6+cNrCdNbGeNbCmLaOYIp6THaOZJrar&#10;P8zDXse9ZKmdU4J2OmRYKCgbABQGAAsAABoOAA4CAI+Dacm6X6eYO6mbOq+gO6+eNbKfNqyZMLGe&#10;NbKcN7KcObCcO7CcO7CcO7CcOa+dN6+dN7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KcNbCdN6+dOa+cPa+cQK+cPrCdNbKcNbCZO7afP66bMrCjMby1QYqDMyITDhwJ&#10;KR4WFgwEBJaOjv/8/P/4+P/9/f/9/f/2+f/8/P/7/v/6/f/6/f/6/f/6///6/f/6//3/8vv98P//&#10;9Pj67fz/8vr+8Pz/9Pz/9Pn/8/r99v7/+/7+/vLw8//+///7//7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KcObObObKcNbKdNLKdMrKdMrKcNbKcObKbPbKaQrKZRbKZR7KZR7KZR7KZ&#10;RbKZRaybJ7GgLrShOK+dOaiVN6WUOqybQ7KiS8i6Yc7AaLSpUKSaRX90JFBEAJOJQr60b62dPa+c&#10;Pa+dO6+dObCdN7CdNbCdNbKcN7KcObKbO7CcO7CcO6+dOa+dN6+eNa+eN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dNLCdNa+dOa+cPa+bQq+cPrCdNbKcNbGaOrKb&#10;O7ajOp2QIMrEVG9pHxYHCigWQBgXEwIBAMLBvfTz7/38+Pn49Pn49PHw7vr59fr59/r59/r59/r5&#10;9/r4+fr59/r4+fv9+vv9+Pv9+Pv+9/n/9fn/8/n/8fn/8P7/8/7/9P7/9v//+P//+v//+/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dNLKdNLCdNLKdNLCdNbKcN7CdN7KbO7Kb&#10;PbKaQLKaQrKaRLKZRbKZRbKZR7KZR7KbMbOcNLScOrGaPK6WPK6WPq+aP7OeQaSSMKuZM6qcMsK1&#10;Tc7AXa2fPrOmSKSXO6+dO7CcO7CcO7CcObCcObCcObKcObKcObKbO7KbO7CcO7CcOa+dN6+eNa+e&#10;NK+eNL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eMrCdNa+dOa+c&#10;Pa+cQLCbPrCdN7KcNa+YOK6aObWkOqGVKcnEXGJdGw4BCCITPhQUEgwMCvb29P///f39+/n59///&#10;/f///f///f///f////////////////////////7///7///7///7///z//fz/+vz/+P7/9v7/9P7/&#10;9P//9P//9v//+P//+v//+v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a+gLbCeMK+e&#10;NbCcO6+cQLCaRK+bRLCbQrCcPbCcObCdNbCdNLCdNbCdNbCdN7CcObWaQbOYPbKYO7GZObKaOLOb&#10;ObKbO7GaPLGZP7ScRK+ZQ6yWQK2ZQKaTN7ShQrKfQLCcO7KbO7KbO7KbO7KbO7KbO7CcO7CcO7Cc&#10;O7CcO7CcObCdN7CdN7CdNbCdNLCdNL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eMLCdNK+dO6+cPq+cPrCcPbCdN7KcN7KcOa2ZNrKhOKWZM8K9X0xHDwgAAh8TNxES&#10;FAQFB/7///j5+/3+//j5+/3+//r7/f7///7///7///7///7///7///7///7///79//79//7+//7+&#10;//7///7///7///7//f7/+///+v//+v//+///+////f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a+fLq+fMq+dN6+dO6+cQK+bQq+bQq+cPrCcO7CdN7CdNLCeMrCeMLCeMLCeMLCe&#10;MrSZQrOYP7KYO7OZOLScOLSdNrObN7GZN7GYO7GYPrScQrCYPrCbPrGdPq2ZNqqXMbKcObKbO7Kb&#10;O7KbPbKbPbKbPbCcPbCcO7CcO7CcObCdN7CdN7CdNbCdNbCdNbCdN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eMLCdNK+dO6+cPq+cPbCcO7KcN7KcN7ehPq6aN66c&#10;NqibO7OsWzQwAAgCAiQcNRYWFhcXGfr6+vv7/f////39//////r6/P7+/v7+//7+/v7+//7+/v7+&#10;//7+/v7+//79//79//7+///9//7+///+//7///////////////////////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7CcO7CdN7CdNLCeMLCeMLCeMLCeMrCdNbCc&#10;ObCcO7CcO7CdN7CdNLCeMLCeMLKaNrKaNrObN7ScOrKcObKcObGbNrGbNLmkOa6ZLK2YK62YK7Gc&#10;L7qlOrSfNrmkO7KcN7KcObCcO7CcO7CcPbCcPbCcO7CcO6+dOa+dN7CdN7CdNbCdN7CdN7CdN7Cd&#10;N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eLrCdNK+dO6+cPrCc&#10;O7CcObKcObKcObehPK6aN6maNbClS56XUyMeAA8MBSMgKQwJBFdTUPz59P/++///+vn18v//+v/+&#10;+///+v/++///+v/++///+v/++///+v/++//+///+///+///9///+///+///+///+///+///9///+&#10;///+///+///9//7+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bPrKbPbCdN7Kd&#10;NLCeLrKeLbCeLrKdMrCdNbCcObCcPbCcPbCcO7CdN7CdNLCeMq6bMrCdNbKfObGdOrCcOa+bOK+c&#10;NrGeNauZK7CcLLaiMbunNq+bK62YLaaRKLGbNLKcNbKcN7CcObCcO7CcO7CcO7CcO7CcOa+dN6+e&#10;NbCdNbCdNbCdN7CcObCcO7CcO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eLrCeMq+cPa+cPrCcObCdN7KcObKcObKcN66bNaiZNr6yXomARxcSABYXCR4eHAMAAKai&#10;n/769//++/j08fv39P/++/769//++//++///+v/++///+v/++///+v/++//////+///+///+///+&#10;///+///+///+///+///9///+///+///+///+//7+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KcObObObKcObObO7KcObObObKbO7ObO7KcObKcObKcObKcObKcObKcObKbO7KbO62e&#10;Oa2eOa6fOq2eOa+dOa6cNq+dN7CeOLOhO7KeO6eULrGdOq6aN7WhQLKePbOfPrCdNLCdNLCdNbCd&#10;N6+dOa+dOa+dOa+dN6+eNa+eNLCdNLCdNbCcObCcO7KbPbKbPr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fLbCeMq+cPa+cQLCdN7CdNbKcObKcObCaNbCdN6aYNca7&#10;a29nOA8JAB8gDhoeEAIDBeXm6P7///v8/v3+//7///7///r7/f3+//3+//3//v3+//3//v3+//3/&#10;/v3+////+//++//+/f/+/f/+/f/+///+///+///+///+//////////7//f7//f7//f7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OcNbObN7ObO7OaPrOaPrOaQLOaQLOaPrObO7ObObKc&#10;NbKcN7KcN7KbO7KbPbKbPq6gP6yePaueOKueOK2eN66fOK6fOK2eOamXNbShQquWObahRK6ZPLOe&#10;QbGcP62YO7CeMrCdNLCdNLCdN6+dN6+dOa+dN6+dN6+eNK+eNLCdNLCdNbCcObCcPbKbPrKaQL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fLbCeMq+cPq+cQLCdN7Cd&#10;NbKcObKcObOdOLOgOqOVNMe8bVxTKAkFACYoExofCwAABfz///z///X4/fz///n8/+3w9fz///z/&#10;//z///z///z///z///z///z///z/////+v//+v/++//++//+/f/+/f/+/f/+/f///f///f//+///&#10;+/7/+v7/+v7/+P7/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eMrCdN7CaRLCbQrKcNbOcNbOaQLSZQq+XNa2YL7GlN66mU0A5HAEAACgwJQoWCBUXFvb49/7/&#10;//z9//z9//j5/f7///v8/v7//f7//f7//f7///7///7///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eMrCdN7CbQrCbQrKdNLKdNLOaQLSZQrWdO6yZMbuuRJ6WRSMc&#10;Ag8ODCIpIgAFAFhaWff5+P7///7///j5+/v8/v7///Ly9P7///////7///////7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eMrCdN7CbQrCbQLKdNLKdNLOa&#10;QLOZRLKbO6iUMcO2UI2EOQ4GAB8dIh0jIwADArq6uv////r6+vz8/P////////b2+P/+///+///+&#10;///+///+////+///+P//9v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e&#10;MrCdN7CbQLCbPrKdMrKdNLKaQLOZRK6XOamXNcK1VXZsJw4HACAdJhccIgAJDt/g2/T18Pr79vr6&#10;+Pz8+v////j2+f78///9///9///+///+/////f//+v//9v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KdNLKcN7CbPrCcPbCeMrKdNLKaQLKaRK+bPLilRrWnTk5DBBMLABwY&#10;JhYYJAMKFP//9vX17f//+P//+vv69v38+v/+///9///+///+///9///9///9///9//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KcNbKcN7CcPbCcO7CdNLCdNLCbPrKa&#10;QqyYOb6rTKSWPSoeABIJACIcJhseJQcLFBwcFKGgm/z79/n49v///fr4+f37/Pz6+//+///+///+&#10;///9///+///9///9/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ObN7Kc&#10;ObCcPbCcO6+eNLCdNLCbPrCbQKiWMrWmQ6OWOi8kABAFACIcHBoaGBQYFwEBAwYFCg8OE2tqcPb1&#10;+/79/////////f//+v//+v//+v//+//////9///9//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ObO7ObO7CcPbCcOa+eNK+eNa+cPbCcPayaNK+gObGkRE1BABAGAB0WBg4M&#10;ACAjEiMhLxkXJA4MFwIBCQkIDkFARd7e3vLy8P///f//+///+////f////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OaPrOaPrCcPbCcOa+eNa+eNa+dO6+dO66e&#10;MaeZLLapQ7WoWXpuPiwjAgoIABERABUPKR4ZLyQgLiIfJhEREQAAAAkJBywsLr/Axezs9vr6//7/&#10;//7//ejr4vv/8P3/7P39/f////////z8/Pz8/P39/f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OaQLKbPrCc&#10;O6+dOa2fNa2eN6+dO6+dObKiM7CgL6eZL6aYP7yub8a8h42IUDs5ABIODQMAAAgFAB4bFiIhHB4d&#10;GRcVFg4NEgUDDgwMGKmps8vM0fb79/z/9vz/7+723fz8/P////7+/vz8/P////////b29v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KaQrKbPrCcOa+dN62eN62eOa+dO6+dN6+dLbChLrOjNqubO56OQaKVT7SsYcK8&#10;bomKR1JRGCQhABMNABMMAiAaHCkiKh4YIiYjKggICgAAAAwNCHR2cZqcmfz///b6/f7+/vf39/z8&#10;/P////r6+v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KaQLKbPq+dN6+eNa2eOa2eO6+cPa+dOa6cLKua&#10;KK+dL7OhPa6dRaucSaifRKOaPbGyTMXEZ52aTV5XIDkxDA8HAAcAACggHSMeGiIeGycjIBMSDgYG&#10;BggHDF5eZpmZpfT09P////Dw8Pv7+/////7+/vHx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KbPrKbO6+eNK+e&#10;NK2eOa2dPa+cPq+dO7CeMraiMrijOLGbNqqVOK+eQrGjQKibM6mgN5uSKbevSsvCY62lUI6GPllQ&#10;GQsCAA4GACQbFjAmLhkRHCchKyYgKgEABAsJDERERIyMjNPT0////+3t7fn5+f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KbPbCcOa+fMK2fMqyfOa2dPq2cQLCcPbOeNauUKrCZMrqiQLafQa2ZOK2cMrCgMa2b&#10;Na+eNaOVKqSYKrmuQ7yyUK2jTKSaVVtQIiIXAAoAABsRECkgIyIZHjYwMhwWGAcHBwAAAC4uLri4&#10;uP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KcObCdNa+fLq2gMKyeO62cQK2cQrCbPrqkP7afN7Oa&#10;NrCWN7GXOLigPrmkOa2bK62SObugRbqhRK+YOKmVMqeVMa6gPcCzVbWrVq2lXH92PSEaAAwFABQM&#10;AScfHRoRFhwcHDIyMgMDAyIiIu3t7f////Pz8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KcN7CdNK+gLa2gLqye&#10;O62cQq2cQrCbQLCaNa+WMLWbOryfQbSaO6+WMrGcL7WhMLqaR7OTQLOYP7abQLGaOrGeOLCfNaaa&#10;LqifNqymRrewX7GrbZGJYjgwHAkAACEWHh4eHhYWFgAAABwcHPPz8/X19f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GhMKubLrWjP66bPK2ZNrKfN7GdLbCcK7GbLrKaNrSZQrSYR7aXR7aYQrebOLecM6+bOq+a&#10;Pa6aRK+bRLCdN7OeNbOdNrWbPricSaqPNrOeKbepJa6nIc3GWp+WXwsAACIiIhcXFwgICIyMjPn5&#10;+f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amZKruqQKiWMq2bObejQqaTLb6sQLCbLrSfNrKcObGXQLCW&#10;QrKWQ7SZQLSbNbScMrOgOrGdPK6aQa2aPq6bM7GcMbKdNLSaO7CUQbWaQ7ymNqydIKKYHMW9Wn5z&#10;RQ4BAB4eHisrKwEBAcrKyv////f39/f39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a6eMbemPaWTL7WjQa+dO7Kg&#10;PqeVL6yZM7GdOq+bPK6ZPq+aQbKdQrKePbCdNK6cLrCeMLCdNK+bOrCcObKgMrSgL7KdMrGXNrKW&#10;RbCUQbWeN7CeLrKmOritXUAyFxMDAyAgIBcXFwAAANzc3P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KhOKuZM6+dObimRKuYObCgQamZOralSa2cQKqbPqmaPaeZOaeZNqibM6mdL6qeLrGfM62aMqmV&#10;NKiUMaubLLCfLbWgM7aePL2hULSYR6+XN62ZNriqSqSXVRkJAC0bJyEhIQMDA25ubv39/fr6+v7+&#10;/v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auXNLCcObKgPLCePLCfQ6WVPcCxXqCUQqqeTLOpUsC3WMW9WL+4&#10;TLWvP6ymNKeiLaqXOKuYOq6aQbKfQbGjOLGhMq6cMKyWM6uQP7idTrefRa+cQLmqV4x/Sg8AAC8e&#10;MSgoKAAAAL29vf////n5+f////z8/P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aNbagO6qYMq2eO6iYQL2wYntu&#10;LEc7AT40AFBICmdjGn16K42LNpuZQqmnUrOxXMq4bsSyaLmnXa6dS6aaNqWZK6eaKquaMauWO6yX&#10;PqWSM62eQ7muXmJWJgwAACUWKxwcHA8PD7+/v/X19f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Wh&#10;MbSfMqmZLK2eO6iZSLutbx0PAA0BAA4CAAwDAAoEAAsGABINACUgAz85I1JLOWtZMX1sQJeHVLCj&#10;Yb22W8W+UsfAS8i/SruxQq6jOKCVKa2lQqqkUCcgABkQCTEmNgAAAFxcXO7u7v////////r6+vz8&#10;/P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2ZJrakNLOjNqOVNb6wZ31xPwwAACQZFSQbICYfJigkISQhHBoXEA8L&#10;CgcCCQQAChIDABkKACIUAC0kAD03AFROBGtmEnt1H5iQP7qyYczGcNLNe6uoYwgGACUhFigjKgAA&#10;AJaWlv////Ly8v7+/v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OfLqyaLLCfNp6ONtnPijIpABcOACAa&#10;GhgTGh8cIx4fGiQnHhweEyQlHyMhJB4bJCYbFSAVERkPDg8FAwcAAA4GABcPBBgOBBsOBS0fEjYs&#10;EU1HI0pIIRQVABsdDxYYEwMDA7Ozs/j4+P////////7+/v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aiMq6c&#10;MK6fPLytWouBRhcPABwVCxoVGyIgLQAACQADBAACAAACAAMFBA4NExkXJCwkIiAaHCEcIykjLyQg&#10;Lh4aKRsUJhgPJBUJHRMHFQ8HBxMPBBweCRgdCR8nGgAEAD4+Pufn5/r6+v////v7+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OfL6qXLqWUONLEe1dNHBkSACgkIRgWIwAAEZOUpu3x/Ojr9KyvuF5eaiEe&#10;MQEAFQIBAAEAAAAABAgHDAwNERQVGR0cIR8dIiQfJRgTFyMfHB0dFRYXDxofGCApKAMND29vb///&#10;//X19f7+/v7+/v////39/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OeM6uXNKqZR7WnaDYtBhcQABoZFwgIEhYa&#10;Jvv///v///H2/PL1/P7+///9//r2//v7+dDQzoeJiDs/Pg4UEgkPDQcMCAABAAUFAwgHBRwbGRIS&#10;EA4QDxkeIQwVHAACC6Ghof////X19f7+/v////////v7+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a6bNayZPcSz&#10;bXtuOh0UABUPAR0cFwIEAzQ6OPn//fT79Pz/+P7/9vz+8fn36v787///+v//+v7/+/z//fv//fv/&#10;/93h4LK0s1tbWS0rLBUTFg8OEwoKEgABCgQLFURMVubm5vn5+f////39/f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a6aOa2ZQ8a0dkk6ERgNAB4aERwdFwACAMvSy/n/+vv/+vv/9///9v398f/86///&#10;7f//+vj38vb48/j99/n9/Pv//vv//vn7+v///f78/f/+//77/7y8xG9ye3d+hOvy+P////Hx8f//&#10;//7+/vz8/P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a+dObqoUpiITSIUABoRAhsWEwEBASElJvv//+z1&#10;9Pv///b2/vf0/f/7///9/f/8+v/+/fz7+f///f7///b6+/H19vn9/v////Py7v/7+vv3+P/6//79&#10;//7///P59/v//f7+/vLy8v////////39/f7+/vz8/P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aSSLsq4YmpZIREC&#10;ACogFiEbHQYHCZebnvn///n+//L2//79//75///6///5///3/f/+///7/Pz8/Pz8/vr+//z///7/&#10;//X19f//+//8+fr09v/9//j2+/r7/fX68/r/9/z8/P////n5+f7+/v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PbCcPbCcO7CcO7CcObCcObCdNbCdNbCfNq6dNKaVLLinPquZM6+d&#10;N7CeOKmXMaKhN6qlU0A4EQ0CACIUKxMJJAMAC/78//7/9v7/+P7///7+///9///+/////f//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/6vv/8fz////9///7///8///+&#10;/f//9v//8/7/9fr7/fr6/+3r+P/9//Dq6kM7OAAABx0gJx8iKQ4SFRofGRgdFwAABGdnb/T1+v//&#10;//X27v//+v/6//z0///8///8//v///v///z///z///z///7///7///////7///v7/fX2+P7///7/&#10;/+3u8vn6/omKjgMDDRoZHigjHRoRAFdNBaygNJCAAJ6JAKCFBKGDC6GCEKCDDp2FB5uGBZqGCZqG&#10;DZyEBpuDBZmBA5iAApd/AZiAApiAApmBA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PbCcPbCcO7CcO7CcObCcObCdN7Cd&#10;Na6dNK+eNamYL7SiPK6cNrOhPa2bNayaNru6XoeDOgoCAC4jHygdLQQAEHFud/n5+f7/+P7/+P7/&#10;//7////9///+/////f//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/&#10;7/z/9P7////9///8///8///+////+P7/8/H36fv/+/b8/Pz//97e6Dk3Qg4LFCIiGhMSECQhKiQh&#10;KhYVEyMiHSIjHgAAADIxN+Xk6fv89/z+8/7+8vf37f//+P369f7///7///7//f7//f7/+////f//&#10;///9//z7///9//78//n4///+/////fj58/7/9Q4VGwUIDRwaHxELADAmAKygSo6ABpmHAJ6GAqCF&#10;BKGDCaCDC56FBZ2GBZuGCZuFC6CICp6GCJyEBpuDBZuDBZ2FB5+HCaGJC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7Cc&#10;O7CcObCcObCcObCcObCdN7CdN62bNbGfOa2bNa+dObCeOrKgPqiWMrWjQamlaEtIFRMNACghGSwm&#10;KgMABePj5fz++f7/+P7/+P7//f7////+///+/////f/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7CcO7CcObCcObCcObCcObCdN7CdN66cNrGfO7CeOquZN66cOq2aO6mW&#10;N8OwUZCLawcBAB8ZCRkVDAoHAk9OSv3/+v7/+v7/+P7/+P7/+/7//f/////+///+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f7////////+///9///9///+//7/&#10;+/T88fP+7vj/9Nzo3AgTDQACBSAkMB8gNCUUAxwOAEdAAJuYSUhDDAgCADIrGS0lIiUfIwgCDAgE&#10;E8nIzv7/8/r/7/z/+/T4+///+P//+P//9v//9v//9v//+v/+/f/9///9//fz///8//Xy/f/+//z7&#10;+f//+J+hlAoWFgAFCxQWIyUhIg0GAEg9ALesQZGCAZuHAJ6GAKCEB6GDCaCEB56FBZ6GAp6GAJ6G&#10;CJyEBpuDBZqCBJqCBJuDBZyEBp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a+d&#10;Oa6cOLCeOqyaOK2aO6uYOrKfQcSxU0M7OQcCACsoITExJwACANve0/z/9PL47vz/+vz/+v7/+v7/&#10;+v//+////f/+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//////+///+///+///+//7//fj/9/n/+NDczgALAAMNBBYcGBwgIxsbIyMMAFA9BZ+WLZuWIKag&#10;QlFKBgwCABkNAB4TFyYeKwgEFQcFEJ+imff98fL3+vv////++v/++v/++P/++P//+P//+v/++//+&#10;//n3/P/9//Xy+//9///+/+fl6CoqKAICAA4XFBogIC0sMSYiGQoCAFRKBa6hN4p7AJuHAp6FBKCD&#10;C6GCDaCECaCFBJ6GAJ6HAKGJC6CICp+HCZ+HCZ6GCJ6GCJ+HCZ+HCZ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+dOayaOK+dO6+cPa6bPbCdQbuoTKGOMgQADSokMCAeIQABAD9CN/X4&#10;7fb88vz/+vz/+/z/+/7/+v//+P//+v//+//+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a+dO62bOa6bPLCdP66bPbekSLmmSlpG&#10;AAsGGh0ZKCQhKgUFB9rc2ff89vD28vj+/Pz//fz//f7/+v//+v//+v//+//+/f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///z///7//////////f/++///+v//+9LS&#10;0gECBAAABCAgHiMhFQ8LAA8MAFJOH7OXQ6CGJ5mEDaCQB5SIAJKJAKufO3NlJxsMABoMDCAXGism&#10;KhQUFgABBD5CS9rh6//8///8///9///+/////f//+///+v//+P7/+Pn69NDRzEVFRQkIDRoZHxYU&#10;HyAdKB8ZAxgRAB0UAEE3AJmNO6SVLpF+CJqFCJ2FCZ6EDaCCEKCCEJ6EC56FBZ2HAJ2IAJ2FB52F&#10;B5yEBpyEBpyEBp2FB52FB56GCJ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ePLCd&#10;Pq6bPK+cPq2aPrqnS7CcQx0JABsYIxYTHConMAAABZman+vu8/z///b6/fz///z///7/+///+///&#10;+//++//+/f/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///v///v8&#10;//n4/f79+///+v368fDt5gYEBwsIER8YKB0THiYcEhEHAF5VFKuiU5x/GZp+E6KJE5mEB5iGApqJ&#10;BpKDDKCSMYR3NSQYABUMACIaFyEgGxgZFAEDAhUZGsXA1v/8//n3//r5/vr8+f7/+vb58Pz/+Pz/&#10;+4yOiwICAgEBAR8dHhkYFiUkIBIOCxkIAD8uAIh4La+eQpyKHJB7BJyGDKCIDp6EC6CDC56EC56E&#10;C52FCZ2FB5uGBZuGBZ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auZN7OgQbCdPrWiRKSRNb2qTrKeRR8LABsZDSMgGRwYGRgVHgEADVZVZczL&#10;2fv9//f6//T4+f7//////fr59//9+v/9+v/++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++/v///z////+///////++fLw5OHe1w4JDRUNHB8SLTEjNBQFAGdYMbeqW4yA&#10;HqKFDZx/CaCFEJuBCpuDB56JCpSCBJWGEZ6SMJ2RRSshAA4FACMdERoXEignIgsKBRcVLLe2yPX1&#10;//7///z/++7z7Pn+98zRzV1hYgABBRkZGyQjIRwZECMgDQQDABkWAHVcGbKZSayVLox2AJ+HCaaN&#10;D5Z8A6CDDaCDC6CEB56FBJ6GAp2GBZuGCZqFDpqFEp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OhP7GfPamWN7KfQaiVN7GeQr+sUIRwFwkG&#10;ABQQADIrIR0XGSIcKgMAEgAAEJ2cqv7+//j5/fHx8/f39//+/PPy8P/++/34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/+fv///z///79////////+/v57fLv5gsGCiIZ&#10;KikcOBwNIh4NBlNBGamaR5CDG6CGAJp/AKKFD5+ED56FBKKLCZqEDZWBDpGCDZuPIZuTMEc+ABEG&#10;ACgcHiIZFBgRBwcIGgEDEKKlqvH28vP48fz/+pidmRoeIQAACR8dKCIdIx8YEhoUABIOAEI+AI2K&#10;Q7SWNpZ6D5yAAaeNBZl9AJp9AKeIFqGBEqCECaCFAJ6IAJ6IAJ2HAJuFC5qEF5qCHp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GfO6+dO6uZ&#10;N7WiQ7GeQKmWOrajR76rT4mESjUvAAgBACkhFiIZHi0nNRcTIgMBDnl4gOXk6f///+7u8P/+////&#10;/e/r6P/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+vv//fz9//n4&#10;//z6/////f//9v//+MLAwQMACR4ULC0gMiUWERMDAGVXDq6hRZ2HAJiAAJ+FCqOJEJ6GAp+GBaCH&#10;EZ2GEpiGCo+BBJ+VGaiePVtNHhQDACIUCTAiGRcaHxkdIAABAHyBe/r/+IGDfgABAA8OEyUiKSQe&#10;IiAXEhgNABoSAGlgG7GqUJKKJ6CAEZt9A6CFAKaKAKGFAKGDB6ODFpx8D6CEB6CGAJ6JAJ2JAJ2H&#10;AJuFDZuDGZuBIp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a2bN66cOLKgPLKgPrKfQK2aPKmWOLOgQruzaK2kYV9VIhAGACkgDyAYFRoUGCId&#10;JAEABTY1Oq2tr/r6+u/t7v79+/38+Pz4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/9f3/+v7////+///8///9/v3++Pv89v7//ZiXnQIADCEZJCEYEy8jCyAUAIB1NqeR&#10;CqCJBZuEA56FBZyEAJqBAJ+FCqGHEKKMFZqGDZSFBpGCDaeYO3hmKBgEACMMBxgcDhodEh0gFwAB&#10;ADI0MQsLCwwKDSQgHx8YEiceDQsBADkuAJWIPKSXN5SHF5GCC5R3AbGVFqeOAJV6AKKHAqeKEpp7&#10;D51+Ep6FBZ6HAJ2KAJ2JAJ2HAJ2EDZ2DFZ2BHJ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7CcO7CcObCcObCcObCcObCdN7CdN7GfOauZNbKgPKyaOKmXNbOgQbCdPquYOaqeSrms&#10;XbSoXoh9PhgNAAsCACYeESQfHCMeIgcFCgwKC3h3df//+/f39f////z6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99f7/+v/////9///9//79//r8+ff89unw6fv//z9D&#10;RAABABwZFB0XCRQNACsiA6CLGKmTHJyHCJmCAZ6FBZyDBaGFCJ+CCpqACZuDCZyHBpiHBJKCCKeV&#10;M4t0PiYMAA0UACwwFxgaDR8fHQQDCRoXIBcSFi4nHx0WABIHAG1jHqCSOpmKI5uHFox4AKeRF6WM&#10;GJB2AJZ/AKOMAJqBAJl/CKGHGZ6EFZ2FB52HAJ2IAJ2IAJ2GBJ6EC52EDp6DEJ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7CcO7CcObCcObCcObCcObCdN7CdN7GfOamXMbGfObCe&#10;OqiWMrCePLOhPa6cOqeVP6aVPa+gQ7qvVq6lWDQrABAHABwUCSokJiUgJg4NCwEAACkqJN3e2fPz&#10;9f/+//39/f7+/v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+/78/f78///8&#10;///+//z///v//ff/+fH/8tvn2wAHAAsQChoaGC4qKwUAAWVMAJuEJ6ONHZmDCZ6FDp+FDqKFD6CC&#10;CpyABbOXGJmBAJmFAJ+NBZSCBKWPKKCILiQsAAIGABscDCQfIykiNBgPIi0kKQsCACkfAId/Lp6T&#10;J5qMEaCNDZiAAp6BC51+DJ6JHp+KF5yKBpuJAZ2KCp6KEZuEFJeADpuGB52GAp2GAp6FBJ6EC6CD&#10;C56FBKCFAJ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PbCcPbCcO7CcO7CcObCc&#10;ObCdN7CdNaybMq+eNbCfNrKgOrCeOKyaNq2bNayaNryjT6+aPbKiNZ6SIrKrQcG7Z2BYKQ0FABML&#10;CRcSFicmIhwcFAUHAAUGAK6tsvv5//v7+/z8/P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/9+v/9/v/9///9//79//r+//f//fP/9PX/9vL/8MLQwQAIABMXGhUTISIdMRoBAIJo&#10;G6aRJpyGD5uCDJ1/DaGED6GCDaSHCJZ5AKKKBJ2FAJeFAJ6LAJSBAaaSGZKaYTA2CgsJACAbIRgO&#10;KCIVMAoABUQ5I5qQUZqQL5WMC5WGAJqIAKGGAZ9/CqF9D5J/GZaEFpmIB5qJBZmIB5eEDJmEEZyH&#10;FJuGB52GBZ2GBZ6ECaCDDqCDC6CGAKCHAJ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PbCcPbCcO7CcO7CcObCcObCdNbCdNaqZMLqpQKybMqmYL7SiPLCeOK+dN66cNrCWQrCZO6+e&#10;KrSpLaagKJyWNsjCiI6HbREJBhUPExIRDSIiGh8hFAYHAQEABlpYZfr6+vv7+/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z8/P//&#10;/3x8fAYGBioqKhMTEx8SGxQHAJCIPZiNJJ+MJJR9DaCHCZ+EAaKFBaKECqCDDp6ADqCECaOHDJ+C&#10;DJl8B5uIIrejQltGABkDACcOAC0VAFxFAL+pQpqFEJqHB5uHApuHAJ2GAp2FB52FC52EDp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7WeNmFLAB4IABgHACYfJxseJwAQ&#10;BgARAE9nUTNGMwQRCg8TFCEbHScZGRcGABsHAGNOAKSQFbGcG5R/AJiABqGIEp2DDJ+FDqCHEJuG&#10;CZuJA5iKBZOFCIx/F6mZTltLEA0PDB8hHhgZExcYEgQDALq5tfb49ff7/Pn+//T7/1xhZAEFBBES&#10;DRkUGCgdLh4QKxgAAFk/DLmmV7usR5+UHrClL6+jN6mbOK2cQK+cPq+eNbKdMrOcMraaN7aYQreW&#10;R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GeNa6aObyjUauRRrSaRradQ7SaObCXM7KYObedPLWgNbGdLKyd&#10;Jq+fMK2dPqmXQ7CdNK6bNa6fPLGhQqufPaaaOKyjPLmvUL2yYFBECBMJABkSAh8cFxUZGhkjIgAF&#10;AggICN7e3vz8/P7+/vb29v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////////Pz8/Ly8jU1NQAAACQkJC4kJRIGAC0iAKWZRZSCHJ6JFp+HC6aLCp+E&#10;A6CEBZ+CCp2ACp+DCKKFDaGEDJ2ACpOBFZuIIJmFJHZfAlQ8AIZuFLihQY12DpqFDpuGB5uHApuH&#10;AJ2GAp2FB52EDZ2EEJ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R+&#10;D62WOXJdJCUWABAIABsbGR0nHwYWCwAGAA0aEBMZFRkZFyIbEyEUAiUVAG1bNaaRGqWRGJaBBJWA&#10;AaWNE5yCC5B2AJ6EDZmBB6GMD5qJBo1+AJqOFrCkQmpaHBEAABMVEiEjIBsbGQABAF9eWv38+v//&#10;//r7/eTp7Dg9QAACAiQmJSUkIiAbGCUbHA0BA29XF9O9dKybQ52OKbaqPKSYKq+iOq2fPK2dPa2d&#10;Pa+dObCdN7ObN7SaObaYQLaYQr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a6dM7WhPqqUPq+WRLmhSa2WObSc&#10;Or6mQrigPrGZNa2YK6+eKrCgJ62dLK+cPrSgSrWiOa2aMqmXM6ydOq+hPq6gPamdOamcPraqVLyw&#10;aHtwOiIaAA4MABcYEBogIBUeIwAAAA4ODoSEhOrq6v////Ly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v7+////////////8zMzBQUFBERERgRByggEw8C&#10;AEIxA7aoRZSECp2HDZB4AJ6GAp+HAZ6GApyDA5yCB5+FDqGFCp+DCJ+MFpN/DpJ9EquVLrCaN5uD&#10;IZmCG6GLHJqGDZuGBZuHAJ2HAJ2GBJ2FB56DDp6DEp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6WPF454Ca6bPIV3LiIaABALACAhHB0gJRMYHBwgIxkXGCAZDxAFADYp&#10;AIl9KayePaCME5mEDZF6BpeBCqSMEKKJC5yCCaKID6CICpuICJKDBpiMFKCVKXluHBsMAC0cCyAk&#10;Ix0eIAAAAlpaXP/+///9//f2+7CxsxMVEgcJBCYoJRkZGSEbHRMLAQoCAIqCU9HFTZ+SH7mrQbio&#10;SKCPM6+eQq6fPK+gO62eN62eOa+cPbCbQLCbQLKbPrObO7Ob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a6g&#10;M62cM6uZN7KfQLCePLKeO7KfOaiVLa2aMrGfM7WkMLSkKrGhJ7GgLrKePbOeRbCaM7GcM6+dMa6d&#10;M66cNq2eO62dPq2cQKubPK2eQcS5XZ+WSTgyAA0JABcVGh8eMCMjIyMjIwAAAD4+Ps/Pz///////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j4+P39/fb2&#10;9v///7GxsQcHByMhFSAZEykdHRUGAGlcDq2fMo9/Bp2KCp6HBaCKA6GKAKCIAp6FB56EC6CECaCE&#10;B5GAAKORFZ2KFJN9DpmDFp2GHJmDFJV+CpuGCZ2GBJ2HAJ2HAJ2GBJ2FCZ6DDp6DEp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Z+AKeSFY5+BaCTKZWMPTEqAAcAACUd&#10;GyYgJCIcHiEXDhEGAEo+BKiaRKWYJYp8AJB8A5uGD6KLG52DEpqABZ+GCKKGC5d+AJ2GBZuICJSG&#10;C5uPI5OIOA8DACQXBSUXFhAUFQEFCEJDR//+//n2/f/+/3l3fAEAABESDBsbEyIiGh8bEA4HAD01&#10;EaGZW8a9cqieG62hJ62eN6aVObOhS7SjSaOUL7GgNq2fMq+eNa+cPq+bQq+bQrCbPrCdNbCeML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6gNqSWLLWnPayeM66gNrChOqiZNq6ePqaYNaSVLqaWJ6qbKK+eLLGc&#10;Ma+YOK6WPLGZN7aeOreiN7CeMqyZMa6aObOeQ7ahRqyYNa+cM6qdLbuwR7evXmJbJQcAAA8HBR8f&#10;Hx0dHSsrKwAAABkZGcbGxvT0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7+/v////T09P////Dw8P///29vbwEAAB4aGyQbHiMXCxMGAJSHO56RHpKEAJmHA5uH&#10;Ap+JAKCKAKCHBp6FB52EBp2EBpyLAJaEAJyJCZ6IEJV/CJZ/C5yGD6CIDp2GBZ2GAp2HAJ6GAp6F&#10;BZ6ECZ6DDp6DEp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EA5uE&#10;AqGODJGCBZuQHZmONExABhUGABYFAA4AACQUAH9vMq6ePpiID5qHBZWBAKKOE5mEDZqDE56EE5yC&#10;C56CB6GFCJ2EBJyIBZSDAKCVF5mQMSwfABcMCiYeHCAbGAsQEy8zNu3u8/36///7/1ZOWQUAASUg&#10;HR4ZFikkHhoUBgoEAFROELWuYLyxYZyNPJ+RMLqrTqWTPa2bRbWhSKaUMrSkN62cKq+gLa+fMq+d&#10;O6+cPq+cPq2eOa2gLq2hK7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a6bPaydOrKlNaWaJrOpNqGYL6ugRL+z&#10;X8m+bMa6ZrqtUaubO6uZN7afP7egQrGYPLedRradQ7KcObCaM7KcN7WfPLOaPq+WOrOZOL6mPLSf&#10;LJyLGbCjOcnAZZCHQjYtAAgICCEhIRUVFR4eHgcHB1dXV/////Ly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///////z8/Pz8/Pj4+OXl5SUlLQcGDBoVGRgQ&#10;DRsQADQoAJuRMpKGDJOEBZaEAJmGAJ6IAKCIBJ+GBp6FB5+GCJiHAJ+MAZ2JBJeCAaGMD6OLEZd/&#10;BaKKDJ2GBJ2GAp6GAJ6GAp6FBZ6ECZ6DDp6DEJ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qBAaOMCpqGAJiGAJSGAaOUIZ+NN1tHCkUvBkw1C5WAPaiTNpSBCJiEAKSN&#10;CaWNCZyIC5R+BJZ9B52EEJ+EEaGEDqWJDqSNDJ2LA5OGBq2iOTkvABYIByceMxsYHxUVFwcNDbK2&#10;ufz9/9nW3zMrOBAGESEWGiIYFy0kHRUNABgQAHNtL7+6X7WrSaucP7KhSbSjUaeVQbCeSK+bQrKg&#10;PrOgOKWTJbqmNrKdMrCdN7CbPq+cQK+cPq2eOayhLqyhK7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KdRK+b&#10;OqygKqyiJ6afLaehP7auZnFoL1FHFGJXIpaKTsu8ecm3a6OOO52ILbihQ66WPq+YO66aN7CdN7Kf&#10;ObOdOrKZPbGWO72fP6yPJ7GYJLijLrWjM6iZMsK3XsW6ahYWFhcXFxoaGiwsLAEBAW9vb///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r6+v////////X1&#10;9f////39/c3Q2RISGhMSFyMiIBgRCQ8IAFNJDqqfRZeLE5eGApiEAJyFA5+GBp6FB52FB56GCKOR&#10;A5J8AJ6IAaCJB5mBA52FCZuDB5yDBZ6FBJ6GAp6GAJ6GAqCFBKCEB6CDDaCDDp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6GIEpN7AJ+JAKCOAJmIAJeDCJiCHayUPI52&#10;IKWOMJ+JGZWAA6aPDZmCAJyCCZh7BpaBAJ2IB6KKDJ+HDZ2BE5yAE5uAC5aBAJKDAK6iKk4/BA0A&#10;ACQaJSciNg0QGQACCJWemfj+/IeGjA8KEQYABCgbJCISHS4fIg4BACMbAJKNPMvFY7CmRKOVMqeV&#10;M7GdPKaVPbGeQrOhP6qXL62YK7ymObylPauTMbOZQrKZR7KZSbCaR6+bQq2dPayfNaygMr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ecQ66WMrGhKLCmK6GYL7avYXxzTBYNAA0CABcMBiEVBT4wE4V0Rsi5ds+/&#10;Z66fPLCeOK6dNKyeMa+hNLCfNq6aN7OaPrmeQ7WXN7mcNr+jNbWeLrWfOKCNMcCuZJyKSA0NDRAQ&#10;ECEhIQUFBSoqKufn5/v7+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z8/////n5+fv7+////+/v7/7+/vv+/5uepQABBB0fHiIgIRwVCxAHAHBkKJ+SLJyNEJqF&#10;CJ2FB5+GCJ6FB5yECJ6GDJiCAJyGAKWOCpmCAZmBA6KKDpqBA56FB56FBJ6GAp6GAp6GAqCFBKCE&#10;B6CECaCDC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eBCqWNEZ2H&#10;AJeCAJqGAJmDCZZ+Epd8E6GHFpZ+AKKMApyFAJ2FAJqBAaSJFKOFF5+LBJuHApmCAJyECKGGG52C&#10;GZiCCpyIC7OlKGVYABAAACgbJCAaKBUUIgADDXN8g/H78lhdVwYGBhELDyofIyARFiwZGw8AAEY5&#10;DbGnX7iwTZyUJa2eN7OfPLWfPLScOLGdPLWhPq2aMbGcL7iiM6+ZLK2ULracP7OZRLOYR7KZR7KZ&#10;RbCbQq+cPq2eO62e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aVRLabQLWhMKibKbCnSrKqahQMABYODikh&#10;LBsTHhYNEBUNAxQIACccAGpfH7GlWcu7bbaoUKOaNaecMLCkNLCiN6+bOrGYPLSXO7OVNbugN62U&#10;LbOcPq2YSb2ob0ItAA8PDx0dHSAgIAAAAIWFhf//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39/f////v7+/////f39/////v7+/z8/P39/f7+/v////////7+/v39/fz8/P//////&#10;//////////////////////////////////////////////////////////D09/v//1NYVAABACEi&#10;JyAeIxkQCyATAI+CNKWUK455BqaOFJh/AZ6FB6GIEpyFEZ6FBZ6FBZ6FB56ECZ6EC56EC56ECZ6F&#10;B56FBZ6FBJ6GAp6GAqCFBKCEBaCEB6CE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qHBZuGBZuHApuHBJ2FC52DEp2CF56CFJ6FB56HAJ6IAJ6IAJ6GAJ6FB56DEJ6C&#10;FJmHAJyJAKSQC5V/BaCIHp6IG5GAAK2dJnhnGQ8AACQVEh8VIB8dIgABBGhxdvf//ztDOAQHABcX&#10;DSAYFS8gJx8NDRQCAGZWI8K3Z7asTaygPqqdN6+eNbOdNrObN7WbOrSgMLCcLLCbMLafN7afOLOa&#10;NrOaNLadObKaNrGZN7CZObmiRLCZO6iTNrWgQ7GeQL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a6aN7CcObCcOa+bOLCcObOfPLKeO66aN7aQUr2bU66V&#10;ObKiQ7KnWF5XIAsGACMhFRgZExARDCYmJCEdHBINChgPCBgQABsRADgnE5OFXsvEdrWySaGfJrCq&#10;MK+iOKuYOrGZQ7mfSK6WNLGaOrCcRsOwbn9rRhwIABUVFSMjIwgICCwsLPn5+fb29v//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39/fn5+f7+/v////7+/v39/f7+/v////////39&#10;/fr6+vr6+v7+/v//////////////////////////////////////////////////////////////&#10;//////z//fr/+/v/+w8VEwAACQ4OGikjJREEAD0sAJiDMKuUKpZ8A56FBaWMDpqBDZiAEp6EC56E&#10;C56EDZ6EDZ6EDZ6EDZ6EC56ECZ6FB56FBZ6FBJ6FBKCFBKCFBKCFBKCEBZ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qIApqIBJuGCZuFDZuEEp2DFJ2DEp6EDZ6FBKCG&#10;AKCHAJ6HAJ6GAJ2FB52EDp2DEqCOAJyJAJiDBJR/CJqGE5OCEKaXIot8IRoIAC0bFxsOFyMbJgUH&#10;Bm1zb+Pt7goTGAcNAxQWCyclGSMbEBYIABcGAJB/Sci4aq6gQKmcNqaYN6maN6+cNrGaM7KZNbWZ&#10;OLOcMrGaMLCZMbKbNLKaNrGZNbKaNrOdNrSfNLSfNK+dMaeUK7ehOrGbOLKbPbOcP7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a+bOLKeO7GdOq6aN62Z&#10;Nq+bOLCcOa6aN7mUTbmXTa2TP76rXqGSVwsCACYjECAgGBwiFhIYDhAVDhIUESUkKh8cIyAcHRMN&#10;DRcJFg0CABwYAGpoG76+XLu5VKqjSbOkU6eURamVP7elQ7ChPpSFMsO0eTUlCxIBACkpKQcHBwoK&#10;CqKiov////39/fz8/P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j4+P////7+/vz8/P//&#10;//f39/7+/v////7+/vz8/P39/f////////7+/vv7+///////////////////////////////////&#10;//////////////////////////////T37Pj78vX68/v//wcLFx0fKw8LCCsgDRgFAGxUGK+WMpd9&#10;AqCIBJ+GBp2DFJh/GJ6DEJ6DEJ6DDp6DDp6EDZ6EDZ6EC56ECZ6ECZ6FB56FBZ6FBJ6FBJ6FBJ6F&#10;BJ6FBJ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qIAJqHB5qEFJuD&#10;F5uEFJ2EDp2FB56FBJ6FBZ6FB56FB52GBZ2GBJuGB5uFDZuEEJmEAJ+LBpmCEJ6KF5yOCZqPE5iJ&#10;OCscABMBACcZJiojKgEAAEtNSJKZkgAJBgcQDxIVDBwcFCEaFAoAACgcALSmX8KyW6mZOqybP6yc&#10;Pa6fPLKgPLOfPLScOrWbOradObWbR7acRbSdP7OdOLKfNrGgNq6dNKiaMKudM8y+UbanNKqbJrin&#10;M7SgMLGbNLKaOL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a+bOLGdOrKeO6+bOK2ZNq6aN7CcObGdOrKYKbKZMragSrikZSAQACUYDxwXHSAfJwACAFFb&#10;Ui45KwAEAAIHAw0OEBERESYmJiMaLR0WHhwYDQkIAAkHAEA8D6WdbLuxdrquZLWoTLGmOpePI87H&#10;b2tiJw0CACccGBgYGBoaGioqKv////////////Ly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v7+/////v7+/7+/vr6+v////////////r6+vb29vf39/z8/P//////////////////////&#10;//////////////////////////////////////////////////////z96/n78Pz///L3/UpRWQ8T&#10;FiMjGSYeChEAAFlACKCHI52EBqSJBpZ9AKCGFZ2FG56DEJ6DEJ6DDp6DDp6EDZ6EC56EC56ECZ6E&#10;CZ6ECZ6FB56FBZ6FBZ6FBJ6FBJ6GAp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uGBZuFC5uDFZuDF5uEEpuFC52GAp2HAJ2GBJ2FB52EDZ2EDpuFDZuFC5uFC5uFC6GK&#10;Bp+KDZaAEJiGFoh9AKujNzIlABUHADAiLxsPIw8NECorJpSXkAADAB8kIBEXFSMhIhkWEQwFAEg8&#10;FrywZsS2VqORK6yZM6+cPq+cQK+dO66cOq6aOa+YOLGZNbSbNa2TRrOaRrGdPqeVL6GUKqmdObOo&#10;TruvXa6jU6CUQK2gQLeqQKOTJLSgMKWOJMCpQ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a+bOLCcObCcObCcObCcObGdOrKeO7KeO7ipKKubKsGwYF5N&#10;HxACABsQGCcjMQAAC0JIRufx6Pn/9LfCtDU8NB8kIAACAQYIBxQSHSopMRwcHhgXFS4tKBENAQcB&#10;ADQsB3huM7SrXrKrUcC6ZLGsaB8bABEMAB8aFhkZGQAAAL29vf////b29vr6+v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Ly8vz8/Ovr6/z8/P//////////////&#10;//39/fv7+/r6+v//////////////////////////////////////////////////////////////&#10;////6vHu5f79/4qNoAAEABghDiAiFSIbBxIBAIBpI6SJIJt/BKWJDJqABZ2EDp2GEp2EDp2EDZ2F&#10;C52FC52FCZ2FCZ2FCZ2FCZ2FCZ2FCZ2FCZ2FCZ2FB52GBZ2GBJ2GBJ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DEp2DEp2EDp2FC52FC52FB5uHBJuIAJuIAJuHAJuF&#10;C5uEEpuDF5uEFJ2FCZ2GBJ2DEpmCDpqHDpGCD6qdP0o/AA8GACMZGB4WJRYSIQAAALy9t8HDvgAA&#10;ACcnJRsbGSAZKRsTEGpjOcvDe6+kSpuMJ7ShO7ulQK+cNq+bOq2aO62aPK+bPLKcObKcNbOcNLum&#10;Sa6cOqKWKqujNr65Vb24ZJmTWXNqQx4VABUIADQoAKeYU8OzW6eTMLSfNKuVKL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a6aN66aN7CcObKeO7Ke&#10;O7CcOa6aN6agJq6mQY+FSAsAACUbHCwkMRMSGhUWGK+2rvr/9fP77Pv/9vn/+O/07mttaj0/PggO&#10;AAADAA8UECAhIxITFykoJiUhFhUPABgPABAHAE9GG7eviFlUNg8NACcoGhkbEAICAktLS/////f3&#10;9/////Hx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/////j4+P////r6+v//&#10;//v7+/n5+fb29vPz8/X19fv7+///////////////////////////////////////////////////&#10;/////////////////////////+7n1//++qypvAAAEA0XDh8pERATAA8LAFpMDqCMNaKHHKOGEJyA&#10;BZ6ECaWNEZR/Ap2FC52FCZ2FB52FB52GBZ2GBZ2GBZ2FB52FCZ2FCZ2FC52FC52FCZ2FB52GBZ2G&#10;BZ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6CCEKCDDp6ECZ6FBZ2G&#10;BZ2GBZuHBJuHAJuIAJuHAJuFC5uEEpuDFZ2DEp2FB52HAJR6C56HF5WCDLipRF9REhEHACIaDyEc&#10;IBgWIQQEDIuNjPb49aCgoAEAAC8rKh4aGRwUHyQcEtDJlaWcTaKTNrGfObeiOaqVLLOeNbSeObKd&#10;QLCdQbGeP7KeO7GfM7CbLpmKJ7GjQsS6W7q0XpCMRVVTICIeAwQAABQODikfHQoAAEM1DsCubqya&#10;RLqkP7SeM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GdOq+bOK+bOLGdOrGdOq+bOKyYNayYNaCjOrm4ZREMABoTCxwUHyAcKgABAHl+d/z/9u/36vf8&#10;9vP49PDy7/7//f7+/P///Z+olVdfUB4lHgQKCgMGCx8eIyomIyghFycgECkgDxIJAAcAABURCBEQ&#10;Cx0iGw4VDQAAAO3t7e3t7f////////r6+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39/fT09PDw8P///+bm5tzc3P////////////7+/vv7+/r6+vz8/P7+/v//////////////&#10;///////////////////////////////////////////////////7/66jpwEAAA8TFCcvMhkgGAEH&#10;ADo6AJ+VPpmHIZp/FKuLHJl7A52BBKiRD5aCAJ2GBZ2GBZ2GBJ2GAp2HAJ2GAp2GAp2GBZuGB5uG&#10;CZuFC5uFC5uFC5uGCZuGB5uG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6GFAKGEAqCFBKCEBZ6FBZ2GBJuHApuHBJuGB5uGCZuFC5uFC52FCZ2FB52GBJ6GAqqSGJB5&#10;CamVNGpZEQ4AAB0UBSYgIBsaHwACAWZsavv///z//+zs7kM/QAQAACYdICUfDxILAGRZLrqsbq+d&#10;S66aN7GbLLehMbCZL7KcN7CbPquYOqmWN6uZM66eL7CfLdXIaraqWIB2O0g+GhoVAgkGARISFCMj&#10;Kx4dJSIgJS4mIwsAAHJhNsq3daOOMbmkO7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GdOrCcObGdOrGdOq+bOKyYNa+bOLWhPrvDdkZLEwoLABwZIiMh&#10;LwAAByguIt/m1Orw5Pv//P7+//r4///9//j29/Pv7Pr38Pf9+fv//c3W0XqAfkZKSQABAAcFBhAK&#10;CiQcGh0TESUcFy4mIx4aGRoaHB8kKAACCHd3d/////////v7+/b29v////////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///////Pz8/n5+WVlZSMjIzg4OHt7e87Ozv7+/v////j4&#10;+Pn5+f///////////////////////////////////////////////////////////////////8++&#10;zg4DCxQRCiEjHg8WIAULCx8mAJSWS5OLKJKAEpyBFqKCFaKDDp6CBZiCAKKPBZ2GBJ2GBJ2HAJ2H&#10;AJ2HAJ2HAJ2HAJ2GBJuGB5uFC5uFC5uFDZuFC5uFC5uGB5uG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6KFAKKFAKGEAqGEBZ6FBJ6FBJuHApuGBZuFC5uFDpuFC5uG&#10;CZ2GAp2HAJ6GAp6GApF5ALSdLXxoDx8MACgaACUbGRwXGwUGClJZUfn/+vb7/vX4/fn4/dvW2hgP&#10;EhwRFSAbACgfAA0BALCfa7ekV6+ZNrmjM7CZJbGaMLWfPLOfQK2aPKmZObGiO76uPca3QnpvFVBE&#10;ACEVAA8FABYPFx8cLx8gMh4hMCAiLhIRGSQfIyYcExwLAJqFTMi0XaWPKL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a6aN7CcObOfPLOfPK6aN62ZNrai&#10;P8GtSm95PAAHABsdGiMiMgQGFRQXHL7Fs/v/7Pn/8f7///Tz//v2///9//v2+v/++v//9vr///X7&#10;+/b//Pv//fn/+5qcm4CAgAYBBREIDQgAATAoKCEbGxgWFx8gJQkQGAACDfPz8/////n5+f//////&#10;//v7+/f3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P//4/3+7vT28/z//4GFkAACAgkM&#10;EwoKIgAAGTAuPEhFTJmZl/j58/7/9PX56v/8//f1///9///++/778v//9v/9+v/2+f/7///7//bw&#10;+v/6/////fb38fz/9Orx4TQ5NQABBSQeLCcbJRwMACkYAJODEqaWBZ6JAKCHAKGEBaGDC56FBJ6F&#10;BZuFDpuEEp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+GAKuSG2ROHBQDACUgJg8SGyItJwAJAPL4&#10;7vj49v/9///8//n27fn58WlscwAADiElJhobExcYADAsAMzDgKubTrOfSa2WOLOeMbKiK6SbGrCr&#10;M8nGZbSzcGJhQjIwIxAJAwwEBBIMFiEdKyIhJh0eIxMXIAAACQABBAYIBSMkHxwYFQ8JDSsjFqOg&#10;abCuY66YM6yWM7mgRLadQLGaMq+YMLOZOrSZPrOaPbObObKdMLKdMq+dOa+cPa2eOa2eN7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7CcOa2fNK2fMqygNKyeO62bSa+ZTayY&#10;P7OfPLGcL6iTKL2qTKKQOranTLGkSA8JFRkTHxkUGxkUGwsGCoR/g//9///9///+///9///+///+&#10;//7///7//f7/+/7/+v39/f////z8/PT09Pz8/P////Dw8NDQ0Kqqqi8vLwICAgAAABwcHB4eHgUF&#10;BZ6en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11v//&#10;6/z99/7///j6/wAACxwgIxwgIxoZJzAtPgEABwEAAgsKCCgpJG9wa/z++fz8//3+//r6+vv89/39&#10;9fn27/z58v/++/fx8/Xw9v/9///9//Pz9fz8+v7/+mtuZQABACQkJh0XISUaGBMEAIl7Mq+gK4t6&#10;AJ6HAKCGAKGDB6CDC56FB56FB5uFC5uFDZ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mAAKiPGJJ9&#10;PBMDAB0VEyUmKw8VEQIMA4eMhf//+/Xz9vv2+v//+v38+N3g5SkrNwoNEhsbGScmEgoFAHduNb6w&#10;aaWTP7mkSamXNbWmQdDEYrCpUVtWEispABQSAAMBABkUDichISEcIyIfJg4ODgABAAABBKaqrc/U&#10;0BseFwcIAh8bHCMbJgYAAFBLIbi2ea2ZOrqjRaqTM6+ZNrWgN66XL7mhQbGXOrOaPbObObKdMrKd&#10;Mq+dN6+dO62eO62dP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7CcOa2f&#10;Na2fNKyfNa2eO62cRK+bRbCbQKaSMbSfNrajO6eUNrKiTcGxZEEzABANFh4YIiYhJwMABB8bHP76&#10;+/by8/n0+P/+///+///+///+//7///7///7/+/7/+/r6+v////////v7+/z8/P////z8/PX19f//&#10;/+Tk5MTExGNjYwAAAAAAAE9PT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8f///fn4//X1/05PYwUHFCkpMRERER0dFRkWDSQfGykkIQ8LCAcFBgQC&#10;DQ4MGjE5Ls/Wzvz/++7z7f7/+///+vL06fj67///+Pv7+fv6///+//Hw+Pv6/5aWmAICBCMiKB0Y&#10;HCEZFw4EAGRaE6OYL45/AqGNCp6FB6CECaCECaCDC56DDp6EC5uHBJuHAJ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+GBpZ/C6WSM1xODw4GACEdHBseFw0SCwMIAtbY0/P07v//+//+//Hw9f3+/4yN&#10;jwAADiAeKyAcHRkRBCogAMW5f6KVRrCgS8u7bbamaFFBHSMUARMJAAgBACMhFB4fDx4bFhsaGAwK&#10;DQUFAwsPAbzAsfX77/f98ff+7sXJugABACUgJhYMJDAlNQYAAHl0Vsm0YbOfRqiXLrWjNbakOK+Z&#10;MrObObaePrObO7ObObKcNbKdMq+fMK+eNa2cQK2bR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PbCcO62eN62eN62eO62eO6+dN7CdN7KePa+YO7CbPrCdP6aWN8KzYmhaKQ8A&#10;AAsKDygmKx0bHAYEBfr59fX08Pn49v///f/+///+//////////////////7///7//f39/f39/f//&#10;//////z8/Pj4+Pz8/P////b29vv7+/////n5+d3d3eXl5fHx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+7v8/z+//P0/wIEEA8PFxcVGiUiGRsY&#10;AB4bACIdABwVBSkiGigiJBgSIBUQJgAJAAADABkgGKGoofL58vX89Pz/+vn+9/r/+/T49/7///r5&#10;///+/8LBxwEAAg8NECQfJiIaFwkBAFNKE6efOpySFpWEA56JDJ6DEKCCEqCDDqCDDZ6DDp2FC5uH&#10;AJuJAJ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6SKGY94BpSFDqSXN0E3BggAAC0qIRwdGAACAAIH&#10;AP7/9Pr99vn6//n4//n59/r79U9OXgAADCgiLikhIQgAAEtCG+PZnp2SUz8yABkKABMEARsNGicb&#10;LyokMhMTERcaDw0NDQYGCCEhI8DCv/H15/n97vz/9Pj87fj96f//8ZeYkAUDCCsjOh4VKBwYDwkH&#10;AKGPTbuqXKqdM66hLrSkNa2aMa2XMrmhQbOaPbOaPbKcObKcNbCfLa+fMq2cQq2aS7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bPq+cPa+dN62eN62eO6+dObCeMrKdMrCaM7mi&#10;QquWO6qWP8O1X4h6Ow0AACYXFCUlJRsbGwAAAKOinv7/+f//+vHy7P//+////f/+////////////&#10;//////7///7///////z8/Pz8/P////////r6+vn5+f39/f7+/vv7+/7+/v////39/f////////H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9+fb79fz/&#10;+CguJAEEABgXEyAbGBQOAE9MCXBqHBkRABIGABYKAB0REx4UHSQcKSImMR4jKQwSDgAGAAAFAFFb&#10;UtPd3O73/PP5//v///Dz/Pj5/fT08kdGQQMAACsoISEWGhIGADYtAJ6XPJiPFpOHAaaVFJN6A56C&#10;FKCBFaCCEqCDDp6ECZ2GBJuHAJuIAJ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mBFZ2IFZGDAJ2R&#10;F5mNNyYaABYNACIcHBwdFwADACszJPv/+vz///7+////+///9sLCxAYFCgwJEBwXHSAYGCMaEzoy&#10;HhAIABUNACcdFCAXHCggLx4aKxEOHwAACQoNFDAwOs3N1/r6//7///7///X38u7w7f7/+/7/9P//&#10;8/r88URDQQEACS4pLxQTAA4PADAiALaoaqiePayjLqWaJLOmM62bL7KcObKaQLKaQrKaQLKcObCe&#10;MLCeMq+cQK+aS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a+cQK+cPq+dOa+d&#10;N6+eNbCdNbKcNbOcNKyVK7SdNa2ZNrOhS66eYSYXABYICCUYKRUXFAEDAEtNSvv89+3w6fj58f7/&#10;+Pf48v//+v//+////f/////////////+///+//39/f39/f39/f7+/v////////////7+/v////r6&#10;+vr6+vn5+f39/fn5+f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//fL58sbMvg4SAxMVCCAcECIaBSIXAJaPN7KpQqyhRYl9NT0vAhQGAB8UABUM&#10;AA4LFB4dIxcZGBsgHBEYEQADAAELDB8oL7rCzMzT3fv///7//4WFgwYDACgjHxwXEygYCxgKAIyF&#10;LZuUH5CGA4p8AJmFCp+GEp6DEqCCEqCCEKCDC52GBJ2GApuHApuHBJ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F8D6OQGpqJBY+BAKqbJoN0Iw8AABkODCEeGRcaEQAEAJymnvv//97f5P//+/r37v39&#10;/V5eXgYEBRcVGCMeIhUQFBALDyYhJR8bHCQgISEfIAcGCwAABRUYISsvO8/S4ff6//P2//z//9rd&#10;4sfIzP7///b3/P39//z99/L06fv89M3Nyw8OFgYGCCotGB8kBAsAAEo/FMfAb6GaMLexOaCWG72t&#10;PqmVMrCbQrKZR7KaRLKbPrCdNbCdNa+cPa+cQL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a+cQK+cPq+dOa+eNbCdNLKdNLObN7ObN7GZLbOdLrCeMrKiS1NFFgsAACwgLB0TLQ0P&#10;DiIkI/7//f7//fP18P7/+vj79P7/+v7/+v//+v//+////f/////////+///+//r6+v////////z8&#10;/Pn5+f39/f////////n5+fj4+P////n5+f////////T0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5/Pv//xcaHwIBBicjIiceDQ4EAGVXDq6gQHtr&#10;AJWGD5qKGbyuTot/K1VOAC0mACUcDRAIABYODigiLCMhLh8fKRkeIQMMBwAEAAAEAJKZkouNjAUE&#10;CRoVHBYPFykfKhQDAHRlIp+VJJWLBpuMC6GNFKKIF5uAD6CDDaCEB6CEBaCFBJ2HAJ2GApuGCZuF&#10;DZ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aGDZmGDZ6KDZyIBZKBALOhMVdDEB0NAB8aFB0fHBAa&#10;EgMOCNXb2/7//+/u6v/++vr3/v/+/wwNBRQWCx8gGBcXFR4dJSUlMRMTGwwODQADACkwHlphUefu&#10;5vv///f7/9/l5brAvpSZlRwhHQYIB46Nkvz6///9//Xz9P///evr6//+/7SyvwQEDA0QByAkEyAW&#10;FA0FAHJrNby4YZ+cJ7GsLqabKLKgPLCaRbCZS7KZR7KaRLCbQLCcO7CdNbCeMr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a+cPq+cPa+dOa+eNbCeMrKcNbOaPbSaO7ScMLijMLCg&#10;L6+hSDAjABgOBR8XIiIdMwUGCISFh/7//+nq7Pv//vz//e7z7f7/+v7/+v7/+v//+v//+//+///+&#10;///+///9//z8/P////////v7+/j4+Pn5+f39/f7+/v////////////X19f////z8/Pz8/P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+/5WYoQoJGx4a&#10;KyMZJBkMAC0gAKWVNZR/Ep6IEaCLDJJ9AJF9DJmJGratOKKcJG5fKEY4CyQWABAEABIIBx8ZHR8f&#10;HyAiHyMpHxAWDAACAAsLCRAODxsWHDAmLgcABVhHAKubPKOWFo2AAJiFBaaPG5R5DqCEFqCEB6CF&#10;AKCGAJ6HAJ2HAJ2FB5uFDZuEEJ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uNEI+AA6GLEZuEAp2H&#10;AJuGB7CaTjMhABMLAB4eHhshHQAEAC40MPHz8PTz8f/9/f77//z6/aqrowADABwfFCUqJCAjKAAE&#10;CgAFCCoxKniBbvv/6/P95e705pqeoZCSnisvMAEFBAACAA4RChcXFQEABL+8xf/9///+//r59/39&#10;//b1/f79/4iIlAIGBxYbFyYfJxgQDQ0IAIuHSrm3UpqVIK6kNa2eOa+bRLCZSbKZRbKZRbCaR7Cb&#10;QLCeMrCfK7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a+dOa+dOa+dN7CdN7Cd&#10;NbKcN7OaPbSaO7GZL7OdLrCgMbyvU19VIAgAACIeHx0ZJxQVGQcIDIqLkP7///r+//j8//z///L3&#10;8/7/+v7/+v7/+v//+v///f/+///+///9//7+/vv7+/r6+v7+/v////////////7+/v39/f7+/v//&#10;//////////f39///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///39/fv7+/7+/v//&#10;//r6+vX19fP0+C8tOgEAFzAlRR4PJhIAAHhoG6aVIZyFA6eMCaOFDZx+EJ+BH5iAFI+CAJWMALah&#10;NqKOK4Z1HWNVDjYoABIGAA4EAx0VIDEqOh4bJismKiQhHCEdEiMdERYOAygeFaCPHZyME5mIB5iG&#10;ApuGB56FD56BGZ2BFKCEBaCHAJ6JAJ6IAJ2FB52EEJ2EDp2EDp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WICJiJCp2IC56FBZ+FAJ+GBp+IIJ2KRRgLABwWGCEmIhshHQAGAp+hnv/9/v76+//+//39&#10;//7//0VHRAMIAgADAAAFAEROQ5Cbjfn/8/n/75mikXuBdT0/OgIDBwAACQAACyIhJyIjHSMjGyIh&#10;HRAODzAuMf/9/v7+9P//9v3++fj3/Pf2/+7w/zs/SwADDiMfLRwXHhcSDAwHAKCbV7KrUKmdO6qb&#10;OLGeQLGcQbGZP7GZQ7KZSbKaQrCeMLCgK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dNLCdNbCdNbCcObCbPrKbPrObObSbN7WcOLmhP6GNLLmqT7ixYTUyAAQBACsnKBgXHBkY&#10;HgEACJ+epv7+//Pz+/r+//f7/Pz//f3/+fX48f//+v//+/j39f/9//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z8/P39/f////////j4+P////z8/JycmgYDCikhOhgLJiARGDQjBbChRpF/AZ6GAJV5AKJ+&#10;DKqFHZ58GKGGFaORA5KDAJF1AJ6ECaqUHK2YK6CPNX9wLUg6ExkMAAgAACAWFycdGxwUCi4mEhsU&#10;ABkQAHNrRqCOBp2LBZmHA5mEA52FCZ+GD5+DFp2CEaCFAqCHAJ6JAJ6HAJ2EDZ2DFJ2EDZ2FCZ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aHCpqICp+IBqCFBJ+CA5+DBp2HDZyJK25fNggAABkYEyYo&#10;JQACACYpIsfFxv78//X28PT08v7//+Dh5YqOkZyioqeup/v/+MnRxHB2ai81KwwOCQAAAAEAAB8d&#10;Hi0oLDkxPBYQFCYiFxYSBhUSDSQgIQMAAszKy///9fn57f//+u3v7v7///z//8/R3QMFEgYGECYk&#10;LxgTGg8IAC8nAryyc6ebR6qaOq6dNLCdNbKbO7KaQLKZRbKaQrCdNLCfL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eMrCdNLCdNLCdN7CbQLCbQLObO7ObObWbPrGYPLWgQ6SW&#10;NqiiQq+sXy8sAwYBACkoJhMREiAeIwAAB5ORnP39//v+//z///X5+Pz/+/7/+vr78/f48v///fby&#10;8/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7+/v////v7++/v7/7+/s3NzSkqHAEAACwmMCMdHQoE&#10;AIqCOpuQJZuLEaWNEZ6ACJ15C6iEFqqLD56ABJl+C6WJHKaBFqaFFJ+BB5V8AJqIBKSXF52SH4p/&#10;I3RpKTcqABECABEBAB8RACAVAEQ6AKScVJ2LAJuIAJmFAJyFBJ6GCp+HDZ+FDp6ECZ6GAJ6HAJ6H&#10;AJ6FBJ6DDp6DEJ2FB52GBJ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iFDZuHCp6IAKCGAJ+BCZ2A&#10;C5yEBpqGFqmZTkE1DRIKACUhICMlGAACAF9fX/38//f85v7/9PL08/7+//38/+Di8XV4gT09RRMU&#10;GQAABQUCCx0XISQdJSAXGicgGh8XDRACAR0QBwsDABQOACggHSghKAoEECkmLf79+f//+Pz/9v7/&#10;+v7/+vb48/z++9bY1wADBgIDCCEeKSQaIg0AAEExF7ipZq2fP6ucKa6dKbOeNbOcPLGaPLGaPK+b&#10;OLGdOr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GcM6+cM6+dMa6dNK6cOq+a&#10;Pa+aP7GZP7ifRa+WOquXNrOkP6adNraxVq2oZismAAkFACsnHh0ZGBUTGAgGEaWjsPv7//Pz+/z/&#10;/+zx7fX48f//+P//+vz79//+//n0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7+/v////r6+v//////////&#10;/5WVlQIFABoaDhcVGBwZEDY0BLOwYY6HH4l9B5J+AamPFKWEE5h3BKGDAaSHB56AEKKDG6N8FaJ+&#10;EKKDB6KGAJ2JAJqJAJyOAJ+SEJuMJZWENo57Q0s5CSEQAGFSD5qOOJOJKpyHAJyGAJuFAJyFBJ6G&#10;Cp6GCp6FBZ2FAZ6GAJ6GAJ6FB56EDZ6EDZ6EC56FBJ6GAp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qEDZuGCZ6IAJ6GAJ+CDJ6BDJuDBZmFDJqIIpuMRxkLABoQByopFyUnGQAAAq2wufX65v7/88nL&#10;xlVWWi0rNgkHFAUDEAEACw0HFSYeLSgdLSIWIDAlIysfERUMAA8GACYWAGFSKYl/SkU9DxAHABgP&#10;EhoUIgEADNXU2f3//vv9+vj69f7/9v7/9vLz7fz9+Lm/vQAEBxUSGyQcKSIUIQ8AAHNiKse4W6ma&#10;Ja+cI7OeMbOdOLGbNrCaN6+aPbGcQ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KcN7KcNbCeMq+fMq+eNa+dO6+bQrCaRbGZQbOcPrWfOKiXLbGkPqieP7evWqWeTR0XABUQABMP&#10;AykmIQ0LEAcFEKuptP7+//D09/X5+P7/+/T17///+vr59//+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//b29v7+/v////b29nZ2dgsQAC4wJR8eIxMREg0NAEA/CZKQPaOdL5iMBI9+AJuBCKaI&#10;FpyABZyBAKWLA52GAKmJHZ9/EJ1/A6KHAp+IAJaBAJeBAJ6KB6aRGp2JGZuIH5mGIJ2KJKaTK5yL&#10;IY59E52FAJ2FAJ2FAJ6FBJ2FC52FCZyGAJuFAJ2HAJ2FB52DEp2DEp6FB56FBJ6FBKCFBJ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uCC5yECJ6HA56IAZ2FB52FC5yECJuGCZeDBqORLW1ZJxACACQe&#10;BCQlFQACAzY9R1tgWicsJg0QBwMEAAUFABUSDSQeIikfKiocLScWJiAPFxoJAQ8AAB4RAFFHAIqC&#10;MaGQOJCBJrGnRW9nFhgPACoiGCAaJgcCFi4tO/z+//v9//z9//v9+Pr79f///f/+//P59TE1NAwL&#10;EBEKEjEkLRQCAF1MFsa1XaqZJ6+cJLOeMbOdNrGbNK6aN66bP7CcR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OaPbKcObCeMq+fLq2gLa2fNK2cRK2bSa6ZQK+YOLmkN7GcMaSR&#10;M7emTKCSL8W6UZqWZhEMABcSAB0YBSUiHQUDCBsaIrq5wf7//+3u8P7//ff48/r79v/+//jz9/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r6+vz8/Pb29u/v752dnQADABMYERQYGR8hIBwdFQgI&#10;AB4cAHdyIaKbJ5mMCpqGC6KJEp+FDJh/AJuEAKKLAJuCC5uDCZuDBZ2EBJ+GBZ+GBqCHCaCGC5d9&#10;Ap+FCpyFBJ6HBqqTEqGMD5eBCZ6IEZ6GAJ6GAJ6FBZ6ECZ2FC5yEBpyGAJuFAJ2GBJ2FC52DFJ2E&#10;EJ6FBJ6GAKCEBaCE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DCJ2DCJ2FB5uGBZyIBZyIBZ6H&#10;Bp6HBaKMBZWAC6qUSEQyAhQOABITBR0jIwwXHRodIgQICQ0QCRsdECMhEigiEh0VCCUYDxcGABAA&#10;ACANAFNBEYFyLambRaicOJiNIaGMGZiFD41/BJyTKjYtABMLACEbHxAOHAAADNXX4/L0//7+//3+&#10;+fTz7v/9//z1/WpwbAABACMjIyMdHSofGQ4AAHdnLNC+aqyZMLCcK7SdM7SdNa+cNq+bOq6bPbCc&#10;Q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OZQrKbPrCdNK2gLayiKayhLque&#10;QKycRbSgR6iUNa2WLsOsQqmSMqiRM7+sQ6SSJLu2dJeTVhAMACQfASAcEBwYFxMRFiAfJ9LT1/7/&#10;/+nr6P7//f7+/P/+///6//r0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v7+/39/f///////////////+/v&#10;75abnxcdHQUNAg0UDBwgISAgIhUTBwwFAFtRFJeMMqaXII59AJOAAKONE56IEJh/CZaKAJyPAqCP&#10;C5qGC5h+DZp+EZ5/E55+EaSFE6eJEaaIDKKFBZx/AJ2CAKSJBqCFAp6HAJ6GAp6DDp6DEJyECJyF&#10;A5qGAJuHApuFC5uFDZ2FC52FB56GAp6FBKCECaCDC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6CF&#10;BKCEB5yDDJuFC5mJAJqJAJuIAJ6GAJh/AKKIEZiCFZKBMRAGAB0aEw8YFxYkJw4SHSAjKiMkKA0M&#10;CBoWChUPABMJABcMAEs+AId7JaWZNaWZK5aLFZyQGJSIEpWGEaCFEJ2FC5aFAqWZKWFWFCAXABYS&#10;CSAgIgABAEFHR/z///j6+fn78PX17f/9/5eNmAACAhoeHyQkIhsXDAwDAF1RH82+e6GPPa+aPbKc&#10;N7OcNLOcNbCcPbCbPq+dO6+d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OX&#10;RrKYQa+cNKyfLaqhKqqhLKigM6qeOrCfRa2XQbWcQKySMcCoPK2VKbGYMbWcNpqVQbq0aH56PQgD&#10;ACIdBxwYDxsZGggHDDIzN/Lz9f7//fDy7/7+/v37///7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39/fv7+/n5+fn5+fv7+/////b6/9HW2jtGNgEMAA0SGBYYJyIfKB8YEgsBAEM2AIyBC6yfFZyL&#10;CJF9BJqCFJ6GHJSOAJSKAJOHAJiFDZ2FG6GDIaODH6OCG6WDF6GBDJ17AKaFBKmLB6SGAKOHAKKG&#10;AJ6HAJ6GAp6DEp6CFZyEBpyFAZyIAZ2IB5uFDZuFDp2GBZ2GAp6GAp6FBaCECaCDDZ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6KGAaCEBZyDD5mEDZiIAJmLAJqIAJ2FAKGFBpx/B6eSFZyMLVFEIQsH&#10;BBwmJRAgIBYaJgsNGQUFDRoYGRUOBDgxFXtxQKOZUamfPZyRG42FAJmRApGGAJaKApOEBZeHDaKD&#10;Dp+DCJqIAp2OG5OJQSggABEOABwdGAsQCRQbFOLn4/Dy7f3/8v//9sS+whcNGBIXGhYaGx4eHAoH&#10;AEI7D8C1dqqcVaeURbKcRrOcPrKbNLKaNrCbPrCbQK+dN6+eNL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KVR7GXQq6bM6ueLKmgK6egK6egK6meM6ybP7SeS7KYQ7SaPbCWJbyj&#10;L7OYMbaaOaKdQaWgTMG8endzQw0HAB8bEBgXFSAfJAECBEtMTvj69/7///f39//+///9//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8//j3/f7//2tscAQFCgQEDCIi&#10;LB0bJiEeJRYRDg0HAGhhNZ+ZTZiTL4iEB5KOB6WKAJt/AKCDA6SFEJp8Cp+BD6OKDJiAAJ6HAJ6H&#10;AJ2GAp2FCZ2EDZ2EDZ2GBZ2GAp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uHApuHBJ2FB52FC56EC56EC6CECaCE&#10;B5mCAJqFBpuHDqSSJo9+Ij4sABICACYUACgHADcZAFU8AH9rAKeZErisGqaaCox8AJqJCJeBB5qF&#10;CKGICp2EBJ6BAp+BBZ9/Bqh+HKuFGKGFAJV/ALOiLllJABcJACEVFxwXHQQDCUpKUvX4/fv//d/m&#10;3h8lGQQKABoXLCQeKhAKAC8mALmrYrakQK+bIrqhI7ecKbWYMribQLedSKqZP6WZNaKfLqKiKrSW&#10;QL2fR7KXPLKaOq+ZNKuYMLKkOayeNKyfN6yeO62eO62dPa+dOa+dN7CeMrCeML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eMrCdNLCdNbCdN6+e&#10;Na+dN62eO62dPbSiPqmXNbGdPrafQbagPbSbNbKZMridNKWZT7erWbyyUcW4UKmcMqmXNa+bQrKc&#10;SauVQLOeQ7GfOa+fMq+kMaygMKecMKyhNqibF7KkKaaaLMy+Zm5iJg4EACEYER0YHyMlMQADCV5o&#10;Xfv/8/r+7/v69vvz///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3&#10;/P////7///z+/bS2tUBBQwAABRwbIxkXHCQfHCUeDgoCAExGCIyGMKafNYuGEZh9AKKHBqSIC6GE&#10;DKCFEJ+FDp6FB6OLB56HAJ6GAJ2GBJ2FCZ2EDZ2FC52GBZ2GBJ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dNbCdNbCdN7CdN6+dN6+dN6+dN6+dN6aUML+tS6+bPKeSNbWeQLGZN6+YMbKZMratbJeM&#10;SpSIPJSINr+xWLipTKubPLGeQLilRqyaOLCeOq+dN6KUKq6gNrmrQamaM7WmM6WVJLWnPKKUNMm9&#10;c2lfLggAACQfHBQTGSgrMAACAG52a/7/+Pz79//8//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r79uzv6Pr99P7/+Pj79GhqZwUFBw8NEBwYGSkiHDkxHQoCAC4l&#10;AHpxLKCXSqGKGp2GFJmDDJeBB5iAApuEA5yFBJuEA52GBJ2GBJ2FB52FCZ2FC52FCZ6FBZ6FBZ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PbCcO7CcObCdN7CdN7CdNbCeMLCeMK6aN7KeP7GcP7mk&#10;SaiTOrCbQK+bOse0TpaPYyYeAAsBAA0BAGVaIqeeT7mwR6eeJ6WaJqaYK6yZOrSfRrahSLKdQq+b&#10;OrSeO6iRQbahSKqZL66gM6WZNcG5aFRMGwoEACQhGhMUGBMWGwYJDoKDhe/u7P/++fz4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r6f//+/7/9vr+8O7y4/3/8/7/+JKU&#10;jyQkJAMBBCUfIRkSDCsiEQ4CAAwDAFJHHKyWQJWAI417D56LE6STEJmHA5SBAJ2ICZuGCZ2FC52F&#10;CZ2FCZ2FB52FB56FB56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uGBZuGB52FCZ2EDZ6DDp6EDaCECaCEBZ2F&#10;AJ+HAJ+LBJqHBY5+B4t7Dox8HI59I5ODAJeFAZiEC5WADZZ/D5qEDZ+IB6CKA52FAKKKBp6EC5p/&#10;CpyBDJqCCJ6HBaiSC5aBApWBBJiJDKKXI56XLVtUDDEoGRgSFhoaDhgaDxISGg4OGh0dHRQVECMh&#10;JB0bIBcHAINzNbuvW66iQKGWKquhMrCjPa2fP66dQbKfQ62aPKuXOK+bOrKcObOdOLymQbChLK2b&#10;K6uYMLKePbahRLOeQa+bPKuXNrCdN7CdN7CcOa+dO6+dO6+dO6+dO6+dO7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bQrCbQLCcO7CdN7CdNbKd&#10;MrCeMLCeMrWiPKmVNL2pSqOQNLSgSrOhTbakUKKQPBwaBAwHADIqHysiEwkDADQtAImEMMjDXbGp&#10;PK+kOLGiP7GcQ6yUPrGXQrecQ7OYPbigWqmSRLWhPrSiNK2gLqebN7+2aUlCDgwIACIfGiMiKBkZ&#10;IwAABYOCgP//9PXz5P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Hw&#10;7v3+9vf57P7/8fj86/z/9Pz/9tbW1FhWWwUABxcQFywjJi0iICgeFQ8DADQkAJOCPaqdQYl9DZSH&#10;B5+RDJaFBJuHDJuEEJ2EEJ2EDZ6ECZ6FBZ6FBZ6FB56ECZ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aRbCbQrKbPbKcNbKeLbOdLrKcN7KcObijOq+cNKiWNLinS56ONrmpW6+fYScWAAcHByMiHh8f&#10;FR4cDxwaDQkEABMOAE5HGbSuZLyzVqWaL6CPJbulQrecQ6uLOL+bTbGYSLqhT6ePN7egQLKgMq6h&#10;Ma+kO7WtWjQuAAgDACUhIBIRFx4eIAAAAH19df//9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0+//+/+vr6fX27v7/9PP36Pz/9PL47v7//fLx9pSRmg4IFAQAByYcJRcM&#10;EiUaHhcKAB0QAGNZFKGYO5eNGop/AZmKDZiFDJqFEp2DEp2EDZ6FB56FBJ6FBJ6ECZ6EC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bQrCbQLKbO7KcNbOdMLOdMLObObObObCaM7KfN6ydOq6hRbuu&#10;X6SZWR8SAB4RABwcJhgZHhsdGB0gGSEjIBoaGiAcHQcAACYgAI+GS8i+abmrSq6aObCWObSUPb+c&#10;SqeQM7mhR6+VPqqRN7KaNrGcL6ueLLWsR8G5cSQfABENASUjKB0cIh8eIwUGAJCSh/39/f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6//76///+/////+/x7P7/+vz/+vv/+vT4&#10;9/v8//r5/+rn8CkmLQUAByAaHhwWGiMbEBoSABILAEM7AJONL6WbLI6CDJODDJqFEp2DEp2FC56F&#10;BaCFAKCFAqCECaCDDZ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uHBJuGBZ2FCZ2FC56EDZ6EDaCDC6CEBZZ5AJ+F&#10;AKaMAaOMAqGJAaGKBp2IB5mEBaSTAJ2LAJiBAJuBCKKEFKWFGKKDEZ5+B6SHB5l+AKGLBKSQDZB+&#10;ApCBDKOVKKibMXVtPyAXABINABkTACMeGColKxIRGRoYJRMTHxUUHBwbGSIeFSQcERAFADUrCq+j&#10;fcSrRKyTLLObN7afP6yZPauaPrKkQayhNrSrNqSZJqqdM7KiQ6mVPq+aQcKsScGsQ8fAir62dbix&#10;V6aeMqedJLanMLOeNbKZPLSYRbSYR7OZQrKbPbCdN6+eNa2eN6yf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KcNbKcN7OaPbSaO7Oc&#10;NLOcNK+ZNrGfPaudOqygSqmfYiAXABsQACUbER0gJxQXHgEECQABBAoQEBkdHhgZHSMhJhcRFQcA&#10;AFZJJ7Wnab6sVrOdOrifOa2SK7qlOq6YMbCYOMClSrmeRaeOMbumPaOVK7WsT8S/eywmDBMOEh8c&#10;Lw0MHAABAEBENfz8/P39/f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/r2//z6&#10;///+//z9//r8+/z///f7+vz///v///7///r5//38/1NRVAIAAQ8NDh8aHiQfHCEbCwoFAB0WAHNq&#10;DaicLpKCC5qFEJ2EDp2FCZ6FBKCGAKCFAKCECaCDDZ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e&#10;MLCeMrKcNbKbO7OaQLOaPrOcNLKdMrSgPaCPNb6yXqCVUxsSABMKACUeGB4YGAsMEQICCo6Rmtre&#10;5ykuMQABBAwRFR4hKBkXJSEZJAgAACsdAJuLTsOxX6yaOLijOqmXJ7ijOrKaOq2SN7abQrmfQqmU&#10;K66cNsi9YY6GRRwUABkSGRsYLR4dLwEGAEpRQfz8/P39/f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9///+///+//7///7///7///7///r9//f6//z///3+//7///z8+q2uqAsM&#10;BgAACx0bJiAbIiUdExwTACMZAJeKJJqLFJqGDZ2FCZ2GBJ6GAKCGAKCFAJ6ECZ6DDp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GhKK+dLamSNLaeRrCZPLCZObaiP6qYMqqbNMK0XpKFUR4TABEJACId&#10;GSMfHhQSEwcEDXBtdv38//j5/vv//11iaAEGCQAGBBkeGB8gGyIdGhMKAwwAAGJUJ8K2arWoTK2f&#10;NKqYNLahRquTObmhPa+YLqGNHcu7W5mKSR0QABgODSIcKh4cKQAABScsJfz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////////7///7///7+//7+//z///z/&#10;//T3/PL2+f7///r89/7/+v7/+C8xPgAADh0YLhkPGB0TAB0RAJOFJJ6OF5qGCZ2GBJ6GAp6GAKCG&#10;AKCFAJ6EC56DEJ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auaJq6cLr2pSKOOMbCcObWjP6qaOq6f&#10;RMW5ZZGGRh0SABcMBiQeICgjKRAQEgAAAnVwdP/9/+/t8Pj3/fz///T5/8PIyyowLAAEABUYDRYX&#10;ESUiGyUeFAgAAC0lAJqRWresU7utVamZQa+cPbWiOaqXLsSyUK+dUTAhABIEACogKR8YKAYFDRcZ&#10;GPz/+Pv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//9P//+P//&#10;+v/////+//7+//7+//b2//j4//39//7///3+/+/x8PHz8P3/+vP3/wcJGCwmQiUaKxYJAEAxAJWG&#10;I6KPFpuGBZ6GAp6GAKCGAJ6HAJ6GAJ2FC52DEp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GAp2GAp2GBJ2GBZ2F&#10;B56ECZ6EC56EDZ6EDZ6EDZ6EDZ6EDZ6EDZ6EDZ6EC56EC6GHDJqAB5qBCpyDDJ6JDJmIB46AAJGD&#10;CKSYLJGFMWRXIhACABsOBSYcGyIXGyohJhIRHwAACTY3O8bLxfP77JafjA0UAhQXDBwaGzMuKwgA&#10;AGRZLsa6cq6hQaSXJ7GiK7WnTq2eQaeYMaqZL7GbNLWdObOZOq2UOKqVOL+tV6udVGNZJAsEABkU&#10;Dh4dJSIhMR4gFSAgGB0ZFhUOBBkPAJiMXMm+b6aaNq6hMaubKqmWMK6ZPK2YP7CbPrekPq6bMr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auUN7un&#10;RqGOJbmpPLGjOKGULqWYOsa6cIBzRhMHABEHACAYFh8aIREQGAAABIqLjf/+8//99/nz9f/9//Ty&#10;/fj4//T4+/v//0lQSQ4UCAYLAB0hBiIlCiEgDhcSDwcAA29kLqidW7yzVpqRKKeaMLipTLipZjor&#10;AhMDAC0hIRgRGRQQHhAPF83O0Pb58P7/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f//8f//8///+P//+/////7///7+//7+//z8//b2/vv8//n6/v7///7///v9/HV6&#10;gAAACyUfOSgdKxMHAHtrLqeYMZJ+AZ2FB6CFBKCFAKCGAJ6HAJ2HAJ2EDZ2DFJ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OaSqyXPqycL62gLqufM6edPMa9cGxiLwwBABEHBiwnJCMfIAoJDgMCCI+Q&#10;lP7////+7/Tw5//++/z3+//9///+//7///Hy9vr+/aetoz1FLgAFABAVACstIh0bKCEdNRAKADIs&#10;AJuVR7y3W7myWLmvZ0M2DB0QACEWFCghKB4cIQEABZqbnf3//v7/+/P0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7/7/8/7/9P7/+P//+//////////+//Tz+P/+//z7&#10;//38///+//j3/Pj5/ff4/QMHCCYnLB0aJRIIBjEmAI19MKSUI5yHCJ6ECaCECaCFBKCGAJ6IAJ2H&#10;AJuFDpuDFZ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KYS7agS6eVMaueNLKpQr21ZGBYKhMLABgQ&#10;DiciKCknLAwMDBATDKaoo/3+//f3//779v//+vbz7P//+vn49vb09//+//38/+vs7v7//e/x7Gtt&#10;aAABAAcJCCEiJBscICIgBwsIAAoIAGxpMr24gF5YKB8YABEKAiYhJx0aIwABAHl+d/7/9vj79Pv6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+P7/+P7/+/7//f//&#10;//////////////r6+P///fz8+v7+/vz8/vv6//7//7i4wAACACMjIRsXFAoCAGZcHaGUNIx8ApmF&#10;Ap6EDaCDDqGDB6CGAJ6IAJuIAJqFDpqDGZ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6EC56ECZ6FB56FBZ2GBJ2G&#10;BJ2GBJ2GBZ2FB52FCZ2FC52FC52FCZ2FCZ2FB52FB6CECaSKEZF7AZuKFp+TJ2VcASMeAAoHABwZ&#10;ChoYHREQICknPAEDEBseI4+Ujfv+8/v+7fH04///8amsowADChcXHxwfFBETBhoVGXVuXM3He5qT&#10;KbGlOaaTLa+VPrWZSLSiJLSgLbmlQqKROZyLO8m9dbOqaUQ9CQgDABAKABwaGx8eJh0dJQAABz5D&#10;R8LHy+/16a6zrQIDCBAQHBIOHSMeJSIbEQwGAG1kLce+c6qfRZ6OLraiQa+XN7uhQrKYO7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GZP7GcQbKf&#10;Q7CiSrywZFFIEQgAABwXEygmKRoZHwAABB0fHsXIv/n88/j6+ff4/Pz8/v39/fX28f//+v//+///&#10;/fv5/P/+///+//Px9P79//7//7S0vDQ3PAABABgdFyEiEiUmFBsaBAQCADo5HRcVABQSBScmIico&#10;LAAABWlva/v/+vz/9v7/+vn2/f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/7///7////+///////+////+///+Pj48P//9///+vf48/39/ff2+yEgJhETDhob&#10;EyonFhoTAHRsF6OYJZeGAp2GAqCCEqGBFKGDC6CFAJ6IAJuJAJqFEJmEG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bJqyWL7uoWbOgaEIzEg8DAB4XDSQjHhweGQADACwwL9XZ2O7y8f7//fT38P//&#10;+Pn8//z///7///v6//b09fLx7f/++/n18vn19P/9//j2+/Tx+P/+/9vc4GxwcQYKCQMFAicpKBoa&#10;Gh8dHgoJBygnJRwdGBwfGAAGAG95cfX++/f///r+//3+///+//76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/79//7+//7+///+///+/////f//+v//9f//8/398fz8&#10;8v//+v///fDw8gAABBcaEyIiFgQCAEU/C6mgQYp/A5uLAJ6IAaCCFKGAF6GCDaCFAp6IAJuJAJqF&#10;EJmDHJ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ekIqqWJr6qYWFOJg4AACAUFiQfHB0eGAAGAEBH&#10;P+Lp4vv///b6+/f5+P7/9vb46vv//+zu+vr8///+//Ly9P//+//+9///+P/9/fr0+Pz3/f/9//Py&#10;9/38//z//8DExQ4RFgAAByIiLhwbKSEfLBgXHyImJQAEAD9KPPb/9vX//Pn///X6//7///v6+P//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Tz7v7/&#10;+/7//fP59fn9/Pz//////////f/+/f/8+P/69Pv78fz97/7/8f7/7/j+/vn///v///v///v///v/&#10;//7///7///3//v3//vr6+v///////f///WVlYwQEAh0ZNBwWFh0UAHVnB7aeJKCCAJ57A6iFEZ6E&#10;CZuGB5mJAJmJAJqIBJ2FB6GDCaKCC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f//+v//+/r8+fb8+vv///z///79//78///9///+///+////+/3++fn89fb5&#10;8P7///7///////////7+/v39/f39/f/9/v///f///f///f35+Pr28/359iIeGxENCiEeMxALBykg&#10;AJOFJKGJD56AAKWCCqCAC56EC5uGB5mJApmJAJqIBJ2FB6GDCaKCC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38v//+vz9+Pv9/Pv///v///r9//7+//n3//z2&#10;//33///5///8///9//z+//z+///9+v/++//++//++//9+f/7+P/8+f/8+f/8+fPr6P/7+P/8+v/8&#10;99fOyQsCABYNCCAdKBIMAEpBAKydNpWAA6GEAqODDKODDp6EC5uGB5mIBJmJApqHBZ2FB6GDCaKC&#10;CZ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KbPbKbO7CcObCdN7Cd&#10;NbCdNa+eNa+eNa+dN6+dO6+dO6+cPa+dO7CcO7CcObCcObGeNrKeO7KeP7GdPq+cNK+cM7GeOLOg&#10;OrCdNLCdN7CbQrCaRLKbO7KdNLKeLrKeLa+VNL+mSaGSN8a9bjg1AAkIACAeIxsZJwkIDmpoaf/9&#10;/Pbz7v//+vz9+PX2+Pn8////////////////////////////////////////////////////////&#10;//////////////7+/vPz8////1RUVElJSdXV1f////7+/v////////7+/v39/f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69//9/Pf39/7/&#10;//z//+/0+PP2+/z8///+///9///8//76//37//z7//n8//j7///8+f/8+//9+v/9+v/9+v/++//+&#10;+//++//++/759v/++//8+v318l1VUgcAAB4WExgTDx4XAHduI6OVKpmEBaaJCZl5AqmIFZ6EDZuG&#10;CZmIBZmIBJqHB52FB6GDCaKCCZ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8//v6//z9//X5/PP4+/z///7///Dw7vPy8Pj39fz7+f39/fz9//f8//P7/vv/&#10;//v///v///r///j+/vj+/vn///v///L29/z//+/z9PT4+fz//x8gIgsMDiYnKRQOACghAJ+VQJOD&#10;EpuDBaOGBpt7BqOEEp6EDZuFC5qHB5mIBZqHB52FCaCEB6GD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6eKC52BApmFAp2OD5GI&#10;E5yUQxYLACQbHiAdFBYWDk1MUuvq8Pz/+Pn88f////38//37/v/+//X18///+/n89f7/+/z//+nt&#10;8PX1/5mXpAEACSMeJCMeGhYQBCslDx8YABgSBCwlGyIdGgoFCw0JF317if79//z///z///n9/P7/&#10;+vf68fDx6///+//+//r4+/z//+zt8fn5+f///f//+vj08f/+//X19/X39rG2sg4TDQsNCCEfICMd&#10;HSkgGwoAAHxoEbejTLunUKiXP66dRa2eQ6ydQqucP6yePq2dPa2eO6+dOa+dN7CdN7CdNbCdN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//8///9//f4/fr+//z///j8+/b48///+P//9P//&#10;9P//9P7/9/3/+fv/+/n//fT+//b+//f///f///T+//P7/fH5+/D4+/T8/vj//+ry9Pv//8XKzgsQ&#10;FAoPExQZHRwUAEE4AK+lRJKCC5eAAJ6CA6qLF5t8Cp6DDpuFC5qHB5qHB5uGCZ2FCaCEB6GD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dNLCdNLCdNbCdN7CdN7Cc&#10;ObCcO7KbPbKbPbKbPrKbPrKbPrKbPrKbPrKbPbKbPbWbPLSaO7ObN7ObN7OcPLCdN66cLKubKq+d&#10;Oa+cPa+dO7CcO7KaQLKbPbOcNbOdMKucNbSiQKeTOrikS6qaOsGxYykbABQJAxwWICIiLAAGApKc&#10;k/v/+/f5+Pj1/v73////////////////////////////////////////////////////////////&#10;//////z8/Pz8/P////n5+fr6+v////39/f39/f////7+/v7+/v////////7+/v39/f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3/v/6///9//f3//z/&#10;/+Dk55GWko6RiISGeIeIdomLdo2OfJWXiaOnmbO7sMHIwN/j5Onq7PH19vz9//z///7///7///3+&#10;//v8/vz9//v8/v7//15fYwAABB0cISMiJyEXAHRrIKOWLJeIC5yFBJyAAa2OGp1/D56DDpuFC5qG&#10;CZqHB5uFC52FC56FB6CEBZ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8///9//j3/fr9/5icnwIEAwABAAECAAUEAAYDAAQBAAEBAAQFAA4QDRYaGSUlIzMy&#10;MEZGRFlZV2ZmZGxsbG1tbWxsbGtra4eHiYiIirGxsyclKAwKDx4cIRAOEx0RAKeZQIp9CpiHBqOP&#10;DJh/AZ+BD6OFFZ6DDp2FC5uGCZqGCZuFC52FC56FB6CEBZ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+P/+/fHv8v/+//j7/0dKUQIDBy4sLS0qJSQdFTAnICog&#10;HiAaHBsVHw4KGQwHGwUEAAYDAAMCAAIBAAEAAAEAAAIBAAIBAAEAAAIAAQEAABQSFRoYGxYUFx8d&#10;IBYUF0s8ALGiPZGBB5yLB5yIBZ2DCKSJFp6DEp2EDZ2FCZuGB5uGCZuFDZuFDZ2FB56FBZ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a2fNK2fNa+dOa+dO7CcPbKbPbKb&#10;PbObObafOLCZMbWfMrmjNrCbMKyaLrGeNbCdNbWfPLKbO66aOauaPqaWP8q5caaVXY1+RbisYr2y&#10;WJ6TKLSpNaqbJrakOLCXQ7OXTq2iNq2fNa6bNbCYOLSXPLSZPrKePayfURwTAAsIAx4iIxccIAAB&#10;BPv8/vv2/P/8//v7+/////v7+/r6+v////Pz8/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9P//+vr6+v3+/9PT2yMj&#10;KwoJDiQgIR4XESAWDCkcEyYZESMYFisgJC4kLyMYKCYjHCYjHCckHyckHyQjHiMiHiIhHSIhHyYl&#10;IyYkJRkXGBQSFRcVGBoYHRkXGg4MEXNiAKKQIpWDBZuJBZeCAZ2FC56FEZuADZ2FC52FB5uGB5uG&#10;CZuFDZuFDZ2FB52GBZ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a2f&#10;NK2eN6+dObCcPbCbPrKbPrObO7ObN7KbM7ulOK6YKKqWJrimOLKhN6eWLbOhO6mXM66cOqudPa+h&#10;S9DDfW5hLS4fABEEACUaAKyjXry0UqqgL6icJq6eMbObQ7idUKidMa+hN7ajPbaePrWXP7OZPLei&#10;ObipTGhfKAkDADEvMiAgKgAABDQ0NP/+//35+vDw8O/v7/////Pz8/z8/P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99f3++P////z9/7CwuAMECR0bHBwXESQbCiAUAA4AABcIABcIAA0AABEEAA8BAAwJBA8MBxMQ&#10;CxgVEBsaFh0cGB8eGh8eHBQSExwaHR8fIRsaHyEgJR0cIg0MEQ4NE6KMHJaBDJyJB52JBpeCA6GI&#10;EZ6EE5qBDZ2FB52GBJ2GBJ2FB52EDZ2EDZuGB5uGBZ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2fNa2eOa+dO7CbPrCbPrKbPrObO7ObN7GbLqmTI7WhMLakNKWVKKqb&#10;NLaoR6udPaygPq2gQMa9YLCnXEQ5DA0DABIIACQZExoQBBQMALWwX7avR6ecMK2fNbWhQqmRN6eb&#10;La2fNbSgP7WcP7KXPLGXOLSfNLSlQKGWRywkABUNDR0WJh0bHAMEALSzr/v6+P////Ly8vn5+f//&#10;//39/fn5+f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n69fv8/v7//6SkrAAABC8sJyAaChUMAIt+UqSVXJuLTYp6&#10;PHlpLG9gKVxMGFNLJk5GIUU9GDgwDCchABkTAA0HAAgCAAsEAAkCAAwHAAgCAA0HAAoEAAsFADUv&#10;F7OaJJd/BaGKCJuHBJ2IC52HEJ6EE5yDDZ2GBZ2HAJ2GAp2GBZ2EDZ2EDpuGCZuGBZ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a2eN62eOa+cPbCbPrKaQLKbPrObO7Oc&#10;NbKcL7mlNbOiMK6eL7KjPLGjQ6eZQaOXRaScR8K6aWljGRcQABEMACAZESQdJB0VICMdIRAJABkU&#10;ALewYLWqTrCiQaWTMbunRrCfNa6cNq2ZOrCZO7GaOrGbNq2aMaiaMM7BY35zNAsAACkdJy4oKAwL&#10;BhARC/7/+97e3v////////T09P////39/fj4+P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+/j6+fj7//z//5aWngAAAi8r&#10;ICUeAg0DAKOWUKycRZWDIZOCGZOCGZeIIZ6PKKaULqeVL6iWMquZNa2bN7CePLCgQLGhQqGQNJaF&#10;K4x9InlpEXNjC21dBm5eB5qKM6aJEZ+DCJ+GBZeAAKGLEZZ/C5uEEJqEDJ2GAp2HAJ6GAJ6FBZ2E&#10;DZ2EDpuGCZqH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a2fNa2e&#10;N6+dO7CbPrKaQLKbPrObObOcNbqlOq6cLqWVKKydNrCjR6SYRqqdV8W3eKCbWjgxABMOAB8aABoY&#10;CSIhHxoXKBgVKCspLhoXDhIMABwTALmvaraoUqubPKuZN7OfPLCcO6+bPK+cPbGfObGgN62cM6qY&#10;MrWmQ8OzaEs6HhIDAB8VExwZFAACAH+Eff////X19f7+/vX19fn5+f//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Pz+/fz///b5/2pqdAEAAiUfESIZAEA0AKWWRZF/GZSBC6eTFp+MCpOAAKWSEqONBqKMBaCKA56H&#10;A52GAp2GBJuGBZuGB5R/ApyGDJ2JEJmFDKGMFaWQGZ6JFKaRHJl7AaaIDKCFBJmAAqSOFpV+Cp2G&#10;EpyGDJ2HAJ2IAJ6GAJ6FBJ2EDZ2EEJqGC5qH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a2fNa+dN7CcO7CcPbKbPrKbPrObObKcNaSSJrCfNbeoQaeZOaKWRL+ybqyf&#10;amZaKhMNAAkEABIOAisoIxgZFBEVGAwQHAQGEwoOERQUFCUfHxEHAB8SAMGycbqqU6OTM66WPLKb&#10;PrKfQK+gO6yeM6udMq2fNbKgOqqWM7SfTpR+TxoIACgbFSIeHQ8UDQ0XDPDw8Pr6+vr6+v////n5&#10;+fz8/P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/+fn9/Pv//9zf6CwsNgcFCiUfExYLAEg5AKSSQJ2HIJaACJV+AKGJ&#10;A5qCAJyEAJ2FAJ2FAJ2FAJ6GAp6GAp6FBJ2GBZ2FB52FCaKKEJqEDJiCCpuFDp2HEJ2GEpJ7B5+A&#10;BKWGCqKGB56ECaGLFJmEEZ2IE5yHCp2HAJ2IAJ6HAJ6FBJ2EDZ2EEJqGC5qGCZ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a+eNK+eNbCcObCcPbKbPrKbPbKbO7KcN7Wi&#10;Oa+eNaSWNbepUcK1b4Z5RDElAA8CACAbGCEbHyAdKCcnMwAACQkRFLXAuHeBeAAHBBobIBsVIycc&#10;JBQEADAeALysYbqrTq+VQbGZQbCePK2fNameMqidMa2fNbKgPKyVOL6lVcy1clI8EwsAACMcIxkg&#10;GAAFADU1Nfz8/P////T09P////r6+vr6+v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+/X5+Pb7/8TH0AAADBcSGC8oHgwB&#10;AF9OFpWAL5eAGKmPGJuDAKaMBKKIAJ+FAKCGAKGHAKCIAqGJA6GJBaCHBp6HBZ2FB52FB56GDJV/&#10;BZ+JEZuFDpN9BqCJFZqDD6qIDZx9AaKFBqCGC5mCDpuGE5uGEZmEB5uJAJ2IAJ6HAJ6FBJ2EDZ2E&#10;EJqGC5qGCZ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a+eNK+eNbCc&#10;ObCcPbKbPbKbPbKbO7KcN6mWLrelP8K0VJ+TQVJFAxkNABkMACsfBSEaKiYiMwUBGQAAFEZMXNji&#10;5PT/8fj/83aBewAACRwXKyATJS4eHxUEADEgALytUribTbOZRKyaOKqdM6yiM66jN62hNayaNrWb&#10;RKmOP7edUrSebR8OBxgRGRkgGA0bChEREa6urvT09P////f39/39/f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77f7/&#10;8/r88cjEwQsDECwgLisbGxAAAH9yJqGQJ5iFDJh+A6WFFqeAF6iCFaV8EJ5/C6GBEqSBGaOBFZ6A&#10;BJt/AJ6EDaGKGJmFFJeHEJeKBpiKBpuGD52EDZ2FAJ+FAJ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C52FC52FCZ2F&#10;CZ2GBZ2GBZ6GAp6GAp6GAp6FBJ6FBJ6FB56ECZ6EDZ6EDZ6DDp+JGZ2GEpqFBp2FAZ6GAKGGA6KE&#10;CKKEDKGCDaCECZ+HA5yJAJyLAJqKAZaKBJWIBp6CB6CECaCGC6CHCZuGBZqGA5qIAJuJA5qIBJqH&#10;B5uFDZ2EDp2EDp6EDaCECaCE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+vz99///+q6qqwQACx4SHi8hHhkLAI+DMaCTIZmIBZyIA6OGDpd2A556&#10;CK2IFqWJCqCCCpx8DaCBD6WICKWKB56EC5d+CpmED5iFDJaIA5iHBJqEDJ2EDaCFBKGHAJ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C52FC52FCZ2FB52GBZ2GBZ6FBJ6FBJ6GAp6FBJ6FBZ6FB56ECZ6EC56EDZ6EDZeC&#10;DZmDDJ6GDJ+HCZ6FBZyAAZ2BBqKEDKCCCpyABZyDA5+IBJqGAZKAAJWEA5+ND6CECaGFCp+FCp6E&#10;CZyEBpqFBJuHBJyIBZuGBZuGCZuFDZ2EDZ6EDZ6ECaCEBaCFBJ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2/Pz7//z5/3BqdAQADjowOxoQBDEnAJOO&#10;Kp2WEI2DAI6BAKKPBKiPDqOHCpp8Ap+JAJ+IAKGFBqCDBJ6CAJ6CAJ+DBp6EC5uFC5qHB5iIAJiG&#10;AJyDDJ2CDaCECaKFBp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CZ2FCZ2FB52FB52GBZ2GBZ6FBZ6FBZ6FBJ6FBZ6F&#10;BZ6FBZ6FB56ECZ6ECZ6EC5uFC5mDC5yDD52DEp2CEZuAC56EC6aKDaSIC6GFCJx/B5l/CJ6FDqSL&#10;FKCIDpiABp+FDJ+FDJ+FDJ6EC5yCB5uDB52FCZ6GCp2FCZ2FC52FC56EC56FB56FBJ6GAJ6GAJ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j2/+/t&#10;8jEvNAcBCx8ZHRwUCTQsB3lzJ6KbM7GoMaGWGJCBBIt6AJWDAKGNBpqKAJuJAJyFA52EA6GHAKWJ&#10;AaOIB6CHB5+IB52JBJyJAJyJAJ2FC6CDDqCBDKCCCp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G&#10;BZ2GBZ6FBZ6FB56FBZ6FBZ6FBZ6FBZ6FBZ6FB56FB56FB5+LCJyEBpqBC5yCE52DFJyDD5qCBpuE&#10;A5yDA6GHDKOIE6CCEpuAD51/DZ2BBpt/Ap2FCZ2FCZ6EC56EC56EC56EC6CDC6CDC6CDC6CDC6CD&#10;C56ECZ6FBZ6GAp6GAJ6HAJ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+/8/QyAEBADg4LhQRDCYgICQaGBcLAB4SAEAyDXlqM6qdTrapP6KZEJSN&#10;AJKGAJiJCJ6KEZ+HDZ2FAZ6EAJyBAJl+AJ2FAJ2IAJ6JAJ6JAJ+GCKCDDqCBDKCAC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GBZ2GBZ2GBZ2GBZ2FB52FB52FB52FCZ2FB52FB52FB52GBZ2GBZ2GBJ2GBJ2GBJmDAJuF&#10;AJ2FB52FC5uFDZqECpeEBJSBAJyHCJaABph/C6CEFqWHFaOFDaOGBKiMBZmEA5qFBJ2GBZ+GCKCH&#10;CaGFCqGDC6CBDKGCDaGCDaGDC6CEB56FBZ6FBJ2HAJ2HAJ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0/P7+/9fZzgcJAAsLABoZFBgTGRwUIR8UJBkN&#10;GRoLEBACABUIADkwAGtlA5uVJaqdP6GTM5WDIZF8EZmDCaSNCaSMBp2FAJmDAJqEAJmGAJ2GAp2F&#10;CZ6EC6GDCaGD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GBJ2GBZ2GBZ2GBZ2FB52FCZ2FCZ2FCZ2FCZ2FCZ2FB52F&#10;B52GBJ2GBJ2GAp2GApuAAKCHBqCJCJeCBZeDCJ+ME6CQF5uMF5mHF6GPIaCLIJV9EZV8CJ6FB56E&#10;AJN6AJiHA5mHA5qGAZ6HA6CHBqKGB6GDCaGBCqKCDaKCC6GDB6CEBZ6FBZ2GBZuGB5uG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/Px9v7+/oGB&#10;fwAAAg0MEREOFxYTHCQfJiMcJCghKBsSFxYMDSEWEhgMAA4CADgrC2dZMpyMUa2cSqSSJJmIB5iG&#10;ApuJBZyIDZuGD5qFEJmED5qEDZ2FCZ+HAKGIAJ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6GAp6FBJ6FBZ6FBZ2FB52F&#10;CZ2FCZ2FC52FC52FCZ2FB52FB52GBJ2GBJuHApuHAKKCE6WHFZ6EDZR+BpiIEZ2QIIp8G2tdBXxw&#10;HJuMOaydQKCSKJeHEJ6NCaOSBKCOAJuNCJmLBJiIAJmGAJyGAKCFAqGEBaGCBqSCB6KDB6GEBKCF&#10;BJ6FBZ2FCZuFDpqFEp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0+//+//Dv9Pv6/9nY3UhHTRcWGxQTGQEABQAABRYTHCEdKyIbKyIZLBkQJSEVKxYM&#10;DQ4EABEDAC4hAGdXCpWHJ6KUKpuLHqGQJp6NJJqJH5eFGZeDEJqECp2HAJ+JAJ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6GAp6FBJ6FBJ6FB52FB52FCZ2FC52FC52FC52FC52FCZ2FB52GBZ2GBJuHApuHAqGAD6KDD5qB&#10;CpeCDaCPJZSHK1NJAg4DABwRAA8FACYcAGVcD5eMMJ6TKpqOIJ6RH5ySFpiND5WIBJWFAJiEAJyE&#10;AJ+DBKCDBKKDBKKEAKGFAKCGAJ6GAJ2FB5uEEJqEFZ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6///+//////z8+v7/+/7/+/T289/g4k1NVUBATBYW&#10;IgAACQMCCBEPEhgWFyUjJBoYGSIeHSYdGCAUCA0AABgIADEhAFxNDIp9LpmOMpeLJaaaLJSFEJWC&#10;DJqFEJ6HE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6GAp6FBJ6FBJ6FB52FB52FCZ2FC52FC5uDCaSMEpWAA52ICaSP&#10;EJWAAJaCAJ2JBp2CAKaMA5N+AJ2MGqucQTswAAsBAKGYibqzrWVeWC4oGCAaAAoFAAsCAEE2C3ht&#10;QpiRKZmRJaecKKOYHJ2OD5+MDJmBA5V8AJyBAKOKAJqCAKOOAJ6KAJ2HAJ6IDpuEEp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+//////r6+vv+&#10;9/7/+Pr/9vD17/v///X4/cTHzHt/gEJEPxQXEAACAAQFAA4SFRQTGCkkKCUcISYbISsdHRwOARUH&#10;ABIHADAmAFpRBnxxGKCTK5iIF5eDEpuGE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6GAp6FBJ6FBZ6FBZ2FB52FCZ2F&#10;CZ2FC6KKEJV9A5+JD5mEB5F8AKKNEKKNDpeCA6SOAJF7AKqXIaWUOiobABEDAJeOid7W4cXB0NfV&#10;4uHg5by9uH5+dlhUSzQvKQsDAA4EACohAGNYCYN4H5WHJ6ORL6mTMK+YMKaNGZyFBKOOAJeDAKCL&#10;AJ+IBJyDDZ+EGZ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+//z7//r8+/3/+fz/8/z/8/f98fz/9vn/8fr/8fn/8M7SxIGDfk1PTiElLgAA&#10;BQUFAwUEAiQfJS4nLiUcISEZGSshHxgOBA8DABUIAG5iEJ2PJJqHDpaDAZ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6F&#10;BJ6FBZ6FBZ6FBZ2GBZ2FB52FB52FCZqFCJuFC5uFC6GLE5yID5F9BJWBCKCME419AKGRGqCOPD8t&#10;ABUFAJeKlObd8qajuKmruKmutLC2tLe+t8rPyeLk4c/Rzp2dnYV2eVtMSS0gDQ4AABUGAEIvBG5a&#10;KJJ8QY11K6GKLJ6JFJaBAp+IB5+GEJyBGp+AJZ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efO7KaNq+XM7OaNLeeN7ecNbGW&#10;La2SKa6WKrObL7OdMK2YK6eXKqycL7GjNrSmOZ+aGq6nMsvCY7qwaJiMXHhqTTwtGg0AABQGAGNW&#10;Kryub6+gT7ChPqyaLK+aI7ikKbSfNLCbMrOdOLKeP62cRKeZQLeyTJGOPQcBACwoJzAxLAAAAJCP&#10;lf/+//j08f/++v//////////////////////////////////////////////////////////////&#10;/+nw6Pz//ebp8DM1QQAACSIiKhYVGx0dHyIiIgAAAB0dG5KSlPr7//Lz+PT19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v/+///+///9//3+//v9+Pr/8fz/8fn/8Pz/8/b96+/3&#10;4vT76fv+8/7////9/9PW3ZOXmm1waSgpIwIBBgEACQkFEyQgMRcSJiceLykeJBMHAEE0AJGCHZeF&#10;CaSQCZ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6FB56FB56FBZ6FBZ2GBZ2GBZ2GBZ2FB56JCpaBBJ2HD5uFDpeCDaCL&#10;GJyHFI54CJ+VIpuRMDUmABUGAJyPmdzS7amjv6qovbS5v6avrKmzqq64r6SupqCmpK+zsr/DxOPW&#10;8tbI38O4vp2SjnJmWkU1JBkIABEAAEg0AaKPQpF/E5+LEJqFBJ2FC5+DGJ9/HZ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79+//8///8///+//39&#10;/fr99Pz/9P7/+v7/+/7/+P7/9v7/9v7+/PPx/+7p//3+//7/+///893f0qOip4SEkDg3RwAAEhEP&#10;JxgTKSYeKxQIAE0/AKeVM6CLFJR9AJ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6ECZ6ECZ6FB56FBZ2GBZ2GBJ2GBJ2G&#10;BZiDBJeCBaCME5N+CZ6IGJ6IGYhzCK6ZLpWTPDg0AAoCAKCYjeHZ5p6Zr7Kxwbq9xLG4sa21prK7&#10;qrnBsrS8sayxq6ywr7O1tKqmtbCqtMG9utPQx+Hd0dHLv6mhlp6TfQ4BAH9zJ5mOG5iLAZyMAJ6J&#10;AJ+EAaGD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++v36//76///+//////7/+/7/+/r7//v8//v8/vv89/r78/z79//8///6//37/Pj38/j5&#10;6fz+8fP0+Pz+/9re6aGlsR4hMBcWJCgjKQoAAFVGBZN/IKKJFaGFCp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6EC56E&#10;C56ECZ6FB52GBJ2GBJ2GBJ2GBJR/AKmUF5N/BpyHFKCKG5J7E6SOJ6ONKCMlAAYGAKemkNbTzqek&#10;q8PBzLO0uaywsbC1rrC2qK20pKquoKuup7Gxr7S0trSzuLGytrK0s7G0q6isnqqro7Kzrs3Jyv73&#10;7wsFAEM7AK6mOod9AKGTAJ+MAJuBAKOHAp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GiP6mXNaiWMrOfPLajPa2aNKqWM6+c&#10;PaiXPbKhT8W4bMm+fKCXXlxUIy4qACUgAAwFAA8IAhcUDyAcGx8fISYlKikqLCAgHgwMACklDAoD&#10;AHhuM8S3a6iXPa6bM7GcL66gNa+hNq+fMKmXK7SeObiiP6qZMLutVJyPWwoAADUuJjItMwEADpiW&#10;of//9Pj85P//////////////////////////////////////////////////////////////////&#10;9v//+Pv39v/+//36/+vp9L/AwrO1sPL17P3/+f7///j5/ff2+/n2/f/9//j1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//+v77//36//79/////////f/+///8//36//37///+////&#10;9P//8///+P/7+P/6//33+f/98f//9vn4/fn8//r//9rj4AILBhccFSknGxMKAHdpIJ+JJpp+EJ1+&#10;Cp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6EDZ6EDZ6ECZ6FB52GBJ2GApuHApuHAqKOC6KNDpF9BJ2IFY55DqiSK7eg&#10;QDcgAAQFCpqbn9ja2autqKarpbK3saqsqbq8u7W3trS0srKzrre2sr69u724vLSvtrKqt7G2r7C2&#10;rK63pq21prO5ta+yua6swc3J2ExFPRkSAKukTIh9B6CQBZqFAKSHBaKDBZ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97///+P/+///8//39//////7+&#10;/vv6///7//v3//75///8//377v386P//7v//8P/7///8///+9f398/z7//b5/vv//b/JvgAFACox&#10;IR4dBwoDAHVlGKqUL5d4DKWEE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6DDp6EDZ6EC56FB52GBJ2GApuHAJuHApmF&#10;AJR/AKGNFJJ8DK+aL5+JJDUeACgRAKOkw8vN5KywuaiuqrjAs6yyprK3sK+xsK+us7e1ura0tbOv&#10;rrKsrrGqsbWrtr2ywrG5rLC4qay4pKu2prK7uq2wv6mqxsrG34eChg8JAJWOQJeNHpuKBpJ8ALCT&#10;FJ19BJ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+///+///7+f/9&#10;/fz///P6//7//8TDyAEAACUjJCQiJQgBAIV0GK6YHpd/A52FCZ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uHApuGCZqE&#10;FZqFEJuJAJuLAJ2IAJ2GBZZ/C56IG41/FZ2RP5aMaBoUBhUVCaqtosTExLm5ubCwsLGxsba2tra2&#10;trOzs7KysrOzs7Ozs7Ozs7Ozs7Ozs7Ozs7Ozs7Ozs7K3obO1qrOyuLSxvLSzsbSys7awvreuwdfQ&#10;1wgAAG1mHqicOJaEFJ2CDaWCDqZ/Cp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//+///7+f/9/fz///P6//7//8XEyQEAACYkJSMhJAkCAIZ1Ga6YHpd/A52FCZ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uHBJuGCZqEFJqFEJuJAJuKAJ2HAJ2GBZyGD5mEF6WWMZmMQCUbABYQBKaoncrN&#10;xLi4uLOzs6+vr7KysrW1tbS0tLOzs7S0tLOzs7Ozs7Ozs7Ozs7Ozs7Ozs7Ozs7Ozs7K2pbO0rLSy&#10;t7SxurSys7SytbawvLawvtjS1hoUAEhAAKqgP5KBD6GHDp9/BqZ/CJ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9///+///8+v/9/fv///P6//7//8XEyQEAACYkJSIg&#10;IwwFAIh3G6yWHJd/A52FCZ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CZ2FC5uEEJuFDpuHApuIAJ2GAp2GBZqEDJeC&#10;FZaFKR8SACceAaqmm9PWz6Spo6+vr7CwsLKysrS0tLS0tLKysrKysrS0tLOzs7Ozs7Ozs7Ozs7Oz&#10;s7Ozs7Ozs7Ozs7O0rrO0r7Sys7SytbSyt7SxuLSxuLaxt9LMzFdQPCAZAKacQ45/CKCJB6CDBKSA&#10;Bp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9///+///9+//9/fr+&#10;//T7//7//8TDyAEAACclJiAeIQ8IAIt6HquVG5iABJ2FCZ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EDZ2EDZuFDZuF&#10;C5uGCZuGB52GBZuGBaOQEJuJGU4+ABcIAMW6pM7Jxaiqp660srGxsbOzs7W1tba2trS0tLGxsbKy&#10;srOzs7Ozs7Ozs7Ozs7Ozs7Ozs7Ozs7Ozs7Ozs7OztbOzs7SzrrSzr7SxuLSxurSytbSzscPAu6Gc&#10;iQwFAI2EN5eLEZeGAKSJBqKDBZ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9///+///8+v/9/fr+//X8//7//8HAxQEAACclJh8dIBILAI9+IqmTGZmBBZ2FCZ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EDp2EDZuGCZuGCZuFDpuEEJuFC5uGBZF/AKmYJHRjESIUAMrBsr66u7a6uaqzsrW1&#10;tbW1tbS0tLOzs7Ozs7Ozs7Ozs7KysrOzs7Ozs7Ozs7Ozs7Ozs7Ozs7Ozs7Ozs7OxvrOyt7S0qLS0&#10;qrSxurSxvLOzsbS0rLq6ss3JvQgBAGNZGqykKI5/AKOLBaGEBJ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9///+///7+f/8/Pv///b9//7//7u7vQEAACgmJx0bHhUO&#10;AJKBJaiSGJmBBZ2FCZ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EDp2EDZuGBZuGCZuEEpuEFJuFDpuGB52LA5KCCaaV&#10;Qw8BAH91a9nU2qGlpq63tLS0tLOzs7GxsbCwsLKysrW1tbW1tbKysrOzs7Ozs7Ozs7Ozs7Ozs7Oz&#10;s7Ozs7Ozs7OwwbOyuLS1p7S1p7SxurSxvLO0rLO1qLi5sdDNxiIaDzctALewPIuAAJqGAZ+GBp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9///+///6+P/7+/z///j/&#10;//z9/7W1twEAACgmJxwaHRgRAJSDJ6aRFJqCBp2FCZ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6EDZ6ECZ2GBZ2FB5uE&#10;EpuDFZuEEJuGCZmIAKOUFaubQxoMAEtAOuTh6p+lpbC7tbKysrOzs7KysrCwsLGxsbW1tbW1tbKy&#10;srOzs7Ozs7Ozs7Ozs7Ozs7Ozs7Ozs7Ozs7Svw7SxuLS1pbS1pbOyt7OyurK1qrK2p7W3ssXDxGdf&#10;XxkPAKWeNpKJAJiFBaCIDJ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//+///59//6+vz///j///v8/7KytAEAACgnJRsZGhkSAJaFKaaRFJqCBp2FCZ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6ECZ6FB52GBZ2FB5uFDpuEEpuEEpuFC6GQBJGDAJmLKk1ACSEWENvY46yyrqawp7GxsbW1&#10;tba2trOzs7KysrS0tLOzs7GxsbOzs7Ozs7Ozs7Ozs7Ozs7Ozs7Ozs7Ozs7Swv7Syt7S1p7S1pbOz&#10;tbOyt7K2qLK2qK+wssHAyKmhrA0CAIeAJpuRFpqHD5+JEZ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7+/v////////z8/P39/f////v7+///&#10;//7+/vz8/P////7+/v39/f////7////+///49f/8+fz///n///z9/7KytAUDBCQjIR4cHRQNAI59&#10;IaqVGJmBA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6FBJ6FBZ2FB52FB52FCZ2FC52EEJuFC5yLAJOFAJqOIH1z&#10;LhQKAJ2XocHGv6iwobGxsbS0tLW1tbS0tLGxsbCwsLKysrW1tbOzs7Ozs7Ozs7Ozs7Ozs7Ozs7Oz&#10;s7Ozs7KxubKytLS0qrW1qbS0srS0srO2q7C2rK+vucPA0cO6ywgAAF9XD6yhOJWDE5uGE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z8/P39&#10;/f39/f39/f7+/v////////z8/Pn5+f////////////z8/P////z9//37/P/9+v/9+vX5+vX9//7/&#10;/7e3uQEAACcmJBwaGx0WAJCAIaaRFJd/AZ+HCZ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6GAp6FBJ2FB52FB52GAp2G&#10;BZ2EDp2EDZyJAJiIAJaKEJiNOwwBAHNtceTn3qOqmrW1tbS0tLS0tLKysrKysrKysrOzs7S0tLOz&#10;s7Ozs7Ozs7Ozs7Ozs7Ozs7Ozs7Ozs7S0tLOzsbOyrbOyrbKzrrKzrq+1qa+0rq+uvL26z8rB1DUr&#10;IkU7ALWnTpKBF5SAD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z8/P39/f////7+/v7+/v////z8/P////////39/f7+/v////////7+/v7/&#10;/////f/9+v/++/n9/vn///7//7m5uwIBACcmJBMREhYPAI9/IKeSFZiAAp+HCZ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6GAJ6FBJ2FB52GBZ2HAJ2HAJ6DDp2EDp2GApyLAJaJBaacOyATAEhBO+bo26Somba2trS0tLKy&#10;srGxsbKysrOzs7Ozs7KysrOzs7Ozs7Ozs7Ozs7Ozs7Ozs7Ozs7Ozs7W2sLO0r7Gxr7Gxr7KzrrO0&#10;rrC2rK+0sLGwwLCtwrqywYB2bSIUAIl4KJuIIpqEFZ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39/f////////////////7+/v7+/vn5+f7+/v//&#10;//////7+/v39/f39/fj4+Pb49/r59/vz8PTv7Pv///n///Hy9Lm5uQcGBCIhHx4cHRAJAJCAIauW&#10;GZiAAp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6FBJ6FBZ2FCZ2GBZ2IAJ2HAJ6EDZ6DEJ6FBZ2JApeKAKCUKFJG&#10;FiwjEr27rra4rbKysrKysrKysrOzs7Ozs7Ozs7Ozs7KysrOzs7Ozs7Ozs7Ozs7Ozs7Ozs7Ozs7Oz&#10;s7S2qbKzrbGxs7KxtrW1tba3srS3rrC1sbCwvK6rvN7X36OXixYIAI9+Lp+JIpuEFJ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7+/v//////////&#10;//////////////////j4+PX19fj4+Pj4+P39/f////////b49////f318t3Y1czQ0YyUl0JDRQMD&#10;Aw0MChsaGDAuLw4HAI9/IKuWGZd/AZ6GCJ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CZ2FCZ2FCZ2GBJ2IAJ2HAJ6E&#10;DaCCEKKGC52GBJeFAJ2QHYB1NRMKAJeRhdLOy6urq6+vr7Ozs7W1tbOzs7KysrKysrOzs7Ozs7Oz&#10;s7Ozs7Ozs7Ozs7Ozs7Ozs7Ozs7G1prG0q7KxtrSzu7W0ubW1tbK1rrCyrbKzuKuqstbQ0L2ynhsP&#10;AFdFALSeMZqBC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r6+v39/f////////j4+P////////r6+vn5+f////Ly8sPDw7O1tJmY&#10;llBIRQQAAAABAgACBQUGCBsbGyIhHxQTESAfHQgCAIh4GamUF5yEBpyEBp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E&#10;EJ2EDZ2FB52GAp2HAJ6GAKCDDaCCEKKFDZ2EBJSCAKeYIZWIOg0CAH52bOHX36mpqa+vr7S0tLa2&#10;trOzs7GxsbKysrS0tLOzs7Ozs7Ozs7Ozs7Ozs7Ozs7Ozs7Ozs7K2p7K1rLSzubSyv7OxvLGwta+y&#10;q6+yqbCyscvJyrKrpTwxFRwPAINzFK2YJZN7AJ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v7+/z8/P7+/vv7+/X19ff39/////v7+8/P&#10;z6Ojo4+Pj15eXhUVFQABAAQDAREJBhEMCSQoKSAoKyIjJSgoKCMiIBMSEBEQDiUfAI9/IKOOD5+H&#10;CZuDBZ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DFZ2EEJ2FB52GAp6GAJ6FBKCDDqGCEKOED5+DCJeDAKOTGpmLMi8k&#10;AFRKQdbK2K+vr7KysrS0tLS0tLOzs7Ozs7Ozs7S0tLOzs7Ozs7Ozs7Ozs7Ozs7Ozs7Ozs7Ozs7K2&#10;p7O2rbS1urKxv7Cvv7CwurO2r7a5rsLDvbq6sislFw8FAIuAMaqZL5R+BKWMC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39/fz8/P39/f//////&#10;//X19ejo6JmZmXd3d1VVVSwsLAAAAAAAAAsLCw4ODiwuLRsaGCkhHigjICQoKRQcHw4PEQAAAAQD&#10;ARcWFCEgHmJcPKKSM5mEBZuDBZ6GCJ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CGZ2DFJ2GBZ2HAJ6GAqCEBaCDDqGC&#10;EKKDD5+DCJ2JBpODCZuOLl1SGiQXD8S3yba2trW1tbOzs7KysrOzs7S0tLS0tLS0tLOzs7Ozs7Oz&#10;s7Ozs7Ozs7Ozs7Ozs7Ozs7G1prO2r7S1urKxwbCuw7OywLq9tsDEtri6ryUjFwsFAI2EW6aaSI5+&#10;D5uGB56GAJ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59f/+/Pv8/vP0+ICEhWhpbVJSXDAuMQoHAAYAAAcABRcLHycfLickKyIjHR4iFCcYLSUUJh4P&#10;FBcGAA4AABgIADkoAFlIAHdnAIZ3AJmJAqCQBZ6OA5mJAJeGApiHBJ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6GEBaGD&#10;C56DEp6DEp2FB52GAp2GBJ2FCZuBEp2GEpyKApSHAKOcGoR7IBMFAKKRl83O0rO0uLCxtbe4vLCx&#10;ta+wsri4uLa2tLCxq7e4srW2rq2uqK+uqbi3s7q5t7SzsbO1tLCyr6yuqb2+tq6wo6+spczFzLaq&#10;rCYaBBcIAJqPJqqbGoJwAKmRCZyBAKSH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8+v///a2usDEyNAEFBAAABAMCCgcCBiEbDS0lGi8iKyUXJh0T&#10;Gx4ZFRkYAgwPAAsAABYHACwdAEw9FnFgKo18NpqJMZ6LI66aJ6uXGqSSDpyIA5WDAJeCAZyIC6ON&#10;E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6GEBaCDC56DEp6DEp2GBZ2GAp2GBJ2FCZyCE5uBEI99AJmMAKCXFJGIKRoL&#10;AHVjY93e4qalqqmqrMPDxa6vsampqbe3ta6urLi4trKysLKysLi4trW1s62rrKurq7Sys7m7uLW3&#10;tKutqLW2sa6tqczHw7y0sSAXBhIGAJSHQaGUKpGCA6aSDaCIAKCFBKSHCJ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h4QEDAgABACEjICQkJCMg&#10;KSwlLCIYDigaEScUGhoGDw4AABQKACglADk5AIF3Fo2AIJeJKJ6PKqeWLKyYKKOOGZd/BZqBA5uC&#10;Ap2EBKKGCaKID6KFEJ2CEZx+EJ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6CEB6CDC56DEp6DEJ2GBJ2HAJ2GAp2FCaCE&#10;F6qQH5yIBaCQBY6EAZuSLTwtAldFN8vKz7y6va6urq2sqrKzrrq7trm6tbGxr7a2uLOyuK+vt7Cw&#10;uLO0ubW0urO0trKytLK1rKaposLCwKCeo9TM2cC3uhILABgRAJKJOqKWNIh6DZaDC6GNCpZ+AKSI&#10;CZ6C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///wABACkrKBwfGBcWERcSDxcPBA8FABIEACQQAEgzGHFgNY2BRZuVQaCbPZeKBp+RDaKREJuK&#10;CZWCApaBAp2EBqKGB56BAp6ABJ6ABKGDC6OED6OEEqCAEZ5+EZ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6CECaCDC56D&#10;EJ6EDZ2GAp2HAJ2GAp6ECZN3Cp+DFZZ/AJmHAJWIBLapP15PFhsLAMjEweLe29bTzri1sLazrri0&#10;sbCvrbSys6yqrbSzuLm4vrW2u7O0uLW2urW2uLKztbK1qri5s66srdLL07SqtSMYEhIIAJSMOaCY&#10;K4+DC5eGEpqFEJyHCKGKCZmAAqaKD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89fDy7R8hIAsNChcYEBoYCSgiCkM7DW1lEpKGJKuaQKeTOpuIKZiK&#10;H5iMFJOKC6CNDZuGCZiCCJqEDJ2EDZ2CDZ6DDqSHEqeIFKWGEaKDDqCCCp6CB6CECaOHCqWJDJ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6CDC6CDDZ6DDp2FC5uHAJ2HAJ2HAJ6ECaWJHqaKH6OJDpiEAJSEAKSVInJiFx8O&#10;AAcAAB8YCGhgVbatqNfPz9bN0snDx725usrGxbOyraeooK+wqLW4r7G0rayxra+zsqyuo7KxrNPM&#10;06+mqx4RCRkMAJ2SQ6OYLIF3AJ6RB56LC5+JEaOKFJuCDJ2FCZ6FBZ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+/b49UFCRwUECSwrJw8MAD03F6Wc&#10;W5aPHZ2RCZ6NCpyHCJuGB5yHBpuJA5mHAJ2ICZiABJR+BJ2EDaCHEZuCDpp/Dp2CEZV6CZl+C56E&#10;DaCGDZ+HCZ6HBZ2GAp6IAZ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6CDDZ6EDZ2EDZ2FB5uIAJuJAJ2HAJ6ECZx9E5l6&#10;EqKFDZuCAZaCAJqHDqWUOJB+MmhgIjoxAA8HAAsBABcNADsyI4N7cca+u8jAvcnEwcjEwcC/ure2&#10;sbCxrK+xrLK0r7u4scfCvK6mpB8TBRkNAJmMRqGULol7AKeXDJyKAJF9AKGJDZuBEJV7CqaOEpiB&#10;AJ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19vz/&#10;/2hndwAAECMgKxEJBi8lCpGGRJqOFJKEAJWAAKSKAKWJBJp9AJt/AqmNEpmGBJyHBpyJCZ6JCpyH&#10;CpuFC52HD6GLFKKMFZ+KE5yID5mFCJaFApaGAJiIAJqKAJ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6DDp6EDZ2FC5uG&#10;BZuJAJuJAJ2HAJ6ECaaHHZ9+F55/C6KGB6WPCJqHBZiGGpB+HJuWFrOtM6ehL393FFRMACYcAA0B&#10;ABYJABcJCGJUYa6hs8m+z8jAzcnCycjEwcK/utPLyLiwpiAVASMYAJuRPJqOIIx8AqaTEZN8AKCI&#10;BKOLB5d/AZ2EEKWLGp2IC6CMCZ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fL2+aemtAIAECUiKyAZEyAUAIZ5N6eZH6CPAJqEAKCDAKWHA6eGB6GC&#10;BJ1+ApqGAZ6KBZ6KBZmHAZiGAJyKBpqHBZWBBJiGCpeEC5WFC5WGCZaJB5eKBpaKApaKAJ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6DDp6EDZuGCZuHBJuJAJuJAJ2HAJ6ECZt8EKaFHqCBD6CCBp6GAJyIAZaDCp6KGZaL&#10;AI2CAJCGAJyRFamdL7irT6KUTW9fK0Q1FCcWBAsAAAsAADkuKoB1b7SsosvDuLKonxUKACgeAJyR&#10;Qp6TIJCDAKORCZZ/AKWJCp+DBpp+AKKJC52EDZh/CJ2JDJOAAJ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7/v/8tTW0QAAACIiGigiEhQJAH1vMaiY&#10;K5yHBpqBA6OECKOEBqOCA6KEAKKEAJ6IAJ2HAJ2IAJuJAJyKAJ2LAJyLAJuJAZeGA5eFB52KEZWC&#10;CZ2NE5iJDJaHCJmKCZ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6DDp6EDZuGCZuHBJqJAJuJAJ2HAJ6ECaCCFKGAF6KB&#10;EKGDB56GAJ2HAJqIBJqHB5iBD5yFFZyGF5eBFJF8EZF/E5qJH6KUKrKmQKCTM4d9KGpdFzkuABED&#10;AA8BACYXABkLACYZAJ2SQKKYKYN2AKSUCZiCAJ+EAKGDB6GCDaGCDqCDDZ6FBZ2GBZqGC5qFDp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6CFJ6CFJuEEpuEEJqGDZuGCZ2GBZ2GBJyDAqGGBZ+GCJqBCpR+DpaDGqGSLa2d&#10;PaeeQYB2H1pOBEU5AC8iABIGAAsAABQIDCkfKiIaKRwYJiUkLBobHQQJBQEJAAAEACUlJYqKipeX&#10;l9PT0/////v7+/////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7fv/7tXY&#10;zwABACIiGCgiEhAFAHhpMqWWMZqHD5mADKGDEaKDDqCCBqCFAKCGAJ6FBJ2FAZyEAJuGAJyHAJqI&#10;AJmHAJiFAKCOCpqGCZ+LEpeCC5J+BZeDCJ+ND52KCp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6EDZ6EC52FB5uHBJqJ&#10;AJqJAJuHAp6ECaCCEqGBFKGCDqGDCaCFAJ2HAJuHAJqIApx8F59/GqCDG6CEF5uEEJqECpuIBpyM&#10;BZOFAI+CAJaLD6mdL6+iRpqKP3VlJ1xLFUs7B5CCO5yPJYuAAJ6OB56LAZV9AKKHBKGDCaKBDqGC&#10;EKCDDZ6FBJ2GBJuFDZqFEp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6DEJ6DEJuFDpuFDZqGCZqHB5uHBJ2GAp2FAaGG&#10;A6GGBZ2EBpmBB5aBCpaFEZmIFod5AKWWI7KkOp6PNIJyJWtdH0w+ES4hAQ0CABIKABoWDSUiHSMk&#10;Hh4hGiIlHiUoIREREQAAAAMDAycnJ56envn5+f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+fn7+Nrb4AQDCx4cHykiHAoAAGpeLKCTM5aHEpeBEZ2GFp+FFJ6FD52IC52I&#10;CaKEFqGDE6CDDaGFCKCIBJ+JAp6IAZ2GBJaBApuFC5+GD6KJEqCIDp+GCJqDAZ2FAZ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6CDC56ECZ2FB5uHBJqIApqIApuGBZ2FCZ6DEKGCEKGCDaGDCaCFAp2HAJuIAJuHAKCAFKCA&#10;EaKDDqOFCaGJA6CJAJyGAJeEAJyKApyLCJmHC5CAB5GADpyMG6eaKq6gM4h6Gq6fOJGCC5WDBaSR&#10;D5N8AJ6FBKKGB6GDCaGDC6CDC6CDC56FBZ2FB5uFDpuEEp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6FB56FB5uGB5uG&#10;BZqIBJqIApuHAp2GApyEAJ6DAKCDA6GFCKCGC56GDJiEC5WCCpqEDJeBCpF8BZaDDamYJLSnN6KX&#10;LIR8GnBqFFFKBCgjAAoEAAoFABcTCh4aGyolKxYWFi0tLTo6OgAAACAgIP////f39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+/z7/+Pj7REPHBIPGCgiIgkAAFZMG5KKKIuA&#10;Co1+C5OBEZKAEpCAEZOEEZCDEJZ6GZZ4FpV6EZZ8DZV/CJaACJaACJV+CpV/D6CIHI93C5V7DaKJ&#10;FZ2DCpZ9AKaOCp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6CEB56FB52GBZuGBZmIBZmIBZqHB5uGCZ6EDaCDDaCDC6CE&#10;B56FBJ2GApuHAJuHAKSGDKOECKCDA6CEAKCGAKGIAJ6HAJyFAJeBAJ2JBqCLDJqHB5WCApaDA5OC&#10;AJB/AKCRFI58AJWBBqWPFZqCBph+A6SKD5t/BKCECaCEB6CEBZ6FB56ECZ2EDZ2EDZ2EDp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6GAp6GAp2GApqIAJmJAJmJAJqIAp2GAp6FBJ+DBJ+BBaCCBqKGC6KIDZ6JDJ2HDaiO&#10;FaCGDZuDBZmEA499AId2AJGEAKWaHKGYI6GYMZqTO311LVpQGzMqAw4FAAsAAB0dHRYWFhMTExMT&#10;EyoqKv////Pz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9f///e/u9i8t&#10;OAUCCSgkIQ8KAD06A7GvSKqpK62mMbKoOayjOquiPaqlQamkQLejSreiR7ajRLakQLelP7WmP7Wm&#10;QbSkRbWhSL6qVLikTbahRLKcNamTI6GNFIt4AJ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6CEBZ6FBZ2GBZuGB5mHCZmH&#10;C5qGCZuGCZ2FCZ6ECaCEB6CEB56FB52GBZuHBJqIAqKJAKKHAKCGAJ6EAJ6DAJ+EAJ+HAaCIAqOL&#10;BZ+IBJyFAZuHBJ6JCp+KDZuFDZiCC5eFAJeAAKKJEp2EEJl/BqSKD5+FDJd9BJ6ECZ6FBZ6GAJ6F&#10;BJ6DDp6DEJ6ECZ6FBZ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6CFAJ6GAJ2HAJqIAJmJAJmJApqIBJuGBZ+HCaGFCqGD&#10;C6CCCp6BCZyCB5uDB5yECJ2BBpl/BJl/BJ6GCqOLEaCKEJmFDJOACJmJEpSFEpqKG6GTKaWYMJmN&#10;KYJ2FHhrCxcXFxkZGSIiIggICDg4OPb29v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8v//+vj3/F1cZAEABSUkIhkVCiwoAkA/AD06AD44AD43ADkxADUuADQxADAwADIn&#10;ADEmAC8lAC8lAC0lACwjACsiACoeACgbAB8PACscACwdAC4fAF5PAK6gNZyPHZ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6CFAp6FBJ2GBZuGCZmGDZmGDZqGDZqGCZuGBZ2GBJ6FBZ6FB52FCZuGCZqHB5qHBZuEAJ6HAJ+H&#10;AKCIBJ6FBZ2EBp6FBaCHB5qBAZuCAZ2GBKCJCJ2FB5mBB5yDDKSLFZ2DAKaLBp6BC5+EEZ6EC5l/&#10;BKKID6GHDp2FCZ6FBZ6GAp6FBZ6EDZ6DDp6FBaCFAp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6CFBJ6FBJ2GApqIApmJ&#10;ApeJBJmIBZuGCZuDCZ6EDaKFD6OED5+DCJ2BBJqDApuEAp+GCKOKDKSKD6GHDJyECJuDCZuDCZuD&#10;CZd/BZmDCZuFC6CKEJmDCZmFCqyYHa2ZHhQUFBQUFBkZGQAAAEhISPn5+f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778v79+5KQkwAABCMgJyMdJyAbGCAbAB0XACEW&#10;AyEUCxoQBhgRARcWABUUAB0YBRsWAxgWABcVABcVABYTABURBRQQByIaFxMKAx8WBxkQABIKAB8Y&#10;AHx2IoqFKZ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6GFAKCFAp2GBZuGCZmGDpmGEJmGDZqGCZuHBJ2GAp6FBJ6FB52F&#10;C5uFDZqGC5mHCZuDB5yECJ6GCp+HDZ6GDJ2EDZ2FC52EDaGIEZyDDJqCCJ6GDKKIDZ+FCpqBA5d+&#10;AKWFDKGBCJh6AKeLEJ+FDJJ4AKOLDaKLCpuGB52FCZ2EDZ2FC56FB56FBaCFAqGFAJ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6CECZ6ECZ2FB5qHB5mIB5eICZmHC5qGDZiCC52CDaGEDqKFDaKGCaGGBZ6IAZ+JAJmCAZiB&#10;AJqDAZ6HBZ2FAZmBAJ2FAaeMCaaLCqeKC5d5AJ+BCZt8CKKBELSSJoxqAAoKCiEhIR0dHQwMDHJy&#10;cv//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j26v//+rWztAUE&#10;CSEeKSciOB4VJiUdGiMZFygaKSobMiQYLCMbJiUiHSIiFiAfJB8eIx4gHx4fISAhIyAgKCAgLCAd&#10;MCAdMCAZKSMeJCMcEjAsCQgFAFRSCJmYRp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6GFAKCFAp2GBZuFC5mGDpmGEJmG&#10;DpqGCZuHAp2HAJ6GAp6FB5uFC5uFDpmHC5mHC52GEpyFEZqEDZqEDZqEDZuFDpuFDpuFDpyDD5+G&#10;EqCHEZ6FDp2DCp6FB6CHB6GIB597C6uIFKWHC5t+AJ+FDKOJEJiEAZeDAJuGBZuFC52EEJ2EDp6F&#10;BaCFAKCFAKGFAJ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6CDDZ6EDZ2FC5qGC5mHC5eIC5mGDZqFDp2HEJ6DEJyCC52A&#10;CJ6CA5+EAZ2HAJ2IAJyIBZ6KB56HA5uFAJ+HAKOMAqOJAJ2BAJp+AKuNC6KABauIEqB6C6R+E7qQ&#10;KnxSABMTExcXFwwMDA8PD7q6uvr6+v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////n5+cfHxwUFBQUFBQ4ODgQEBAMDAwMDAwICAgICAgEBAQEBAQEBAQAAAAAABQAA&#10;BAABAAABAAABAAABAAAAAgAABQcDEQEACxoUHh4aGRMQACIhAjQ2B5qdaKeIDJ1/A6GICJ2IC5eC&#10;D5uHFpyHFJqECpuIAJ6HAJ6HAKCFBKCDDaCCEJ2FC52FCZ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yMAZiGApeBB6GHEJt9AaeI&#10;DKB/DqKBDp6DAqeLDJh9DKGFGqqMHJ19EKB/FqSBHZmDCZyECp6GDKOGDqSGDKOECKKAA59+AKaF&#10;BqOBBKGBCKSFEaKDGZJ0Er+lSEwxABMTExcXFxMTEx8fH/n5+fz8/P7+/v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b29v7+/lFRUR4eHh8fHyMjIx4eHicnJycnJygoKCkpKSsrKywsLC0tLS0tLSsr&#10;KyQkJFhYWO7u7v7+/v39/f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y8v////v7+4yMjD8/PzIyMj09PTg4ODk5OTo6Ojw8&#10;PD4+PkBAQEFBQUJCQkRFSkRFSURGRURGQ0VGQEVGQUVFR0VESkNAS01JVychKw8LCionGBkYAAkK&#10;AJaYZ55/A6OFCZ6FBZiDBp2IE5aCEZyHFJuFC5uIAJ2IAJ6HAKCFBKCDDZ6DEJ2FC52FCZ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qKA5mGBJeBCaKIEZ+DBqaIDJ6ACKGEDJ6FBKOMC5V/CI53A5Z9Bp6EDaGGE5x+Dp2MCZuICJeC&#10;A5d/AZmAAp6CA6OGBqaJB6SHB6KFBp6BCZp/DJp/Fpl/HrWcQEAoABERERwcHAsLCyAgIPv7+/r6&#10;+v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////j4+P///+7u7u3t7f////7+/v7+/v7+&#10;/v////////////////////////v7+/Ly8v////b29vz8/P////Pz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j4+P//////&#10;//////n5+f39/f39/f39/f7+/v////////////////3+//3+//3//v3//P7/+f7/+v7+/v79///9&#10;///9/4B6hAMAAB8dER0dBQUFAIKDWZ6ABqeLDp2EA5R/AKKNFpR/DJyHEpuFC5uHAJ2IAJ6GAJ6F&#10;BJ6EDZ6DEJ2FC5uG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aHBpuJC5aBCqCHEaCGC6CHB5qCAJ+IBJeEAqOSEbOlIaygGqCT&#10;CaKSB5+PBJ2MAZCIAJGIAJOIAJSHAJWFAJSCAJSAAJV/AJV+AJJ9AJqGDZ+LGpeEHJWCI5B/Jy8d&#10;ABAQECEhIQEBATk5Of39/f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z8/PX19ff39/j4&#10;+Pv7+/////j4+Pv7+/v7+/v7+/v7+/v7+/r6+vr6+vr6+vX19ff39/z8/Pb29vv7+/r6+v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////b29u3t7fT09Pz8/Pn5+f////z8/Pv7+/v7+/r6+vn5+fj4+Pf39/f39/b3/Pb3+/b4&#10;9/b48/f48vf48vf39ff2+/Hu9/n2/7KsthALDxIPCCkoFhUUAEhHKK+SGqOHCp6FBJZ/AKKMEpeB&#10;CpuGEZuFC52GAp2HAJ6GAJ6FBZ6EDZ2EDpuGCZuG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WHA52MC5eDCJuFDZ6GDJmBBZiF&#10;A56LEp2LJXdpCXltB4F4D4iAFJGGG4x/FZGEGpiSIp6YKqaeL66kNbGlN7CiNa+fLq6cLKubKqWV&#10;Jp+RJpWIIox/H5mONX5zISkeABMTEx8fHwAAAHV1df7+/vj4+P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///z8/P////39/fv7+/////////////////////////////////////7+/v////n5&#10;+f////7+/v////X19fr6+v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7+/v////z8/P39/fT09P////39/f39/f39/f7+/v7+&#10;/v////////////7///7///7///7/+///+P//+P//+//////+//f0/e/s9Tg2OwMAAB0aER0cCCsq&#10;FL2jLJqABZ+IBJuEAJ+HCZ6FDpuFDpyDDJ2GBJ2HAJ2HAJ2GBZ2EDZuFDZuGB5uGBZ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aH&#10;AJ+NBZmFApmEB5qEDZV/D56MHJuKMFZEFCQTABsOACAVACUaACoeBikaBzYlEzw0D0E3E0U8FU1C&#10;F1RHGlxPG2ZXHG1eHXRoIIF1KYZ9Ln53J4V/MaCcUm5qIxQRABgYGBgYGAMDA8HBwf39/fv7+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n5+f39/f////r6+vf39/f39///////////////&#10;//////////////////////////39/fT09P39/fz8/P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v7+/j4+PHx8fX19f//////&#10;//b29v39/f39/f7+/v////////////////////3+//3+//3//v3/+v7/9/7/9/7/+f7+/P37/vn2&#10;/f/9/1dUWwUBAiQgHRwZEAsJAKyVI5qEDJ6HBaCKA5uEA6CIDJ2EDpyDDJ2GBZ2GAp2GApuGBZuF&#10;C5uFC5uGBZuHBJ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iGAJ6LAJqGAJmEBZqFDpeDE6OULY18NB0MABwLESUbHCMaHRcNFRII&#10;ExEEFRYJGwgAAAkBAQkBAAoBAAwCABIGABkNAB4TACUcACMaACAaABsXACMhADc0By8uAh8dABsb&#10;GxISEg4ODvb29v39/f39/f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+rq6vX19f//&#10;//////39/f////////////////////////////////n5+fr6+v7+/v39/f////////n5+f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//39/fLy8vr6+v////////////////7+/v7+/v39/f39/f39/f7+//7///7///7/&#10;+///+P//9v//+P//+/b29vn4/ff0+3VyeQEABBsZHBkYFgEAAH1oAKiSIpiDAqKMBZyFAZ2EBp+E&#10;D56DDp2FB52GBJuHBJqHBZqGCZqGCZuGBZuHAp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AJ+HAZ6FBJ2FB5yGDJeGEp+SKmtf&#10;FxMGACIXGx8bGhoZFR4eFiQjHiYlIx4aGyIhHyYiISgkJSchISMeGyEZFh8YEiAYDhkRBBUPARcR&#10;AxgUCRcSDAcDAAsJDCEfJBsbGxAQEBcXF/////39/f39/f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r6+v////////////n5+fj4+P39/f////////////////////////////////////n5+f//&#10;//7+/v////7+/v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n5+f////7+/v////z8/P//////////////////////////&#10;//////////39//3+//3//v3/+v7/9/7/9/7/9/7/+f///f7+///8/8C9xhYTGg4LEhwaHxoYG1I/&#10;ALOgOJF/AaCMBZ+JApmAAKCGD5+ED52FCZuGBZqIBJqHBZqGCZqGCZuHBJuHAp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6SHBaGE&#10;BKGGBZ+GBpyHCJaFEZeJKExBAg4DACchJRoZHgsNDAEHAAADAAIFAAAAAA0NDRERExUUGRgWGxcV&#10;GhkUGhsWGh8ZGxoWFSYiISQgIRgWGyUiKyAcKh8cLxoXLBkZGRISEh0dHf39/f7+/vz8/P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r6+v7+/v39/f7+/v////7+/v//////////////////&#10;//////////////j4+PX19f////T09Pn5+f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/7///7//f//+v//+P//+P//+vn59/////n4&#10;/f/+/zY1PQMCCiAfJxMSGigYAK2eQY9/CJeFAaGLBJuAAKOGEKWIE56EC5uGB5qHBZmIBZqHB5qH&#10;B5uHBJ2GAp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6OFA6KDBJ+CAqCEBZmCAKqWJZCBLi4iACAWCiMeJQAADD9CSZadlXd9cWNl&#10;Yjk6PiUmKxcWHgcGDgEACgQDCwkGDQUDCAMAAgEAAAEAAAEAAAABAAICAAcHCQsMEA8QFRMTEwAA&#10;AIiIiPr6+v39/fv7+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/7///7/////&#10;+///+v//+v//+vz9+PT09Pj4+vv6/0dGTgAACR0bJhUTHh0SAH9yJJ6QI5mIB5eAAKCFAqKEDJt+&#10;CZ6EC5uGB5qHBZmIBZqHB5uGB52GBJ6FBJ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6GAAaSDBKGCA56CA6CJB5uJG4NxLxQHACIa&#10;DyspLgMFEq6yvfv/+vz/9v7////+//f4/ff3//z7///9///9//z7/+7r8uLg4728urCvq5aXkXd4&#10;cldYUzk5OSIjJRYXGwsLC1tbW+jo6P////Ly8v7+/v7+/v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/7///7//////f//+///+///+////f///fr6+vv7/a+utA4NFRQSHSAeKRsSAFJI&#10;C7WpR5ODCqGKBqeMCaOFDaGCDp6EDZuGCZqIBJmIBJqHBZuGB56FBaCEBZ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6OBBqOBBKaH&#10;CJ+DBJ2ICaGPK11LGQsAACUeFBsbGwAACdHW3Pn/9fb67PP07//9/v////////79//38//38//38&#10;///8///9//z6/f37/P39/f7+/v/+//79//79//37//////z8/P////n5+fn5+f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/7///7//////////////f///fj49v///fb29Pj4&#10;+P/+/xMSGAgHDyAfJxUPACwjAKedRod4BaWODJ2AAJx8BaSFEZ6EDZuGCZqIBJmIBJqHBZ2FB56F&#10;B6GD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6WFDp5+BaWIBp2EA5SBCaqYQigYAB0QCCQfGwQEBDk8Q+fq7/z/+/v89v///f/9&#10;//7/9/7/+f7/+v7+/P7+///////+///+///+///+///////////+///+//78//37//X19f////7+&#10;/vz8/P39/fz8/P7+/v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7///7/&#10;//7///7///n7+Pr8+f3//Pr8+f7//0FCRAYHCxwdIRkWERUQAH52K52PJJqFBpx/AKCACaOCD56E&#10;DZuGCZqIBJqIBJuGBZ6FB6CEB6KCCZ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6CBD56BCZuDAJmFApqKHY18Ng4AACkcIyolKwAA&#10;BI+Sl/j7//z///79///9//72//r76fz97f//8v//9v//+v//+/z8+vn59/v89/v89/z9+P39+//9&#10;/v/+///9///9//j4+P////39/fz8/Pn5+f7+/v////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///7///7///7///7///7//f7/+/j69fz++7S2tQUHBhQWFSIgKw0KAFBI&#10;B7uuRpB7AKWIBqyMFZ9/Cp6EC5uGCZqIBJqIBJuGBZ6FB6GDCaSBCZ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p+E6SLFZaDAJyL&#10;B6aYN09ABxUHACcdKA8OFggMD7zCvvv///P2/f/9//v2/f/8////8f//8/398fz89Pz9+P///f//&#10;/f///f//+///+///+v7/+v39+/78/f/9///9//////j4+Pv7+/////z8/PLy8v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/////+//7///7///7///7///r8+/7//ff59PX48f7/&#10;+/z++RASDQsNChwaLw0KBSYgAJ6SMJV/BZ+CAqODCpx8B56EC5uGB5qIApqIApuGBZ6FB6KCCaWA&#10;C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uCHJ+KF5aHAKCUDpSJMB4RACUaFCIcJgMDC0lPTd/r1/n/8/f7/P/+///69//++Pz9&#10;+P39+/7+/v/+//7///7///v8//n6/vz9//z++/z++f7/+v7+/P////////////////7+/v39/fn5&#10;+f7+/v////39/fT0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/////+//7///7+//7/&#10;//7///7///n7+Pf68/7/+vb58vj79Dk7NhUXEhgYMhsaGBsWAHBjA6+bIpt+AJt7AqmJFJ6ECZuG&#10;B5qIApqIApuGBaCECaKCCaWAC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I5N/DpWJAKGXEnJoEw0BACceGSQeKgAABYaNhvX/&#10;6Pf/6fz///v6///++P/67v/////+///+///9//7+//7+//7+//7+//7///7///7//f7/+/7+/P39&#10;+/v7+/v7+/f39/////////r6+v////////T0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/&#10;+/z///7///Hu9/77///8//f0+//+//f7+vr//+/4/fj//9bg4TxGPQoWABQfACESLzEhKw0AAF5Q&#10;CbSmPJmHC5aCBZmDCZuFDpuEEJqFDpqGDZuGCZuFC52EEJ2DEp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6OHAJ2FAJiJEqGZRiwp&#10;Cg8PESEhLQ4OGg8NDsS/uf327v/77f//6/r/6fP/8/f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+9/D08/7////9///8//33///9/v3++fX69Pv//fT8/niAgwwUFgcN&#10;CQkPASAkEykbKiodFxwQAF5SAKWWI5eGBZN+AKeRF5uEEJuEEJqGC5qHBZuHBJuGB52EDp2DEp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6GFAKmRDY+ADZSMOxANABwcHB0fKwAAC2BgXv/+9//+9v/88/7+9P7/9vb/9/T/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/+Pz//fLy/P/9//r3///9//398///&#10;8f3/8tHXyyUsJQ4SEQwNDyQjKBkUGxgSHBwPAA0AAFlOAKGVJ5OFAJyLAKqVFpB3AZ2DEp2EDpuH&#10;ApuJAJuJAJuIAJ2FCZ6DEJ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6GFAJd/Aa+hNlFJAAQDACYoJRAUHQQIEYaJgv//8/n08P/9&#10;//35//39//P59/n/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46ff8&#10;9fL1/P/9//37///+////9PDz3n2CbAIGABcZFBMTEx8aHiQbHhsPDxQGAy8kAIh7N7KmQpKECZOD&#10;AKKPBJZ/AKKJEp2EEJ2EDZuHAJuJAJuJAJ2IAJ6FBZ6EC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6GHAJZ9B6+eRhoPABYUACAl&#10;IQACCB4oKtjf1/7/9vb18f/6//74//78//f8//n/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/7/f97/z//+3r9vv4///8/8TDvwQFAAADABYWChwaHx0VIiATHBYIACgb&#10;AGZXHq6kRZ6SLIx/DJWDB6OPCqGJA5mAAJ6FBZ2FCZ2FB5uHApuHAJ2HAJ2HAJ6GAKCFAp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uEALKaLGRQFBwOACclGREVFAAFBGt3dfX++fj99///+/78//j1//78//z///b6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+6/H36/L08//+/87K2VFNWwUDCBURDi0q&#10;IxUQCi0lJRsQDBgJAEU0CJ2MPqOTM46ECJeJDpmGDZ2HD5h+A5t/AqiNDJ2CAJ6FBJ2GBJuGBZuG&#10;BZ2GBZ6FBKCFAqCFAJ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iCAKeQKDIcACAOCiIdIQkMERMdHMzY1vj//+ju7v7/+/7+/v37&#10;//b0//n5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37/z//fHy&#10;9puaoAEABQoFDCEbJR0VIiAVIyYbHxEGAC0gAGdaDK+gO6GNHJaACZSHAJmIBJuFDaaLGqSGFpt8&#10;CqGDB6SJBp6GAJ2GBJuGCZuFDZ2EDp6EDaCEB6GEBZ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uHBIhxESsTABgHDx8XJg8RHhsl&#10;J5mlpfP8//n///b79fj78P//+Pz9+Pr5/v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//6KlqlRTWAYEBxcREyIZHigeJyIXHw0BARkNAEc9ApmONa+iL498AJyDBaKG&#10;CZuKAJqGAZ+FDp6AEKGBFKWFFqCCCp+DBJ2GAp2GApuGB5uFC52EDp6DDqCDDaGCDZ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6GL&#10;EYp2FxgCACcVEycdJhwaJQ0SFgADBUxTXdvi6vr/+/n88f3/8f//9P///fr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z8/P////////r6+vn5+f///+rq6nBxgwICDgEAADArJyQaGSgcHikbGwsAAD81Anlx&#10;HqKbJ5uRDpGAAJyFBKaHEqF9DZiDBJ2FCaCECZ+BCZ+AC6KDD6KDDp6BCZ2GBZqGAZuKAJuHAJqD&#10;AZ+FDKSGFqCAFJ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mDE66aOWVUDw4AABMKACQgHxkaHB4hJgAACTI1Pqmssf3//vr87/3+&#10;8Pr68v//+/v7+/////r6+vb29v////////j4+P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O3t7f////Dw8JaWljExMQAACxoXHh8aFiIa&#10;ECcaEQ8AAB4PAG9iK6CXOp+WHZeQApOHAJWCAJ6CBaOCEaZ/FpyECp6EC6KGCaSGCqWHDaWHD6KF&#10;D52DDKCLDJSCAJqJAJaGAKKPBJh/AKGDEaGAF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iCE5R/Fp+RMXltIyccABMLACglFhwb&#10;Fi4tMgQCDQgGFFFPWv//+v//9Pz89Pr59P////f39/j4+P////////z8/P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29u/v7/j4+P////Ly8jc3&#10;Nw4ODgUFBSUmGBgWCiceGSgbEhkJAEk5BpaHNJuPI5qPEZGFAI+CAJyLAKSNC6KFDaB+EqR+GaKI&#10;DZ+GCJ+EA5+EA5+DBJ6CBZyCB5uDB5eEApyMA6KTApeJAJ6MAJuDAKKECqSDEJ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N+CZ6L&#10;FZiKEKOXK5eMOjsxAAsDAC0mChcQCisjMBgPKgEAEjc1Nt/f1///+v//+/////////////v7+/Pz&#10;8/39/f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yYmJgAAACAgIB4eHhwaBCsmEQ8EAB4PAH5uM6eVQaSTIZ2MCZSCAJmIAJyK&#10;BJyHBp2FB56EDaGDE6ODF56HBp2EA52EA6GGBZ+GBp2EBp6GDKCME5KDBJmLB5WIAJmKAJyJAKGJ&#10;AZ+CAqWGCJ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6GNEJmGBpSDAI+AA5qMH6ueQnVqGxEGACEVACgcHBkNISYdMgMAAAwLBnl4&#10;dv78/fHx8f7+/v39/fv7+/////////n5+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///+np6QkJCRYWFhkZGRkZGSAZDxILAFRLFJiLPKOV&#10;K5WCDKaOFJd9AqSKD6SKD56GDJd/BZeBB5+HDaCGC5qABZqGAJ2GAp6HA6CHB5yECJd+CJR/DJaC&#10;EqKSIZGCD4x+BJSFBqORDZyGAJ2BAKOFAJ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LA5OBAJ+LCKWQE5eDCpiEE5yLIo5+KTQk&#10;AA4AACYbFyIZHiciHxIRDQsJCjIyNP////////z8/Pv7+/////39/f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j4+Pf39z09PQICAioq&#10;KhkZGQoCAHRrTriuZpKFG5eGA6GLAqaJB6KCCZ19CJl6CJd8B52EDZ+KDZ2ICZqFBJqGA5uHBJuH&#10;BJmFAJmCAJuDCZ+IGKONKqKNMpWELJSEJaaYLZeGEp6KDZR9AKiLCZ+BAJ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6GQBJiEAJuD&#10;BZ+FDJuBCJ6EDaSNGaKNJJ6ON1tODA0EABsUABsWECQiIxERDwAAAA4ODqampv////z8/Pv7+///&#10;//n5+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/z8/OTk5AAAAB4eHiAgIBgPAD81EpeLQZaIHZ2JApuCAKCAAKuICquGFKSCFKGED6KI&#10;DZuHBJWDAJiHA6GQDZeCDZyGDJyIAZyJAKKNEKeQJp2GOo93O1VACWlWFJGAJqCQIZSABZmCAaiK&#10;EqB/DJ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iFAKCJB5+FDp5+D6GBFKODFpx+DpR7B6CRFKedLH13IxoWAA0IAickKxscFhsf&#10;ERsbGwICAm1tbfHx8fv7+/Ly8v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////7+/u3t7Tw8PAICAiIiIiQZBhgLAId6LqOTJp6IAKGF&#10;AKuKAKZ/AKJ9C6J9EqGCDaCHCZ2JApqJAJKEAI1/AJ2HGKWQGamWDKOQBZiFBX9pAk41AB8HABcA&#10;ABcBADwrAKmYLpeDCKePEZd4BqeFGZ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yIAZiBAKCDDqiGG6OAGKR/F6aGGaSKEZ2OAIJ6&#10;AKKfNImFRjQwJwEACRweEx8kEBsbGxgYGAICAjo6OsLCwv////b29v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////z8/Pz8/MfHxwAAACIi&#10;IiEeCxYRAEQ+DJ2TTJGBIZaBDq2UFJ1/AKKFAKeJA5p/AJmFAJaIAY6GAJybC6aoF46KQ4V/S21m&#10;Ujo0OBIQHgAAEBMXIhwhJyAhIxkXCxIJAGRVGqWUOJZ/DaSJCKKEAJyDDZ2DDJ2DCqCEB6GFBqGG&#10;BZ2GBZuDBZqGCZqGDZmGDZqGDZuFC56FB6CFAKGFAJ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9/&#10;CqGCDZ2HDZqIDJWHCpWHDJiFDZyDD6qGFJ10ArWKF6yDBaCBAKaMAZN9DZyIJZqFEJyHEJ2IC5uG&#10;B52GBKCJB56HBpqDApiBAKCJB5J/AKGMF7KeO3JbDyQLAB8EACMhLhgYIh4iIwAEAAAEAIaQiPL7&#10;+Pz///z9///9//r3/vv2/P/9//v5+v7//f7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39&#10;/f///////////93d3UNDQwoKCionHhkUABcQAId+O6CTNY9+DJN+AKePB5l+AJyAAZV8BqOPH6mb&#10;MJiPKIR/GWhkAEI9BRoTAAcAABcREScmLiEjLxQYIRofIxgZHSwpJBMLACIUAJyJOp2GHKCHCZ+D&#10;AJ6GCp6ECZ6ECZ+DCKCEB6CEB56FBZ2GBZuGB5qGCZmHC5qGDZuFC56FB6CFAqGFAJ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6GBCqCDC52FC5qGC5aGDJeHDpqHD52EDp59CqiDDqB6AKiGA6eKApyD&#10;AqGNGpF/E5iCCp2HDZ6GDJd/A5uDBaWMDqGIB5V8AKOMCJZ/AJyHCJaBDI95EqqVPJV/NEEqAAQB&#10;AB0aExkaEigrJBEYEAYMCFFXV87S1fv8//X0+v/+///9//Xz9v39/fj6+fz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39/f////////T09KGhoQQEBBoXIismIxcSAD44AKacQ5WKF5eJ&#10;BY9/AKGODrKeLquWPY56NWZUJEg5GC4iDAoAABUOACggCSokFB8cExscFywuLQoODwMHChobIBcS&#10;Fh0SDh4OAFdEDK6aQYdzAKWPBZ+JAp+HA5+GCKCDC6CBDJ+CDJ6FB56HBpuHBJqIBJmIB5qGCZuF&#10;C56ECaCEBaGEBJ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6OGB6CEB5yECJqEDJqFEJmFEpuGD56F&#10;Dp+CCq6REZ6EAJB3AJmACZeBEZKCCaGTFqCHBp2EBqCGD6aJFKGED5l8BJ2CAaqPCqSMBpR9AKCK&#10;EKSPGo97CpeDE6eWJJqJF1RNHx8XAA4JAB4bCiAfGhwdHwgJDRARFeTk5vz8/P78/fz6+/Pz9f//&#10;//z9//j8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v7+/z8/P////z8/Obm5jMzMwcE&#10;FSUjKB4bChENAImFPJWPMaWdMa2iNo6AH2VVBz0sACUVABAAAAoAABwNICsdNiIZEhwVDSgkGCQi&#10;FQMFAAACABIXE4CBhQ0MFCYgKiMXIRwNCCERAIFwK6GUJJGDAJyHAJ2HAJ+GBqCDDaCAEaCBD6CE&#10;CZ+GBZuHAJqIAJmIBJqHB5uGCZ6ECaCEB6GD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6KHBqCF&#10;BJyDA5yFBJ2FCZuFC5qECpqEDJeBCY54AK6aHcOvPK6ZPJmGKo+CD4yCBp6EAKCFAJ+DCJ1/DaGB&#10;EqaHFaSGDJyBAJyEAKaNDJuDBZR/AqCMEZeGBZGAAKSUC6WaSHpwKS0iABYMABwXExgVHCsqMAME&#10;CHR0cvj59Pr79v///fz8/vv6//r+//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z8/Pz8&#10;/Pv7+/////j4+P///4uLiwAAByAgIh8fEwoJAFlWK6OdaWRfJywlACQZABUKABQIABwRDSgdIy4j&#10;MSceLyAZKyMdJwYBBQMAAAkKAGBiVLK1qtfZ1v7//29udAMACR8UJSseJw0AADMmAKSbPpGKFpiH&#10;AJuGAJ6FBaGED6GBFKGBEp+CCp2EA5uIAJuIAJqJAJqIBJuGB52FCZ6EC6CDC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+GBp+EAZ+FAKGIAKGJAJyGAJiEAZeEC5+QG6aXMlpJAzopAFlIEIp7NrSq&#10;SZSMIKGLAJyFAJ+EAaSHD6OFFZt8EJl7DZ2AC52DCKKJCJqEAJSBAJ+MAqKQCJiGApF+AJSFEJyN&#10;KpyMTkQ1FiEWFB8XJBYTHAAAAoOGf///9v7/9///+/////z7//j7//v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39/f////b29v///9jY2C8wNAUFBycoIh0dERcWAiEfCQYEABwW&#10;BhYPByAYFiYgJB8aIR8aIRYTGgIABQEABAEADU5NVba3sdze0///9v7/+vv9+v7+/vz6/QgDChwT&#10;JB4TIS4kIwoAAFxZFKGgRpmJAJmHAJyFBJ6EDaGDEaKDEaCDC56CA52HAJuIAJqJAJqIAJuGBZ2F&#10;CZ6EDaCDDp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6FBJyEAKCFAKOJAKKJAJ2EAJmFApmIFJ6S&#10;Ll9VDhIHAA4CACAVAB8UAEg/AId+M7GdIqWPF5iCC5d+CpqAD52DFKKIGaaNGZ2FC5qDAZ+JAKSP&#10;ApyJAJSAAJmEB6ONFZSCALCeMH1qJikYABwNECEZKBwZIgABAPj78P7/8/z+8/z9+Pf2+//+//v8&#10;//f4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39/fv7+/39/fr6+mppbwAA&#10;BCMjIxsbGRoaGBISEBsbGSIiJB4dIxkYHhUUGgYGCAABAAQGAEZIOra5pu/w9P3+//7//fr6+Pb2&#10;+Pj3/Pr6/Pv5+v/++sjHxQYBBx0YHxwYGS0pHQoLAHd6RZ+PCJuKBpmEA5uDBaGEDKOFDaKEDJ6C&#10;BZ2GBJuHApqJAJqJAJuHAp2FB56EDZ6DEJ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HAJyEAKCF&#10;AKOGAKGDAJ2CAZyIC5+RJ42EPw4IABEMCC0oLhgUCxwVAxYKAA4AACoWAHFdGKiWQKqYMpyLF56O&#10;FJyKDI56AJiFBaKNDJyIA5N/AJyFBKOLEZ6EE5qAEpqHB5iFHEIvABMDACseJSEaKgAAB6Gmovz/&#10;8+7y4f//+P///fn2/f/8//n4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//&#10;//r6+v////v7+/39/d3b3igmKQoKCiAgIB4fIR8gIhkaHgwNEgADCgACCQIFCjA0M6mspf3/8v3/&#10;7v7/6/j99vr/+/H19v7///n3///9///+////+///+Pn58VRTUQYEBRoaGhYXEQ8SASQoEKOTIp2M&#10;GJiGCpiDAp6FBKSHCKOFC5+CCp6EC52FB5uHAJqJAJuHAJuHBJ2FC56DEJ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GBJyDAp+CAKGEBJ+BB5uAC5+LG6WXQRwVABgWChwcJBocKBoZHiMfHiogHycZ&#10;GSsbBA4AABUHAFZJBY+FLp6SLpyQIqCTIJWFDpSBCJyIC56KDZmDCZ2EDqCFFJd7DaycL3lnERgH&#10;ACocDx0THgoIFgwQE/f+9vr/8Pz/8fj79P7+///9//n2//78/f/+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/9+mVhXgEAAB0eGAwPBgIFAAACABQZEykv&#10;LZGXlfD09fz///n7+Pr89///+P3+9vv/8fz/+Pz///79///8///9///+////+P//9Pr67u7v5w0O&#10;CAsNCB0fHBQYFwcLCmNUAaWWOZGCD6KREJiCAKqQCJyABaSHEp6DEp2EDpuGBZuHAJuIAJuHAp2F&#10;CZ2EDp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6GKFph/C5d5C6qMHp6BDJN7D7SgR09DBxALABQT&#10;GBggIxYfJAMIDgAABSMdHx4UFSwoHRwVCxwUChkQAQgBAC4lAHRrKpaLOZyQLKaYK5eIFZmGEJ6K&#10;EZ+HDZV8AKiPEZeLQzcqABIGACIaGB4cKQAADNXe2/P/8fn/7/v/8/7//f/+///9///9///++//+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//9tzYz1FO&#10;RQEBACEjGDg7MnF0bfX69Pz//fz///z///r7/fv8/v////r6+vLy8vv/6/z/9vz///78///8///+&#10;////+v//9P398f//9v//+Lu+twADACUpKBofJRMXIhMGAI2AOpuNKpaIDpeGAI95AKSKD56ADp6C&#10;FZ6DEpuGCZuHApuIAJuHAJ2FB52EDZ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qCFph9ErCVKpl9&#10;EJF6BrOdNnBfGQwDABwZEh4hKAILEAAECFphaTM0OQMAAAsGAwQICSMkKCQiLRwZJCgjJyIeEwcC&#10;ACEbAFpRDn5zJJiKMqGRMZaDGpWAC6CLDKqTD2ZdNgwFACUeGCMgKQgKF0NKUujz6/j/9Pn/8fv/&#10;9P7////9///8///9///++P//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/87f//8+zq3rGxp9fW0fj49v////n6/Pj5/fT1+vX2+/38///+//37/v/9///+&#10;//z/7fz/+Pz+//79///9////////8///8f//9vv89/f59v7//1BVTwAEABccIBsfKBwRACYbAJ6T&#10;Q5aKHpWGBayYE6GJDZh9Cp6CFZ6CFJuFC5uGBZuHAJuHAJ2FB52FC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G5mBE413AJaCCaCQFpSGIx4TACIcBBsbER0hIgABDGVtevn///X5+pKRjFdUSxgg&#10;KwAADAoQHBoeKQ8SFykpKSEeFxsVBxAIABQJADYnAHVlKpuKOqaXMramLaKRDiEdFBURDhwbIxga&#10;JwAADNjh5vT/9+v45vv/8/z/+P/+///8///8///9////9v//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//9vr38P//+Pz79////fHv8vv5/v38//v6///+&#10;///+///+///+///9//z6//j2+/7/8f7/+v7+//79///+/////f//8///8f3+9vn59/7///f4/OXn&#10;5jQ4NwABAiIlKiUeFAoDAEM6AK+kS4t+DJmHC56GDJ2DDJ6DEJ2EEJ2FC5uGB5uHBJuHBJ2GBZ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V+DKCKE5WEA56QFaOYLzoxABELACMfExkbEAwRDSAk&#10;Lfr+/+3y9vz//////fr59cvS5GtygisyPAIKDQQKCg8TFB4fISclKCEbGykgGxgNAA4BACYZAFtP&#10;B4p8Jm5hAwUCCRsZJCgnNQQHFmFocO74+fD88vn/9Pz/9v//+//9///8///9///+////9v//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7///9//f0++7r&#10;8v77///+//37/vf19vz7+f79+/r59/Py8Pb09f/+///9//z5////9v//+//+///9///+//////7/&#10;9v7/9Pr99vr8+/7///r6//7//7/AwhASDRkbFh0cGigkGAsDAGRaG6ubQ4t5DZuFDqCIDJ2FB52F&#10;B52FCZ2FCZ2FCZ2FB52GBZ2GBZ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HAJF/AKCUDKacK01F&#10;Bw4HACIfDB8fFRodFgABANbY0/b49fr7/fv8//Pz/fz6//z9//z+/+Po65SblGNpXwQKAAADAAcJ&#10;Bh8eHCglHiQhECkjDRwVAA4CAB8TADAhDhwZIiAfJwwMFgwPGN3i5fX7+fv/+vT38P//+//+///8&#10;///8///9//////7/9vz/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39//T0/Pv7///+//n4//z5///9///+///++//++///+v/++////f/9/v/+///9////&#10;+v///f/+///+///+///+//7//f7/+v7/+/n7+vv8//z6/+rp8f37/4aFgAEBABcYHCQjHyMeCw0B&#10;AIh5OK2aPpR/DJ+IBp2HAJ2HAJ2FB52EDZ2EDZ2FC52GBZ2GBJ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6WQA499AKOYImhgCw0HAB0aFRwdGB8hIAEDAqqqqP//+P//9/n49v/+//7+//b2//z5//Py&#10;+P///fr99P7/9MDDuJKXkCAiHwABAA0NDRMUDyIhHCIdGSUgHRkQFRwSGxYRFSspLAsLDXp7fers&#10;6fr8+f//+/79+//9///8///7///9//////7//fv/+Pn/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u/07vz//fz///Dx8/Tz+f/9//34/v34/v/9//z29vXx&#10;7vr28///+////f7+/v39/f/++//+/f/+///9///9///9//7+//z///z/+vz/+P3+///9///8//34&#10;//Lv6EA+LwIHCyEiJCEbGx8TAyIRAJSBNZiEE5yJAJ2JAJ2IAJ2GBZ2EDp2DEp2EEJ6FB56GAp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qDAKWRIJWEPBYKACEeDyIiJBIVHgAADF1bZv/8//Hr7f/6&#10;9///+vTz7vf59PX69vz17//++P/++Pj17P//9vv89P7/+93e4Ly/xlZYZQMEFgEAEAMDDysqLxgZ&#10;FB4fFy0pIA0JACYjGtnZ0f//9/z79/35+v/8///7///7///8///9//////v//fj/+/f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v/9vX98vT58/3//v7/&#10;//77//z5///9//r0+P/8/v/++//++/z9+Pz9+P3//P3//P/9/f/9/f/+///9///9///8//z+//z/&#10;//T58v7/+Pj5+/v4///8///5///88+Th0CEpLAwPFCAbIicZFhUFAG9aF6mXJ5mGAJuLAJ2JAJ2G&#10;BJ2EEJ2DFJ2DEp6FB56GAp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+IB6eRKiYSAB0QACEeFxMW&#10;GwoNHhocMu3q+/33///7//fv7//++Pv78f7/9vz/9v/97v/67v/98//99f368/389/z9+Pr7//v/&#10;/+vt/9bX84uMqAIDFwACCQACAB4lFSAaDAsFAGtpWv//8/bz6v/++//7/f/4///6///6///8///9&#10;//7///v//ff/+/X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/7///6///8//+/f/7///6///7//Xw9//+///+/f///fHv8P//+2ZnYgAHDh4jJxcYEh4YABQM&#10;AHxvE5qHDpyGAKGFAKKEAKCFAp6GApuIAJmJApeICZaIDZqIAJqIApqHBZqGCZqGCZqGC5qGC5qG&#10;C5uGB5uGB52GBZ2GBZ6FB56ECaCECaCDC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6KBDqKBDqCCEKCCEJ2EDZ2FC56FBKCFAqKHBp1/A6CBDKKFEJ6EDZeCAZiJAJyR&#10;AJWUZjYzFAwJBBsVISglMBMQFwMAANLOw//9+v/8/f/8///9///++////fz///v/////////////&#10;//////////////////////////T09P///////+3t7cDAwDk5OQICAgAAAElJSfLy8vb29v////39&#10;/f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9P//8f//9v/+/f/8///7///6///8///+//v39Pj39f/+/HNz&#10;cwUFBxIWIRsfIBkXChALAFhQB7CjPYx6AKWPCKGFAKGEAqGEBZ6FB5uGBZqHBZeJBZeIB5qIApuH&#10;BJqHBZqGCZqGC5qGC5qGC5uFC5uGCZuGB52GBZ2GBZ6FB56FB6CECaCECZ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6GDC6GCDaCDDZ6EC52FCZ2GBZ2GBJ6FBJl9AKaJ&#10;EZ6BC6CDDZh/CKmVGpSFBq2gID88GQsJABkWESAeIxsYHwEABMXEwP//+P/9+//8///8///9///+&#10;/f///fz///v///////////////////////////////////r6+vX19f////////39/f///+7u7vj4&#10;+O7u7u/v7/////39/f39/f7+/vf39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+///+//+///+//36&#10;///8///+////+/3++IqKiAUEDBEPHSEfLSUhIAcEAFBLCqSbPJiMFp2LB56GAKCGAKGEBKGCDqCC&#10;FJ2DFJuFDZqIAJmKAJuHBJ2GBZuGB5uGCZuFDZuFDZuFDZuFC5uGCZ2FB52GBZ2GBZ6FBZ6FBZ6F&#10;B56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6CEBaCEB56FB52G&#10;BJuIAJuIAJuHAp2FCZh9CqqPHpqACZyECpqGDZyHGqCMNVtIAAgEABwYDSEeFyMiHgAAAJqamv/+&#10;//34/P/9///8///8///9///+//////7///z///////////////////////////////////////39&#10;/f////////X19f7+/vn5+f////z8/Pr6+ujo6Pn5+f39/f////39/f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/+&#10;///+////////+///+P//+v78/f/+//Hw7vz797CxqwMDARYUIRoXLCIZHA8GAD43AKafR5CGFZqM&#10;D416AKGIB6CFBKGDCaGCEKCCFJ6CFJ2EDpuHAJuJAJ2GBZ6FB52FCZ2FC52EDZ2EDZ2EDZ2EDZ2F&#10;C52FCZ2FB52GBZ6FBZ6FBZ6FBZ6FBZ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6CFAp6FBJ2GBZuHApqJAJqJAJqIApuFC6CGGKOJG5Z+BJ2ICaCNFJSCHnVhJBcBABsW&#10;HR4ZHSYmHgACAHBzav7//f/+//f0///9///8///9///9///9///+//7//f7/+///////////////&#10;//////////////////////v7+/z8/P////7+/v////////b29vj4+P////X19f////////v7+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7+//7+//7/////+/7/9P//9P7/+fj49v///dDQziAhHBMTFRcVIiMg&#10;MxkLACUYAKWbRpKIGZGGCpGCA6GKFpt/EaCCEKGCDqGDCaGDB6CEB56FB56FBJ2GAp6FB6CEB56E&#10;CZ6ECZ6EC56EDZ6EDZ6EDZ6EC56ECZ2FB52GBZ2GBZ2GBJ2GBJ2GBJ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6GAJ6GAp2FB5uGBZqJAJmKAJmJAJqGCZ6GGpqCFpaA&#10;Bp2KCJmKDa2dPiwXACkSAB0YMCIeLAABAEVJOPH36fb79/f5//79///8///9///9///9///9///+&#10;////+///+P////////////////////////////////////7+/v39/f////b29vPz8/////z8/Pj4&#10;+P////b29vb29vn5+f39/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7+//7+//7///7//f7/9P7/8/7/9vz9&#10;9/z8+kNDQxMTEyAeHxsZHBkXGisaAJqJOZSHH5aHEpWFC5iDDKWOHpl9EqCCFKGCDqCEB6CFAqCF&#10;AqCFAp6FBJ6FBKCEB6CEB6CEB6CEB6CECaCECaCDC56EC56EC56ECZ2FCZ2FB52GBZ2GBJ2GBJ2G&#10;Ap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6GAJ6FBZ2EDZuFDZqI&#10;ApmJAJmJAJqHB5qCFJqCFJ6KDZiHA5SHB66gPT8tAB0IABoULiIeLQ0OBjxDMfD46e/18/H0//j2&#10;///9///9///9///9///9///9////+v//+P////////////////////////////////n5+fv7+///&#10;//////////v7+/////////////7+/v////v7+/////////n5+f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7///7/&#10;//z///z///z/+v7/9vT46v7/+FZWWAYFCxMQFyUhIB0aCQsJAHxrALShKJN/D5V+FqSLJJuDF5d9&#10;DJ+GEJ6DDqCDDZ6EC6CEB6CFAqCGAKCGAKCGAKGEBaGEBaGEBaGEBaGEBaGEBaGDB6CEB6CECaCE&#10;CZ6ECZ2FB52FB5uGBZuHBJuHBJ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6CEBZ6EC52DFZuDFZqGC5qIBJqIAJqIBJqEDZ+GEJ+KCZiGApWHA5eJHI18NCIRABgRISMg&#10;KRobEwAGAF5lXvb7/vP2//z9//7+///+///+///+/f/9///+////+///+v//////////////////&#10;//////////////////39/f39/fT09P////z8/Pv7+/n5+f////39/f////39/f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7///7///z///z///z//fz/+v7/9mBhWwQDCRoXICMcIx0XCwkGAGlmL7Oh&#10;A5mEAJyDD6KGIZp+G5yBGJ2FC56HBp2FB52FC52EDZ2FC56FBZ6GAp6GAJ6GAKCEB6CEB6CEBaCF&#10;BKCFBKGEAqGEBKGEBaCEB6CECZ6ECZ6ECZ2FCZuGB5uGBZuGBZ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6CECaCDDZ6CFZ2DFZuFDpuGB5uHApuHAp+HC6CGDZeAAKGN&#10;CpSDAJSGDKmbOHNlDQoFASIfGBgYEB4hGgAFBbm+xPv///L0//7+/////////f/++//+/f/+///+&#10;//////////////////////////////////////z8/Pr6+v////T09P////////r6+v////////39&#10;/ff39/////X19fv7+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5///+//r8+fr89/z/+/b79/z//fz//X1/egUFBRgS&#10;HCEaIh0UDxkTAFNOCqGdRJuDAJ6DAKKFD6GCGJyAFaCFEqGKBpqEAJuEAp2IC52HEJyFEZmFDJqG&#10;C5SABZyIDZ6FDp2EDaCHCZ6FBZ2FAZ+EAJyBAKGGA6CEBaCEB56ECZ6EC52FC52FCZuGB5uG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6CCCqOED6SGFJ+ED5uDCZuD&#10;BZ6HBaGICKGFCqCECZ+GBp6HBZmFAJaFAZqNDaKXG0tGIAwHACMhFCAgIAoNFhUZJODk7ff6//f4&#10;/P////r59f//+v//+v/9/Pj2+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v7+/v3//Pv9+Pj9&#10;9vz/+/L38bO1tAYGCAYECSghKSgeHRUJADQpAJ6XPI+JGaaKAJ+CAJx+Ap6BC56EDZyCB5qDAJmF&#10;AJ2JBJaDAZOBBZCACZeFFZaFG6+dO6GOMKKNIpF7DqGMF5mDCZZ/AKyWD6SMBp2CAKCFBKCEB56E&#10;CZ6EC52FC52FC5uGCZuG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6CAC6CCCqKGC5yDBaOMC6OMC6KJC5t/BKGDC6GDC6KECKKHBpyGAJiFAJqLAJ6SAqCZUyskAAcB&#10;ACslJSclMAAACzA0N+3x8Pb49/T08vP07///+vr38P769//9//Pv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39fr8+/7///H27/z/+Ons4xkbGAwJEicfKiEXGBcKAC4hAKicSpOJGpGHC55/DaKE&#10;DKGGA6CGAJ+HAZyDA5uDCaCKEJaFAZyPBZ2RB5qPEZSJIJ+SQ2JRGUQzB3dlD66dQZaEIJiGFp+N&#10;EY14AKKLB5uDAJ6FBJ6FBZ6ECZ6EC52EDZ2FC5uGCZuGCZ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6OFDaKECKWKBZiBAJ2HAJmCAKKIDaCDDaCBDaGADaODDKSFB6GG&#10;A5uFAJmHAJqKAJqQLoyBMhkMACEXDiEaIS4tNQABAH+Efv7/+/3++f//+vb18PT07P/++vv6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Lz7v7///P09vz/+/f68TU4LwABAB8aICYdIBgMACES&#10;AJ+PQpqMIpuLEZSDAJl6EKSGFKSJBJyFAKCIAqGJC5uEEJiDDpqLCoqAAI6HA6WeLJSMOyIYAAwA&#10;ABQGACYYAG5fHJ2OPZiKKpODFJeEC5qHBaCJB52GBJ6FBZ6ECZ6EC52FC52FC52FCZ2FCZ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6GFCpuCBKKLB5yGAKGNBpWBAJ+H&#10;C6CGD6CBDaGADaKCDaODCqKFBZ2FAJuFAJiFAJKECp2PLH9wNw0AADAnICIeHSUmIAACANPV0PLz&#10;7vP07vz79v//+Pn49Pz7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27v//+/r6/P38//7//UBC&#10;PQACACIhHB0YFBwTAhoOAIl6NZ2LJ5R/CKCJCJ+GBaKJE56GDJiBAJmCAZ+HDaCHE5iBEZF9CpKE&#10;CZuSG6GaMmZgEgoDAB8YBCEcGCYgJCQXAA0BAGBTHKaaUJSHJ5aJGZ+ME5J/AJ2FB52FB56ECZ6E&#10;C56EC56ECZ6FB56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6J&#10;CpN+AZN+B5R/CpuIEJN/BJqFBqCICqCDC6KCDaGBDKGBCqGDB5+GBp2GBZqFBJqGAZqGE6iWRFpK&#10;FgsAABwWCB4bFAUGAQAAAPr6+P3++fn69Pz99/Ly8P7///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z7+fv7+////1ZXWQAAAh0dHSQhGiEcCRQMAHhuKZ6PMpF9CqWODZx/AKOFA6CMD5aBBJmE&#10;BaOLD5mDC5N8CJuFFaSPJKCRLJqOOE1EAw0GACgjEBwYFR8gJBkZISgdGSwgEhULAEg9B6KXR6KU&#10;MYd4BZyJEJuGCZ2FCZ6ECZ6ECZ6ECZ6FB56FBZ6FBZ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mIBZ6LE6KOLaaRNp+NKZmHF5iHBJyJAJ6FBKKECKCBDJ+ADJ+CCqCG&#10;C52HDZyGDpl/AJ2FB6iTKpSDNTMnABILACMfFiYkJQcHCSUlJf//+/b38v///fr6+vv8/v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n69XV1cwECBxYWICcmLhIPCgcDAFBLCqKZOpmMGaGM&#10;D5p/AKOCA6V/ApiHBpKAAp+LDqOOD5KAAJaDA6SPGp2JKot4Ni4cABAAACUbGRkYFiEiJAgREAAD&#10;AhwTJiMZIigeEgsCADkuAJeMMqOVKpqKE5qGC52FCZ6ECZ6ECZ6FB56FBZ6FBJ6FBJ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OHAZyMG497NI95QIl1MKKPMJuNBpaH&#10;AJyHAKGGAaGEDp6ADp6BDJ+FDp2HEJqFDqODAKCEAJN+AZ+OJYh7NRkQABUOBBwXHRoXHgwLEHh4&#10;dvn59+/x8Pn6/Pj8+/z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///+/8TFvwQFAB0dJRgWJBsZ&#10;JhUQDD06D6ehVYN7DpyOEZeAAKSFBqeEBqqCBpqLCpWDBZqICpaDA5B+AKmXE6WSGnNeBR0HACYQ&#10;AykYICgdLRsaIgEGCRkjIklVUQkAHx0UJyEXFSkgAxgOACsfAIF0CquaJpqGC52FCZ2FCZ6ECZ6F&#10;BZ6FBZ6GAp6GAp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6SaFH9x&#10;BCsWABUAACgTAIV0HJ+TC56RAJqGAJ+IAKKFD5+BEZyBDp2EDpuEEJiDDqOBAKGDAJ+JApWEEKme&#10;TlpSJBIKACAbIh0aIxQTGQgIBqurqf7///v8/vz//fX6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9&#10;7fv/83F2bwAAAicmNBsYIxQNBSMcALCtUIqFB5eMAJqIAJ+DBKmFE62EGqR5EaCMAJ6LAZqGE5B9&#10;IaSSUpKAWEM3Hw8FABYPByUgGh0dFRgXEgUEAFFPUN3b4P/9/1JVXgAABRogHBQaGB4gLAgGExUR&#10;Dl9ZN6KaR6KXIZCDAJiFAKKJC56BC5t9BaaIEJ+DBqCEB56FBZ6FBZyHBpyHBpqIBJqIBJqHBZqH&#10;BZuGBZ2FB52FB56ECaCECaCECZ2GBZ2GBZ2GBZ2GBZ2GBZ2GBZ2GBZ2GBZ2GBZ2GBZ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yFEZiCCJiGAJ2MAZ2LB5iCCJl+E5+AGKGDFaOFDaeMCZyE&#10;AJmFCpiFHJuJM6ORR05PPwYFABIOHC0lPBQMIQ4GA2VkLpyaQ5COH5CHDo+BB6CKEKGGBaB+AaJ9&#10;CqmAFJaKEpeHDaCICp+HAJqGAKqcH0dAAAsLABQZAyInIAsIDwMAC93V4Pb18/X95vn/5v7+/vz8&#10;/P////////39/f////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qCCJ2FCZ2JBJ6KBZyJB5yG&#10;DJ+FFqGFGKGGE5qABZmBAKOPDI59CaeXOJWDQT0sAAIDABwbFhsYHxQQHiAaJiMbGQcCAFdTFqOe&#10;Q5KKG52PFJSBAaSLDaiID6SBDaJ9C5iHE5iFDZqCBKCIApeCAJmKDaGZRCIfAB4eBhwdGBoXHgMA&#10;CUtFUf/+//L25fT94v////r6+vj4+Pj4+Pj4+P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/8Pb88Ojq6VRUXgMAEyEdLBsVGRkS&#10;ABELAG9lHaufPZB/C6KNEKCIBKOHAqSGAJWIGJaJIaucSVxODyYYAAoAADEpHyMeGx0ZFgAAABIU&#10;D7a4s/n7+Pr6+v3+///+//L08/7//4GGggoODQABABkbGhsaFSUfDxIHACISAIh1MLunUI96EaKN&#10;FpqHBZ2JBJ6FBZ6FBZ2FB52FB5uGCZuGCZuFC5uFC5uFC5uFDZuFDZ2EDp6DDqCCEKCCEKGCEJ2G&#10;BZ2GBZ2GBZ2GBZ2GBZ2GBZ2GBZ2GBZ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6OGBKKHBJ6FBZiAApWAA5iCCpiCC5aACZ6IDpiDAp2NBI6BAameNXVpIScZABQGAB0eFiMkHCYm&#10;HiUkHyMgGxIMDi8lMBcJBkI3CZGHLpeOD5uOBI95AZyBDqKECqKDBZ+EGZZ8C6SLDZqBAKKKDJSC&#10;BqWbIn12Hg8FACMZIRwXHiMgKQAAC5GQlv//+Pn67P////////////////////////z8/P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/7vr9&#10;9P7//+/v+z88TQQADxkUGiEaFBgQABgMAHRnI62eQ4x7B5SBAJuHAJyGAKGXQpqRRDMpAA4DACAZ&#10;AC8oHhoVEhoYGwYGCFNVVOTp5e3y7vb6+f7///f4+vf4/Pv9+v7//fz/+7e8thgdFwIEASUkIhQP&#10;DC0iHBwMAB0KAFdEDKmYRpGDGZGDCJOHAZ+GBp+GCJ2FB52FCZuFC5uFC5uFDZuFDZuFDZ2EDZ2E&#10;DZ6EDaCDDaCDDaGDC6GDC52GBZ2GBZ2GBZ2GBZ2GBZ2GBZ2GBZ2GBZ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6SEAKCCAJ+CA6CEB6CIDp+JD5yIDZmHC5mHCZqMEZyQGq2kP0pC&#10;AA4HABkRBycdJRwdGBwdFwEBAAoKAAEBAColKRgMIiUZJxEEAC8kAJaMK6GVH5mJEpSAB6GJC5+G&#10;BqWFGZ5/DaOKDJeAAKKMEp6KD35tALqpP2FPHwsAACsmIx8eJBUVHQUFDaSfo//7+/Pz8/b29vj4&#10;+P39/f////////z8/P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8/f68f7///39/+zq9TEwNgEAAjErLSkeIh0QBxUIAHJkJqyfP5aJFpCC&#10;B6yfH25pMiIcABwWACUgChkVDCYkJw8OFAMDDXx/hPv///v///v///v///r+/+vv8Pz////+//z8&#10;/Ozv5vv+8+/y6yUmKAAACSUfLRoTGygcHiITDBsLADgqAJ6SRqCYK5CIC5+HCZ6GCp2FCZ2FC5qE&#10;CpqECpuFC5uFC52FCZ2FB52GBZ6FBKCFAqGFAKGFAKGFAJ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6aAAaOAAKOFA6WKCZ+HCZWBBJKD&#10;BJeJDI+FCp2SJ46FNiUbABELAB0aER4fGRcZFhQUFAYGBHN0bPDv6hQSFQMABBsXFiYeHB0REyIT&#10;DCMUAIFyLaSZI52RB4+AAZWCCaaCCqyKD5R7AJ2JBpaBAqSMEJ2DCqCGF7SfRD8xAAoFABkaHBwg&#10;HwABBSUfK9zR4vz8/P////z8/Pj4+Pz8/Pz8/P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87///+u7v8/P0+f///9/f3R0eGQkFBiAY&#10;JSAVHRwPBh4UAHVsKaegSKObOV9WABAPABYUABsZCignIhkYHQAACR8hLa6yvfn9//n///X+/fT6&#10;+Pv//+nt7vz///X2+v/+//Dw8v//9v7/9P7//f7//2RjcwAADg8MFR0YHCgfIhwRCxgLAA8EAF5Y&#10;BKCbNZ+HCZ6GCp2FCZyECpqECpqECpuFC52FC52FCZ6FB56FBKCFAKCGAKGGAKGGAKGGAJ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6qD&#10;CqeDCaKDBJuDAJJ/AJCBApeLE6CVKaqhRmxjHgsCABMMAB4aFxwdHw4UEA0XDwEABpeWm/f39///&#10;/////zY0NQYGAB0aESgeJh4RGhwMDBUGAGxlDZ2WIpiPFpWLEKF+AKWGB5mBAJ+LBpeDAJ2EBrCR&#10;HJN1A5yHEqugRiMfAB4hGBgfFx4iIQYADmRYbvX19f////////z8/P////7+/v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6R+D6SADp2BBJeDAJ2PCKGXG5WMJ4B2MR8SAAoAAB8VFCUfHyMkHAYM&#10;AgILBholIcHAzv79//r6//j5/fL17vv98mprYwEAABgVECMbGCQaGCMWDhEFAGBWIaWiO5CPEJ+C&#10;A5uAAKOOAZmHAKGLBJqBA5x+BqKIEZSBCK2jQWRjLQ4SAB8nGhkfHQUEDAkFE87Ozu/v7/v7+/f3&#10;9/////////z8/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6B+EqODFJ2EDZuID6OYIpePLVZODg8E&#10;AB8TFyYZKyMbKCMeJAUGAAAEAGRtaPT/+/79//Dv/ff2//7///7/+vP26/7/+ZmalA8PBREOBRsW&#10;EiYeHiQZHQ4GADo3AJiYOKGNGpqGDZeFAJqHAJ6IAZ+GBpuDB5mEEaucN3ZrGxUSACMmCQcNACEn&#10;IwQIBxoeH9fX1/z8/P////j4+P39/f////z8/P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/////+//7+//79//78//7+//n7+P7/9u7x&#10;5pGUjQgJCwAABDAyL8XHwv//+vr79f//+vX28PT07P//+P//+P79+P//+v//+///+//+/f///f/+&#10;///+///+//v/+/z/+///+////f/9///9//7+/vv/+vX/9o2YkgAEDC8vNyIdGQ4DAHxwKJWGKZqE&#10;CpqECpyECJ2GBZ2GBJ2HAJ2HAJ2HAJaEAJWEAJSDAJuMAJeKAJqNAZSJAJaKAKOLEaOLEZ6GDJiA&#10;BpyECqOLEaCIDJd/A52FB52FB52FB52FB52GBZ2GBZ2GBZ2GBZ2FB52FB52FB52FB52FB5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2FB52FB52FB52FB52FB52FB52FB52FB52FB52FB56UAZ6SHEU2&#10;ABMFAB0QIRkRKg0NFxcbGoGHfens4fj59Pf19v/9///7//Xw9v/9//7/+v7/+v7/9v7/9v7/+v7/&#10;//39//38//79//n5//n4/f39/2pqbAAABBUTHiMhLxgdBx0dBRQJAGVWK7qsbVZMEQcBACEgHCMk&#10;KBgYIg0JFxEKGsO/zv7+//D6+ej0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/+///+//////////7//f7//fz/+/z/+/z/&#10;+/z/+/z/+/z/+/7/+/7/+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+///+////&#10;//////7//f7//fz/+/z/+/z/+/z//fz/+/7//f7/+/7//f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+///+///+///+&#10;///+///+///+///+///+///+///+///+///+///+///+///+///+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///////////////7///7///7//f7//f7//f7///7//f7///7//f////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f///f///f///f///f///f///f///f///f///f///f///f///f///f///f///f//&#10;/f///f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////////////////7///7///7///////7/////&#10;//7///////////////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/+///+///+///+///+///+///+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z///z///z///z///z///z///z///z///z///z///z///z///z///z///z///z///z///z/&#10;/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f7//f7///7////////////+///+///+///9///9///9///9&#10;///9///9///9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f7//f7///7////////+///+&#10;///+///9///9///9///9///+///+///+///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/&#10;/fz//f7///7////////+///+///9//75///9///9///+//////v7/f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/fz//f7////////////+///9///9///8///9///9/vn5+f7+/P7/&#10;+/7/+/7/+/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7//f///f7//f///f7//f///f7//f///f7//f///f7//f///f7/&#10;/f///f7//f///f7//f///f7//f///f7//f///f7//f///f7//f///f7//f///f7//f///f7//f//&#10;/f7//f///f7//f///f7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z/&#10;//7////////////+///9///+//v5+vb38v//+v7/9vz/8/n/7/n/7/j/7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v/&#10;8/v/8/v/8/v/8/v/8/v/8/v/8/v/8/v/8/v/8/v/8/v/8/v/8/v/8/v/8/v/8/v/8/v/8/v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z///7////////////+///+///+////+///+v7/9PT76c/bw7nHrLfH&#10;qrfIqL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7jIq7jIq7jIq7jIq7jIq7jIq7jIq7jIq7jIq7jIq7jIq7jIq7jIq7jI&#10;q7jIq7jIq7jIq7jIq7jIq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/7///7////////+///+///+/////f3+&#10;+P7/9vv/8t3nz73Mr7fIprrOqbfNpr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LXLpLXLpLXLpLXLpLXLpLXLpLXLpLXL&#10;pLXLpLXLpLXLpLXLpLXLpLXLpLXLpLXLpLXLpLXLpLXLp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/7/&#10;///+///+///+///+////+///+P7/9OXu2cLPtLTFo7XJo7LMn7DKm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7PPn7PP&#10;n7PPn7PPn7PPn7PPn7PPn7PPn7PPn7PPn7PPn7PPn7PPn7PPn7PPn7PPn7PPn7PPn7PPn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/+///+///+///+/////f//+///+O/z5cvVvbbFqLvMqLjPpbHLnLTQ&#10;n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7HPm7HPm7HPm7HPm7HPm7HPm7HPm7HPm7HPm7HPm7HPm7HPm7HPm7HPm7HP&#10;m7HPm7HPm7HPm7HPm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z8/M7OzomJiVBQUDk5OTk5ORcXFxwcHGBgYPn5+fv7&#10;+////+3t7f//////////////////////////////////////////////////////////////////&#10;//n5+f////T09Pj4+MPDwwAAAAICAgoKCgEBAQICAgICAgEBAQICAgwMDBsbGycnJz8/PzU1NTo6&#10;Omlpabi4uPf39/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ff39/n5+fz8/P7+/v//////&#10;//7+/snJydHR0fHx8f////39/f////////r6+v//////////////////////////////////////&#10;//////////////////////////////z8/P///////+3t7X9/fzs7OyAgIEdHR0pKSlJSUmJiYoCA&#10;gKmpqdTU1PDw8P////////z8/Pf39/r6+v////7+/v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v7+/39/f7+/vz8/Pn5+f////v7+////+7u7vj4+PPz8/////Pz8///////////////&#10;//////////////////////////////////////////////////39/fb29v7+/vf39////////9ra&#10;2tXV1f////////////39/fr6+vn5+fr6+vv7+/Ly8vr6+v////39/fv7+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z8/P////////z8/Pv7+/7+/v////7+/vf39/j4+P7+/v//////&#10;////////////////////////////////////////////////////////////////////////////&#10;//////r6+vj4+PT09Pj4+Pf39/////T09PX19fj4+Pz8/P////////////////z8/P7+/v7+/v39&#10;/f////////39/f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7+/v////////////7+/vz8&#10;/Pn5+f////////////n5+ff39/T09P39/f//////////////////////////////////////////&#10;//////////////////////b29v////n5+f////////b29v////////////////r6+vf39/f39/n5&#10;+fv7+/39/f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////////////39/f39/f7+/v////r6+v////r6+v//////////////////////////&#10;//////////////////////////////////////////////////j4+P7+/vb29v7+/vv7+/39/fv7&#10;+/7+/v7+/v////////////////////7+/vv7+/z8/P39/fz8/Pz8/P39/f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7+/v////////z8/Pz8/P////////////T09Pn5+fr6+v////v7+///&#10;//////////////////////////////////////////////////////////////////////////39&#10;/f////7+/v////////////39/f////7+/vv7+/n5+fn5+fv7+/7+/v////////////7+/v//////&#10;/////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7+/vz8/Pr6+vz8&#10;/P////////39/fb29vn5+f////39/f//////////////////////////////////////////////&#10;//////////////////7+/v7+/vf39/////r6+vn5+f////n5+fz8/P7+/v//////////////////&#10;//////n5+fv7+/////////39/fz8/P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+///+&#10;///+///+//7///v//Pv/+Or35cvbvrvPqbHLnLTPnL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+///+///+///+//7///r/+/n/9tzp173NsLTIoq/JmrTPnL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9878;height:2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gD57DAAAA2gAAAA8AAABkcnMvZG93bnJldi54bWxEj19rwjAUxd8Fv0O4gm+aOmRs1ShuTPBl&#10;yHQT9nZtrk21uSlNqvXbG0Hw8XD+/DjTeWtLcabaF44VjIYJCOLM6YJzBb/b5eANhA/IGkvHpOBK&#10;HuazbmeKqXYX/qHzJuQijrBPUYEJoUql9Jkhi37oKuLoHVxtMURZ51LXeInjtpQvSfIqLRYcCQYr&#10;+jSUnTaNjZDvw2jh349mv/5omt3/167521ql+r12MQERqA3P8KO90grGcL8Sb4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APnsMAAADaAAAADwAAAAAAAAAAAAAAAACf&#10;AgAAZHJzL2Rvd25yZXYueG1sUEsFBgAAAAAEAAQA9wAAAI8DAAAAAA==&#10;">
                  <v:imagedata r:id="rId12" o:title="" grayscale="t"/>
                  <v:path arrowok="t"/>
                </v:shape>
                <v:rect id="Rectangle 5" o:spid="_x0000_s1028" style="position:absolute;left:18002;top:20162;width:18002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JocUA&#10;AADaAAAADwAAAGRycy9kb3ducmV2LnhtbESPQWvCQBSE74L/YXmF3nTTqk1Js5EiFQUPpWkLPT6y&#10;zyQ1+zZmV43/3hUEj8PMfMOk89404kidqy0reBpHIIgLq2suFfx8L0evIJxH1thYJgVncjDPhoMU&#10;E21P/EXH3JciQNglqKDyvk2kdEVFBt3YtsTB29rOoA+yK6Xu8BTgppHPUfQiDdYcFipsaVFRscsP&#10;RsHmX++n5d/H56SOF/HvfrrKl9uJUo8P/fsbCE+9v4dv7bVWMIPrlXAD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gmhxQAAANoAAAAPAAAAAAAAAAAAAAAAAJgCAABkcnMv&#10;ZG93bnJldi54bWxQSwUGAAAAAAQABAD1AAAAigMAAAAA&#10;" fillcolor="white [3201]" stroked="f" strokeweight="1pt"/>
              </v:group>
            </w:pict>
          </mc:Fallback>
        </mc:AlternateContent>
      </w:r>
      <w:r w:rsidR="00C82CC4" w:rsidRPr="00732990">
        <w:rPr>
          <w:rFonts w:asciiTheme="minorHAnsi" w:eastAsia="Times New Roman" w:hAnsiTheme="minorHAnsi"/>
        </w:rPr>
        <w:t xml:space="preserve">In the gear system shown, above, the 30 tooth cog rotates once every 5 </w:t>
      </w:r>
      <w:r w:rsidR="00C82CC4" w:rsidRPr="00732990">
        <w:rPr>
          <w:rFonts w:asciiTheme="minorHAnsi" w:eastAsia="Times New Roman" w:hAnsiTheme="minorHAnsi"/>
        </w:rPr>
        <w:tab/>
        <w:t>seconds.  The smaller cog has 20 teeth.  Calculate how long it will take t</w:t>
      </w:r>
      <w:r>
        <w:rPr>
          <w:rFonts w:asciiTheme="minorHAnsi" w:eastAsia="Times New Roman" w:hAnsiTheme="minorHAnsi"/>
        </w:rPr>
        <w:t xml:space="preserve">he smaller cog to complete one </w:t>
      </w:r>
      <w:r w:rsidR="00C82CC4" w:rsidRPr="00732990">
        <w:rPr>
          <w:rFonts w:asciiTheme="minorHAnsi" w:eastAsia="Times New Roman" w:hAnsiTheme="minorHAnsi"/>
        </w:rPr>
        <w:t>revolution.</w:t>
      </w:r>
    </w:p>
    <w:p w14:paraId="3785C0E6" w14:textId="77777777" w:rsidR="00732990" w:rsidRDefault="00732990" w:rsidP="00732990">
      <w:pPr>
        <w:pStyle w:val="ListParagraph"/>
        <w:rPr>
          <w:rFonts w:eastAsia="Times New Roman"/>
        </w:rPr>
      </w:pPr>
    </w:p>
    <w:p w14:paraId="214609D4" w14:textId="77777777" w:rsidR="00732990" w:rsidRDefault="00732990" w:rsidP="00732990">
      <w:pPr>
        <w:pStyle w:val="ListParagraph"/>
        <w:rPr>
          <w:rFonts w:eastAsia="Times New Roman"/>
        </w:rPr>
      </w:pPr>
    </w:p>
    <w:p w14:paraId="16F3CE6E" w14:textId="77777777" w:rsidR="00732990" w:rsidRDefault="00732990" w:rsidP="00732990">
      <w:pPr>
        <w:pStyle w:val="ListParagraph"/>
        <w:rPr>
          <w:rFonts w:eastAsia="Times New Roman"/>
        </w:rPr>
      </w:pPr>
    </w:p>
    <w:p w14:paraId="7DA91FCB" w14:textId="77777777" w:rsidR="00732990" w:rsidRDefault="00732990" w:rsidP="00732990">
      <w:pPr>
        <w:pStyle w:val="ListParagraph"/>
        <w:rPr>
          <w:rFonts w:eastAsia="Times New Roman"/>
        </w:rPr>
      </w:pPr>
    </w:p>
    <w:p w14:paraId="2242FF38" w14:textId="77777777" w:rsidR="00732990" w:rsidRDefault="00732990" w:rsidP="00732990">
      <w:pPr>
        <w:pStyle w:val="ListParagraph"/>
        <w:rPr>
          <w:rFonts w:eastAsia="Times New Roman"/>
        </w:rPr>
      </w:pPr>
    </w:p>
    <w:p w14:paraId="629EAE67" w14:textId="29AB9BD3" w:rsidR="00C82CC4" w:rsidRPr="00732990" w:rsidRDefault="00C82CC4" w:rsidP="00C50CA6">
      <w:pPr>
        <w:pStyle w:val="NormalWeb"/>
        <w:numPr>
          <w:ilvl w:val="0"/>
          <w:numId w:val="15"/>
        </w:numPr>
        <w:spacing w:before="0" w:beforeAutospacing="0" w:after="0" w:afterAutospacing="0"/>
        <w:ind w:left="142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732990">
        <w:rPr>
          <w:rFonts w:asciiTheme="minorHAnsi" w:eastAsia="Times New Roman" w:hAnsiTheme="minorHAnsi"/>
        </w:rPr>
        <w:t>Look at the following gear system.</w:t>
      </w:r>
    </w:p>
    <w:p w14:paraId="706CE406" w14:textId="701A9F37" w:rsidR="00BF2E8C" w:rsidRPr="003E0AC8" w:rsidRDefault="00BF2E8C" w:rsidP="00C82CC4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/>
        </w:rPr>
      </w:pPr>
      <w:r w:rsidRPr="003E0AC8">
        <w:rPr>
          <w:rFonts w:asciiTheme="minorHAnsi" w:eastAsia="Times New Roman" w:hAnsiTheme="minorHAnsi"/>
          <w:noProof/>
        </w:rPr>
        <w:drawing>
          <wp:anchor distT="0" distB="0" distL="114300" distR="114300" simplePos="0" relativeHeight="251678720" behindDoc="0" locked="0" layoutInCell="1" allowOverlap="1" wp14:anchorId="7EFFC08F" wp14:editId="6046E679">
            <wp:simplePos x="0" y="0"/>
            <wp:positionH relativeFrom="column">
              <wp:posOffset>1497330</wp:posOffset>
            </wp:positionH>
            <wp:positionV relativeFrom="paragraph">
              <wp:posOffset>88547</wp:posOffset>
            </wp:positionV>
            <wp:extent cx="2311400" cy="1733550"/>
            <wp:effectExtent l="0" t="0" r="0" b="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4B284" w14:textId="7976F852" w:rsidR="00BF2E8C" w:rsidRPr="003E0AC8" w:rsidRDefault="00BF2E8C" w:rsidP="00C82CC4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/>
        </w:rPr>
      </w:pPr>
    </w:p>
    <w:p w14:paraId="43F14101" w14:textId="77777777" w:rsidR="00BF2E8C" w:rsidRPr="003E0AC8" w:rsidRDefault="00BF2E8C" w:rsidP="00C82CC4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/>
        </w:rPr>
      </w:pPr>
    </w:p>
    <w:p w14:paraId="747E2943" w14:textId="77777777" w:rsidR="00BF2E8C" w:rsidRPr="003E0AC8" w:rsidRDefault="00BF2E8C" w:rsidP="00C82CC4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/>
        </w:rPr>
      </w:pPr>
    </w:p>
    <w:p w14:paraId="544981CE" w14:textId="77777777" w:rsidR="00BF2E8C" w:rsidRPr="003E0AC8" w:rsidRDefault="00BF2E8C" w:rsidP="00C82CC4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/>
        </w:rPr>
      </w:pPr>
    </w:p>
    <w:p w14:paraId="19578F0B" w14:textId="77777777" w:rsidR="00BF2E8C" w:rsidRPr="003E0AC8" w:rsidRDefault="00BF2E8C" w:rsidP="00C82CC4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/>
        </w:rPr>
      </w:pPr>
    </w:p>
    <w:p w14:paraId="594167E4" w14:textId="77777777" w:rsidR="00732990" w:rsidRDefault="00C82CC4" w:rsidP="00C82CC4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/>
        </w:rPr>
      </w:pPr>
      <w:r w:rsidRPr="003E0AC8">
        <w:rPr>
          <w:rFonts w:asciiTheme="minorHAnsi" w:eastAsia="Times New Roman" w:hAnsiTheme="minorHAnsi"/>
        </w:rPr>
        <w:tab/>
      </w:r>
    </w:p>
    <w:p w14:paraId="10B83C33" w14:textId="57F9A5E5" w:rsidR="00C82CC4" w:rsidRPr="003E0AC8" w:rsidRDefault="00C82CC4" w:rsidP="00C82CC4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/>
        </w:rPr>
      </w:pPr>
      <w:r w:rsidRPr="003E0AC8">
        <w:rPr>
          <w:rFonts w:asciiTheme="minorHAnsi" w:eastAsia="Times New Roman" w:hAnsiTheme="minorHAnsi"/>
        </w:rPr>
        <w:t>In which direction will the yellow cog ro</w:t>
      </w:r>
      <w:r w:rsidR="00732990">
        <w:rPr>
          <w:rFonts w:asciiTheme="minorHAnsi" w:eastAsia="Times New Roman" w:hAnsiTheme="minorHAnsi"/>
        </w:rPr>
        <w:t xml:space="preserve">tate if the red cog is made to </w:t>
      </w:r>
      <w:r w:rsidRPr="003E0AC8">
        <w:rPr>
          <w:rFonts w:asciiTheme="minorHAnsi" w:eastAsia="Times New Roman" w:hAnsiTheme="minorHAnsi"/>
        </w:rPr>
        <w:t>rotate anti-</w:t>
      </w:r>
      <w:r w:rsidR="0097680C" w:rsidRPr="003E0AC8">
        <w:rPr>
          <w:rFonts w:asciiTheme="minorHAnsi" w:eastAsia="Times New Roman" w:hAnsiTheme="minorHAnsi"/>
        </w:rPr>
        <w:t>clockwise?</w:t>
      </w:r>
    </w:p>
    <w:p w14:paraId="66FE01E6" w14:textId="1F5E18E3" w:rsidR="0011643A" w:rsidRPr="003E0AC8" w:rsidRDefault="00BF2E8C" w:rsidP="0097680C">
      <w:pPr>
        <w:tabs>
          <w:tab w:val="num" w:pos="284"/>
        </w:tabs>
        <w:spacing w:line="360" w:lineRule="auto"/>
        <w:ind w:left="284"/>
        <w:rPr>
          <w:rFonts w:asciiTheme="minorHAnsi" w:eastAsia="Times New Roman" w:hAnsiTheme="minorHAnsi"/>
        </w:rPr>
      </w:pPr>
      <w:r w:rsidRPr="003E0AC8">
        <w:rPr>
          <w:rFonts w:asciiTheme="minorHAnsi" w:eastAsia="Times New Roman" w:hAnsiTheme="minorHAnsi"/>
        </w:rPr>
        <w:tab/>
      </w:r>
    </w:p>
    <w:p w14:paraId="1E14300F" w14:textId="4962CAF7" w:rsidR="00BF2E8C" w:rsidRPr="003E0AC8" w:rsidRDefault="00BF2E8C" w:rsidP="00B02EBA">
      <w:pPr>
        <w:pStyle w:val="NormalWeb"/>
        <w:spacing w:before="0" w:beforeAutospacing="0" w:after="0" w:afterAutospacing="0"/>
        <w:ind w:left="-450"/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lastRenderedPageBreak/>
        <w:t>E.</w:t>
      </w:r>
      <w:r w:rsidRPr="003E0AC8"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  <w:t xml:space="preserve"> Pressure and Pressure Differences in Fluids (Physics Only)</w:t>
      </w:r>
    </w:p>
    <w:p w14:paraId="2276FA08" w14:textId="77777777" w:rsidR="00BF2E8C" w:rsidRPr="003E0AC8" w:rsidRDefault="00BF2E8C" w:rsidP="00BF2E8C">
      <w:pPr>
        <w:pStyle w:val="NormalWeb"/>
        <w:spacing w:before="0" w:beforeAutospacing="0" w:after="0" w:afterAutospacing="0"/>
        <w:ind w:left="-426"/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</w:pPr>
    </w:p>
    <w:p w14:paraId="785C188E" w14:textId="77777777" w:rsidR="00866AC0" w:rsidRDefault="00BF2E8C" w:rsidP="00C50CA6">
      <w:pPr>
        <w:pStyle w:val="NormalWeb"/>
        <w:numPr>
          <w:ilvl w:val="0"/>
          <w:numId w:val="16"/>
        </w:numPr>
        <w:spacing w:before="0" w:beforeAutospacing="0" w:after="0" w:afterAutospacing="0"/>
        <w:ind w:left="284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In a bath full of water a force of 1250 N acts on an area of 0.5 m</w:t>
      </w:r>
      <w:r w:rsidRPr="003E0AC8">
        <w:rPr>
          <w:rFonts w:asciiTheme="minorHAnsi" w:eastAsiaTheme="minorEastAsia" w:hAnsiTheme="minorHAnsi" w:cstheme="minorBidi"/>
          <w:bCs/>
          <w:kern w:val="24"/>
          <w:vertAlign w:val="superscript"/>
          <w:lang w:val="en-GB" w:eastAsia="en-GB"/>
        </w:rPr>
        <w:t>2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at the </w:t>
      </w: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bottom of the bath.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pressure acting on the bottom of the bath.</w:t>
      </w:r>
    </w:p>
    <w:p w14:paraId="7063FA67" w14:textId="77777777" w:rsidR="00866AC0" w:rsidRDefault="00866AC0" w:rsidP="00866AC0">
      <w:pPr>
        <w:pStyle w:val="NormalWeb"/>
        <w:spacing w:before="0" w:beforeAutospacing="0" w:after="0" w:afterAutospacing="0"/>
        <w:ind w:left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184FD4CA" w14:textId="77777777" w:rsidR="00866AC0" w:rsidRDefault="00BF2E8C" w:rsidP="00C50CA6">
      <w:pPr>
        <w:pStyle w:val="NormalWeb"/>
        <w:numPr>
          <w:ilvl w:val="0"/>
          <w:numId w:val="16"/>
        </w:numPr>
        <w:spacing w:before="0" w:beforeAutospacing="0" w:after="0" w:afterAutospacing="0"/>
        <w:ind w:left="284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A pressure of 4000 Pa acts in a hydraulic </w:t>
      </w:r>
      <w:r w:rsidR="00B02EBA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brake fluid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. </w:t>
      </w:r>
      <w:r w:rsidR="00B02EBA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surface of the slave cylinder i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nside the brake system has a </w:t>
      </w:r>
      <w:r w:rsidR="00B02EBA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surface area of 0.03 m</w:t>
      </w:r>
      <w:r w:rsidR="00B02EBA" w:rsidRPr="00866AC0">
        <w:rPr>
          <w:rFonts w:asciiTheme="minorHAnsi" w:eastAsiaTheme="minorEastAsia" w:hAnsiTheme="minorHAnsi" w:cstheme="minorBidi"/>
          <w:bCs/>
          <w:kern w:val="24"/>
          <w:vertAlign w:val="superscript"/>
          <w:lang w:val="en-GB" w:eastAsia="en-GB"/>
        </w:rPr>
        <w:t>2</w:t>
      </w:r>
      <w:r w:rsidR="00B02EBA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="00B02EBA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force acting on the slave cylinder.</w:t>
      </w:r>
    </w:p>
    <w:p w14:paraId="105D6C79" w14:textId="77777777" w:rsidR="00866AC0" w:rsidRDefault="00866AC0" w:rsidP="00866AC0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01D3E0CB" w14:textId="77777777" w:rsidR="00866AC0" w:rsidRDefault="00B02EBA" w:rsidP="00C50CA6">
      <w:pPr>
        <w:pStyle w:val="NormalWeb"/>
        <w:numPr>
          <w:ilvl w:val="0"/>
          <w:numId w:val="16"/>
        </w:numPr>
        <w:spacing w:before="0" w:beforeAutospacing="0" w:after="0" w:afterAutospacing="0"/>
        <w:ind w:left="284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beaker is filled to a depth of 10 cm with water.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Water has a density of 1000 kg/m</w:t>
      </w:r>
      <w:r w:rsidRPr="00866AC0">
        <w:rPr>
          <w:rFonts w:asciiTheme="minorHAnsi" w:eastAsiaTheme="minorEastAsia" w:hAnsiTheme="minorHAnsi" w:cstheme="minorBidi"/>
          <w:bCs/>
          <w:kern w:val="24"/>
          <w:vertAlign w:val="superscript"/>
          <w:lang w:val="en-GB" w:eastAsia="en-GB"/>
        </w:rPr>
        <w:t>3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pressure acting at the bottom of the beaker.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Take g = 10 N/kg.</w:t>
      </w:r>
    </w:p>
    <w:p w14:paraId="5912220A" w14:textId="77777777" w:rsidR="00866AC0" w:rsidRDefault="00866AC0" w:rsidP="00866AC0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0C7209BB" w14:textId="77777777" w:rsidR="00866AC0" w:rsidRDefault="00B02EBA" w:rsidP="00C50CA6">
      <w:pPr>
        <w:pStyle w:val="NormalWeb"/>
        <w:numPr>
          <w:ilvl w:val="0"/>
          <w:numId w:val="16"/>
        </w:numPr>
        <w:spacing w:before="0" w:beforeAutospacing="0" w:after="0" w:afterAutospacing="0"/>
        <w:ind w:left="284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scu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ba diver is diving in the sea.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pressure acting on the scuba diver is 267 800 Pa.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Salt water has a density of 1030 kg/m</w:t>
      </w:r>
      <w:r w:rsidRPr="00866AC0">
        <w:rPr>
          <w:rFonts w:asciiTheme="minorHAnsi" w:eastAsiaTheme="minorEastAsia" w:hAnsiTheme="minorHAnsi" w:cstheme="minorBidi"/>
          <w:bCs/>
          <w:kern w:val="24"/>
          <w:vertAlign w:val="superscript"/>
          <w:lang w:val="en-GB" w:eastAsia="en-GB"/>
        </w:rPr>
        <w:t>3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depth of the scuba diver.</w:t>
      </w:r>
    </w:p>
    <w:p w14:paraId="2FD9C759" w14:textId="77777777" w:rsidR="00866AC0" w:rsidRDefault="00866AC0" w:rsidP="00866AC0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5BD9B393" w14:textId="77777777" w:rsidR="00866AC0" w:rsidRDefault="00B02EBA" w:rsidP="00C50CA6">
      <w:pPr>
        <w:pStyle w:val="NormalWeb"/>
        <w:numPr>
          <w:ilvl w:val="0"/>
          <w:numId w:val="16"/>
        </w:numPr>
        <w:spacing w:before="0" w:beforeAutospacing="0" w:after="0" w:afterAutospacing="0"/>
        <w:ind w:left="284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boat floats in sea water (density 1030 kg/m</w:t>
      </w:r>
      <w:r w:rsidRPr="00866AC0">
        <w:rPr>
          <w:rFonts w:asciiTheme="minorHAnsi" w:eastAsiaTheme="minorEastAsia" w:hAnsiTheme="minorHAnsi" w:cstheme="minorBidi"/>
          <w:bCs/>
          <w:kern w:val="24"/>
          <w:vertAlign w:val="superscript"/>
          <w:lang w:val="en-GB" w:eastAsia="en-GB"/>
        </w:rPr>
        <w:t>3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).  The boat has a surface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area of 15 m</w:t>
      </w:r>
      <w:r w:rsidRPr="00866AC0">
        <w:rPr>
          <w:rFonts w:asciiTheme="minorHAnsi" w:eastAsiaTheme="minorEastAsia" w:hAnsiTheme="minorHAnsi" w:cstheme="minorBidi"/>
          <w:bCs/>
          <w:kern w:val="24"/>
          <w:vertAlign w:val="superscript"/>
          <w:lang w:val="en-GB" w:eastAsia="en-GB"/>
        </w:rPr>
        <w:t>2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in contact with the water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and has a pressure of 4120 Pa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acting on it.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Find the depth the boat floats at.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Take g = 10 N/kg.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</w:p>
    <w:p w14:paraId="0A3C0D2E" w14:textId="77777777" w:rsidR="00866AC0" w:rsidRDefault="00866AC0" w:rsidP="00866AC0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75FE0576" w14:textId="1614B793" w:rsidR="002D007D" w:rsidRPr="00866AC0" w:rsidRDefault="00B02EBA" w:rsidP="00C50CA6">
      <w:pPr>
        <w:pStyle w:val="NormalWeb"/>
        <w:numPr>
          <w:ilvl w:val="0"/>
          <w:numId w:val="16"/>
        </w:numPr>
        <w:spacing w:before="0" w:beforeAutospacing="0" w:after="0" w:afterAutospacing="0"/>
        <w:ind w:left="284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Explain why the atmospheric pressure o</w:t>
      </w:r>
      <w:r w:rsid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n the top of Mount Everest is </w:t>
      </w:r>
      <w:r w:rsidRPr="00866AC0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lower than the atmospheric pressure at sea level.</w:t>
      </w:r>
    </w:p>
    <w:p w14:paraId="2D247DF9" w14:textId="77777777" w:rsidR="002D007D" w:rsidRPr="003E0AC8" w:rsidRDefault="002D007D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34B57051" w14:textId="67900A7D" w:rsidR="002D007D" w:rsidRPr="00866AC0" w:rsidRDefault="00D56BCC" w:rsidP="002D007D">
      <w:pPr>
        <w:pStyle w:val="NormalWeb"/>
        <w:spacing w:before="0" w:beforeAutospacing="0" w:after="0" w:afterAutospacing="0"/>
        <w:ind w:left="-450"/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</w:pPr>
      <w:r w:rsidRPr="00866AC0">
        <w:rPr>
          <w:rFonts w:asciiTheme="minorHAnsi" w:eastAsiaTheme="minorEastAsia" w:hAnsiTheme="minorHAnsi" w:cstheme="minorBidi"/>
          <w:b/>
          <w:bCs/>
          <w:kern w:val="24"/>
          <w:sz w:val="28"/>
          <w:lang w:val="en-GB" w:eastAsia="en-GB"/>
        </w:rPr>
        <w:t>F</w:t>
      </w:r>
      <w:r w:rsidR="002D007D" w:rsidRPr="00866AC0">
        <w:rPr>
          <w:rFonts w:asciiTheme="minorHAnsi" w:eastAsiaTheme="minorEastAsia" w:hAnsiTheme="minorHAnsi" w:cstheme="minorBidi"/>
          <w:b/>
          <w:bCs/>
          <w:kern w:val="24"/>
          <w:sz w:val="28"/>
          <w:lang w:val="en-GB" w:eastAsia="en-GB"/>
        </w:rPr>
        <w:t>.</w:t>
      </w:r>
      <w:r w:rsidR="002D007D" w:rsidRPr="00866AC0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 xml:space="preserve"> </w:t>
      </w:r>
      <w:r w:rsidRPr="00866AC0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>Forces and Motion</w:t>
      </w:r>
    </w:p>
    <w:p w14:paraId="1D8897DC" w14:textId="77777777" w:rsidR="00D56BCC" w:rsidRPr="003E0AC8" w:rsidRDefault="00D56BCC" w:rsidP="00866AC0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</w:pPr>
    </w:p>
    <w:p w14:paraId="1C368414" w14:textId="0CD3831C" w:rsidR="00D56BCC" w:rsidRPr="003E0AC8" w:rsidRDefault="00D56BCC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State the typical speed of a person</w:t>
      </w:r>
    </w:p>
    <w:p w14:paraId="3B005E92" w14:textId="77777777" w:rsidR="00866AC0" w:rsidRPr="00C5094C" w:rsidRDefault="00D56BCC" w:rsidP="00C50CA6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Walking</w:t>
      </w:r>
    </w:p>
    <w:p w14:paraId="4D186CF7" w14:textId="77777777" w:rsidR="00866AC0" w:rsidRPr="00C5094C" w:rsidRDefault="00D56BCC" w:rsidP="00C50CA6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/>
          <w:bCs/>
          <w:kern w:val="24"/>
          <w:lang w:eastAsia="en-GB"/>
        </w:rPr>
        <w:t>Cycling</w:t>
      </w:r>
    </w:p>
    <w:p w14:paraId="297FA743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bCs/>
          <w:kern w:val="24"/>
          <w:lang w:eastAsia="en-GB"/>
        </w:rPr>
      </w:pPr>
    </w:p>
    <w:p w14:paraId="1B79818C" w14:textId="77777777" w:rsidR="00C5094C" w:rsidRPr="00C5094C" w:rsidRDefault="00D56BCC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/>
          <w:bCs/>
          <w:kern w:val="24"/>
          <w:lang w:eastAsia="en-GB"/>
        </w:rPr>
        <w:t>State the equation that links speed, distance and time.</w:t>
      </w:r>
    </w:p>
    <w:p w14:paraId="003F80B5" w14:textId="77777777" w:rsidR="00C5094C" w:rsidRP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4F6349AD" w14:textId="77777777" w:rsidR="00C5094C" w:rsidRPr="00C5094C" w:rsidRDefault="00D56BCC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/>
          <w:bCs/>
          <w:kern w:val="24"/>
          <w:lang w:eastAsia="en-GB"/>
        </w:rPr>
        <w:t>Describe the difference between speed and velocity.</w:t>
      </w:r>
    </w:p>
    <w:p w14:paraId="52D66C78" w14:textId="77777777" w:rsidR="00C5094C" w:rsidRPr="00C5094C" w:rsidRDefault="00C5094C" w:rsidP="00C5094C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4BC8E672" w14:textId="77777777" w:rsidR="00C5094C" w:rsidRPr="00C5094C" w:rsidRDefault="00D56BCC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car moves round a circular track at 120 mph.</w:t>
      </w:r>
      <w:r w:rsidR="00C5094C"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Give the average velocity of the car.  Explain your answer.</w:t>
      </w:r>
      <w:r w:rsidR="00C5094C"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</w:p>
    <w:p w14:paraId="52799E1B" w14:textId="77777777" w:rsidR="00C5094C" w:rsidRPr="00C5094C" w:rsidRDefault="00C5094C" w:rsidP="00C5094C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3229FC35" w14:textId="77777777" w:rsidR="00C5094C" w:rsidRPr="00C5094C" w:rsidRDefault="00D56BCC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/>
          <w:bCs/>
          <w:kern w:val="24"/>
          <w:lang w:eastAsia="en-GB"/>
        </w:rPr>
        <w:t>A motorcycle travels a distance of 420 miles in 8.5 hours.</w:t>
      </w:r>
      <w:r w:rsidR="00C5094C"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Give the average speed of the motorcycle.</w:t>
      </w:r>
    </w:p>
    <w:p w14:paraId="6E895C77" w14:textId="77777777" w:rsidR="00C5094C" w:rsidRPr="00C5094C" w:rsidRDefault="00C5094C" w:rsidP="00C5094C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5641EF68" w14:textId="77777777" w:rsidR="00C5094C" w:rsidRPr="00C5094C" w:rsidRDefault="00D56BCC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Describe the differences between i</w:t>
      </w:r>
      <w:r w:rsidR="00C5094C"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nstantaneous speed and average </w:t>
      </w: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speed.</w:t>
      </w:r>
    </w:p>
    <w:p w14:paraId="2A810DAA" w14:textId="486CBCAC" w:rsidR="00C5094C" w:rsidRPr="00C5094C" w:rsidRDefault="00C5094C" w:rsidP="00C5094C">
      <w:pPr>
        <w:spacing w:after="160" w:line="259" w:lineRule="auto"/>
        <w:rPr>
          <w:rFonts w:asciiTheme="minorHAnsi" w:eastAsiaTheme="minorEastAsia" w:hAnsiTheme="minorHAnsi" w:cstheme="minorBidi"/>
          <w:bCs/>
          <w:kern w:val="24"/>
          <w:sz w:val="22"/>
          <w:szCs w:val="22"/>
        </w:rPr>
      </w:pPr>
      <w:r w:rsidRPr="00C5094C">
        <w:rPr>
          <w:rFonts w:asciiTheme="minorHAnsi" w:eastAsiaTheme="minorEastAsia" w:hAnsiTheme="minorHAnsi"/>
          <w:bCs/>
          <w:kern w:val="24"/>
        </w:rPr>
        <w:br w:type="page"/>
      </w:r>
    </w:p>
    <w:p w14:paraId="6D81BEDD" w14:textId="77777777" w:rsidR="00C5094C" w:rsidRPr="00C5094C" w:rsidRDefault="00D56BCC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F8146AC" wp14:editId="74E63A16">
            <wp:simplePos x="0" y="0"/>
            <wp:positionH relativeFrom="column">
              <wp:posOffset>937119</wp:posOffset>
            </wp:positionH>
            <wp:positionV relativeFrom="paragraph">
              <wp:posOffset>499110</wp:posOffset>
            </wp:positionV>
            <wp:extent cx="4063596" cy="3047577"/>
            <wp:effectExtent l="0" t="0" r="635" b="635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596" cy="304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94C">
        <w:rPr>
          <w:rFonts w:asciiTheme="minorHAnsi" w:eastAsiaTheme="minorEastAsia" w:hAnsiTheme="minorHAnsi"/>
          <w:bCs/>
          <w:kern w:val="24"/>
          <w:lang w:eastAsia="en-GB"/>
        </w:rPr>
        <w:t>Describe fully the motion shown in</w:t>
      </w:r>
      <w:r w:rsidR="00C5094C" w:rsidRPr="00C5094C">
        <w:rPr>
          <w:rFonts w:asciiTheme="minorHAnsi" w:eastAsiaTheme="minorEastAsia" w:hAnsiTheme="minorHAnsi"/>
          <w:bCs/>
          <w:kern w:val="24"/>
          <w:lang w:eastAsia="en-GB"/>
        </w:rPr>
        <w:t xml:space="preserve"> the distance-time graph shown </w:t>
      </w: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below.</w:t>
      </w:r>
      <w:r w:rsidRPr="00C5094C">
        <w:rPr>
          <w:rFonts w:asciiTheme="minorHAnsi" w:hAnsiTheme="minorHAnsi" w:cstheme="minorBidi"/>
          <w:noProof/>
          <w:lang w:val="en-GB" w:eastAsia="en-GB"/>
        </w:rPr>
        <w:t xml:space="preserve"> </w:t>
      </w:r>
    </w:p>
    <w:p w14:paraId="57DAB3C7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7C2FCBA1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50A3E6BC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3AD78EE4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7A919D70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3F51BF02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3E198A2A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74D6504F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5CD3EBD8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490BB521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61308FE6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1F0D4D63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5C5E98D8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341A740E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75E311E7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2332BC70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6C73CF5B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31E6B884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7B416D80" w14:textId="77777777" w:rsidR="00C5094C" w:rsidRPr="00C5094C" w:rsidRDefault="00C5094C" w:rsidP="00C5094C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24C32442" w14:textId="77777777" w:rsidR="00C5094C" w:rsidRDefault="00487E35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hAnsiTheme="minorHAnsi"/>
          <w:noProof/>
        </w:rPr>
        <w:drawing>
          <wp:anchor distT="0" distB="0" distL="114300" distR="114300" simplePos="0" relativeHeight="251683840" behindDoc="0" locked="0" layoutInCell="1" allowOverlap="1" wp14:anchorId="1A6837F0" wp14:editId="34259988">
            <wp:simplePos x="0" y="0"/>
            <wp:positionH relativeFrom="column">
              <wp:posOffset>1627011</wp:posOffset>
            </wp:positionH>
            <wp:positionV relativeFrom="paragraph">
              <wp:posOffset>571712</wp:posOffset>
            </wp:positionV>
            <wp:extent cx="2810935" cy="1829929"/>
            <wp:effectExtent l="0" t="0" r="8890" b="0"/>
            <wp:wrapNone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35" cy="182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CC" w:rsidRPr="00C5094C">
        <w:rPr>
          <w:rFonts w:asciiTheme="minorHAnsi" w:hAnsiTheme="minorHAnsi"/>
          <w:noProof/>
          <w:lang w:eastAsia="en-GB"/>
        </w:rPr>
        <w:t xml:space="preserve">Describe how you would find the instantaneous speed of an object from </w:t>
      </w:r>
      <w:r w:rsidR="00D56BCC" w:rsidRPr="00C5094C">
        <w:rPr>
          <w:rFonts w:asciiTheme="minorHAnsi" w:hAnsiTheme="minorHAnsi"/>
          <w:noProof/>
          <w:lang w:eastAsia="en-GB"/>
        </w:rPr>
        <w:tab/>
        <w:t>a distance-time graph where the line</w:t>
      </w:r>
      <w:r w:rsidRPr="00C5094C">
        <w:rPr>
          <w:rFonts w:asciiTheme="minorHAnsi" w:hAnsiTheme="minorHAnsi"/>
          <w:noProof/>
          <w:lang w:eastAsia="en-GB"/>
        </w:rPr>
        <w:t xml:space="preserve"> </w:t>
      </w:r>
      <w:r w:rsidR="00D56BCC" w:rsidRPr="00C5094C">
        <w:rPr>
          <w:rFonts w:asciiTheme="minorHAnsi" w:hAnsiTheme="minorHAnsi"/>
          <w:noProof/>
          <w:lang w:eastAsia="en-GB"/>
        </w:rPr>
        <w:t xml:space="preserve"> is a curve.  (Higher Tier Only).</w:t>
      </w:r>
      <w:r w:rsidRPr="00C5094C">
        <w:rPr>
          <w:rFonts w:asciiTheme="minorHAnsi" w:hAnsiTheme="minorHAnsi"/>
          <w:noProof/>
          <w:lang w:eastAsia="en-GB"/>
        </w:rPr>
        <w:t xml:space="preserve"> </w:t>
      </w:r>
    </w:p>
    <w:p w14:paraId="1A962FA3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0EAE515E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0742BC2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13BF9C8D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38E5965A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AC5DF53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74154AD1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6FE421B1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1DED878D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3C75F6A1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0A3FE9F7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EA17F53" w14:textId="77777777" w:rsidR="00C5094C" w:rsidRPr="00C5094C" w:rsidRDefault="00487E35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hAnsiTheme="minorHAnsi" w:cstheme="minorBidi"/>
          <w:noProof/>
          <w:lang w:val="en-GB" w:eastAsia="en-GB"/>
        </w:rPr>
        <w:t>State the equation that links acceleratio</w:t>
      </w:r>
      <w:r w:rsidR="00C5094C">
        <w:rPr>
          <w:rFonts w:asciiTheme="minorHAnsi" w:hAnsiTheme="minorHAnsi" w:cstheme="minorBidi"/>
          <w:noProof/>
          <w:lang w:val="en-GB" w:eastAsia="en-GB"/>
        </w:rPr>
        <w:t xml:space="preserve">n, change in velocity and time </w:t>
      </w:r>
      <w:r w:rsidRPr="00C5094C">
        <w:rPr>
          <w:rFonts w:asciiTheme="minorHAnsi" w:hAnsiTheme="minorHAnsi" w:cstheme="minorBidi"/>
          <w:noProof/>
          <w:lang w:val="en-GB" w:eastAsia="en-GB"/>
        </w:rPr>
        <w:t>taken.</w:t>
      </w:r>
    </w:p>
    <w:p w14:paraId="00B630AF" w14:textId="77777777" w:rsidR="00C5094C" w:rsidRP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D1484F0" w14:textId="77777777" w:rsidR="00C5094C" w:rsidRDefault="00487E35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hAnsiTheme="minorHAnsi" w:cstheme="minorBidi"/>
          <w:noProof/>
          <w:lang w:val="en-GB" w:eastAsia="en-GB"/>
        </w:rPr>
        <w:t>Describe what is meant by a negative acceleration.</w:t>
      </w:r>
    </w:p>
    <w:p w14:paraId="71C40AB0" w14:textId="77777777" w:rsidR="00C5094C" w:rsidRDefault="00C5094C" w:rsidP="00C5094C">
      <w:pPr>
        <w:pStyle w:val="ListParagraph"/>
        <w:rPr>
          <w:noProof/>
          <w:lang w:eastAsia="en-GB"/>
        </w:rPr>
      </w:pPr>
    </w:p>
    <w:p w14:paraId="7487F2AE" w14:textId="77777777" w:rsidR="00C5094C" w:rsidRDefault="00487E35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hAnsiTheme="minorHAnsi" w:cstheme="minorBidi"/>
          <w:noProof/>
          <w:lang w:val="en-GB" w:eastAsia="en-GB"/>
        </w:rPr>
        <w:t>Give the units of acceleration.</w:t>
      </w:r>
    </w:p>
    <w:p w14:paraId="2C404305" w14:textId="77777777" w:rsidR="00C5094C" w:rsidRDefault="00C5094C" w:rsidP="00C5094C">
      <w:pPr>
        <w:pStyle w:val="ListParagraph"/>
        <w:rPr>
          <w:noProof/>
          <w:lang w:eastAsia="en-GB"/>
        </w:rPr>
      </w:pPr>
    </w:p>
    <w:p w14:paraId="3D528AF5" w14:textId="77777777" w:rsidR="00C5094C" w:rsidRPr="00C5094C" w:rsidRDefault="00487E35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hAnsiTheme="minorHAnsi" w:cstheme="minorBidi"/>
          <w:noProof/>
          <w:lang w:val="en-GB" w:eastAsia="en-GB"/>
        </w:rPr>
        <w:t>Describe how the distance travelled by</w:t>
      </w:r>
      <w:r w:rsidR="00C5094C">
        <w:rPr>
          <w:rFonts w:asciiTheme="minorHAnsi" w:hAnsiTheme="minorHAnsi" w:cstheme="minorBidi"/>
          <w:noProof/>
          <w:lang w:val="en-GB" w:eastAsia="en-GB"/>
        </w:rPr>
        <w:t xml:space="preserve"> an object can be found from a </w:t>
      </w:r>
      <w:r w:rsidRPr="00C5094C">
        <w:rPr>
          <w:rFonts w:asciiTheme="minorHAnsi" w:hAnsiTheme="minorHAnsi" w:cstheme="minorBidi"/>
          <w:noProof/>
          <w:lang w:val="en-GB" w:eastAsia="en-GB"/>
        </w:rPr>
        <w:t>velocity-time graph.</w:t>
      </w:r>
    </w:p>
    <w:p w14:paraId="7F0EC85C" w14:textId="3A561CA5" w:rsidR="00C5094C" w:rsidRPr="00C5094C" w:rsidRDefault="00C5094C" w:rsidP="00C5094C">
      <w:pPr>
        <w:spacing w:after="160" w:line="259" w:lineRule="auto"/>
        <w:rPr>
          <w:rFonts w:asciiTheme="minorHAnsi" w:hAnsiTheme="minorHAnsi" w:cstheme="minorBidi"/>
          <w:noProof/>
          <w:sz w:val="22"/>
          <w:szCs w:val="22"/>
        </w:rPr>
      </w:pPr>
      <w:r>
        <w:rPr>
          <w:noProof/>
        </w:rPr>
        <w:br w:type="page"/>
      </w:r>
    </w:p>
    <w:p w14:paraId="6271C986" w14:textId="77777777" w:rsidR="00C5094C" w:rsidRPr="00C5094C" w:rsidRDefault="00487E35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hAnsiTheme="minorHAnsi" w:cstheme="minorBidi"/>
          <w:noProof/>
          <w:lang w:val="en-GB" w:eastAsia="en-GB"/>
        </w:rPr>
        <w:lastRenderedPageBreak/>
        <w:t>Describe fully the motion shown in the velocity-time graph shown below.</w:t>
      </w:r>
    </w:p>
    <w:p w14:paraId="1DE1DE96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7D24D430" w14:textId="10E00A41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  <w:r w:rsidRPr="003E0AC8">
        <w:rPr>
          <w:rFonts w:asciiTheme="minorHAnsi" w:hAnsiTheme="minorHAnsi" w:cstheme="minorBidi"/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739CA34F" wp14:editId="2C4FDBB3">
            <wp:simplePos x="0" y="0"/>
            <wp:positionH relativeFrom="column">
              <wp:posOffset>1282065</wp:posOffset>
            </wp:positionH>
            <wp:positionV relativeFrom="paragraph">
              <wp:posOffset>4445</wp:posOffset>
            </wp:positionV>
            <wp:extent cx="3716286" cy="3215076"/>
            <wp:effectExtent l="0" t="0" r="0" b="4445"/>
            <wp:wrapNone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286" cy="321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D4262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11185058" w14:textId="7CD19F7A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6CCEEFEC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59D7142A" w14:textId="3A5F645A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2B2D6A99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085F332C" w14:textId="421AAB80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473ACC51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35BD1525" w14:textId="182462B0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1AE9B309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6376B9F6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5CC8F51F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24708F8A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0D3F5C7B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52CB88C4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654A95E0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7964A7EF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hAnsiTheme="minorHAnsi" w:cstheme="minorBidi"/>
          <w:noProof/>
          <w:lang w:val="en-GB" w:eastAsia="en-GB"/>
        </w:rPr>
      </w:pPr>
    </w:p>
    <w:p w14:paraId="31E0FE7D" w14:textId="77777777" w:rsidR="00C5094C" w:rsidRDefault="00C5094C" w:rsidP="00C5094C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71EF4E6D" w14:textId="77777777" w:rsidR="00C5094C" w:rsidRDefault="00487E35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stone is dropped off a cliff.</w:t>
      </w:r>
      <w:r w:rsid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stone hits the floor at 30 m/s.</w:t>
      </w:r>
      <w:r w:rsid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height of the cliff.</w:t>
      </w:r>
      <w:r w:rsid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Take g = 9.8 m/s</w:t>
      </w:r>
      <w:r w:rsidRPr="00C5094C">
        <w:rPr>
          <w:rFonts w:asciiTheme="minorHAnsi" w:eastAsiaTheme="minorEastAsia" w:hAnsiTheme="minorHAnsi" w:cstheme="minorBidi"/>
          <w:bCs/>
          <w:kern w:val="24"/>
          <w:vertAlign w:val="superscript"/>
          <w:lang w:val="en-GB" w:eastAsia="en-GB"/>
        </w:rPr>
        <w:t>2</w:t>
      </w: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.</w:t>
      </w:r>
    </w:p>
    <w:p w14:paraId="21B25765" w14:textId="77777777" w:rsidR="00C5094C" w:rsidRDefault="00C5094C" w:rsidP="00C5094C">
      <w:pPr>
        <w:pStyle w:val="NormalWeb"/>
        <w:spacing w:before="0" w:beforeAutospacing="0" w:after="0" w:afterAutospacing="0"/>
        <w:ind w:left="218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3CC7E546" w14:textId="51CF737D" w:rsidR="00487E35" w:rsidRPr="00C5094C" w:rsidRDefault="00487E35" w:rsidP="00C50CA6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C5094C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Explain how the motion of a skydiver changes from the moment they jump out of the plane until they land.</w:t>
      </w:r>
    </w:p>
    <w:p w14:paraId="2E6C5808" w14:textId="77777777" w:rsidR="00C45FE4" w:rsidRPr="003E0AC8" w:rsidRDefault="00C45FE4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0D79F10B" w14:textId="77777777" w:rsidR="00C45FE4" w:rsidRPr="003E0AC8" w:rsidRDefault="00C45FE4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7B4D8097" w14:textId="45EFB996" w:rsidR="00C45FE4" w:rsidRPr="00C5094C" w:rsidRDefault="00C45FE4" w:rsidP="00C45FE4">
      <w:pPr>
        <w:pStyle w:val="NormalWeb"/>
        <w:spacing w:before="0" w:beforeAutospacing="0" w:after="0" w:afterAutospacing="0"/>
        <w:ind w:left="-450"/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</w:pPr>
      <w:r w:rsidRPr="00C5094C">
        <w:rPr>
          <w:rFonts w:asciiTheme="minorHAnsi" w:eastAsiaTheme="minorEastAsia" w:hAnsiTheme="minorHAnsi" w:cstheme="minorBidi"/>
          <w:b/>
          <w:bCs/>
          <w:kern w:val="24"/>
          <w:sz w:val="28"/>
          <w:lang w:val="en-GB" w:eastAsia="en-GB"/>
        </w:rPr>
        <w:t>G.</w:t>
      </w:r>
      <w:r w:rsidRPr="00C5094C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 xml:space="preserve"> Forces, Accelerations and Newton's Laws of Motion</w:t>
      </w:r>
    </w:p>
    <w:p w14:paraId="47C8B02B" w14:textId="77777777" w:rsidR="00C45FE4" w:rsidRPr="003E0AC8" w:rsidRDefault="00C45FE4" w:rsidP="00C45FE4">
      <w:pPr>
        <w:pStyle w:val="NormalWeb"/>
        <w:spacing w:before="0" w:beforeAutospacing="0" w:after="0" w:afterAutospacing="0"/>
        <w:ind w:left="-450"/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</w:pPr>
    </w:p>
    <w:p w14:paraId="6687256C" w14:textId="77777777" w:rsidR="00AB5715" w:rsidRDefault="00C45FE4" w:rsidP="00C50CA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Describe why a cannon ball, when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fired from a cannon, does not </w:t>
      </w: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continue to move with constant velocity.</w:t>
      </w:r>
    </w:p>
    <w:p w14:paraId="2869F987" w14:textId="77777777" w:rsidR="00AB5715" w:rsidRDefault="00AB5715" w:rsidP="00AB5715">
      <w:pPr>
        <w:pStyle w:val="NormalWeb"/>
        <w:spacing w:before="0" w:beforeAutospacing="0" w:after="0" w:afterAutospacing="0"/>
        <w:ind w:left="426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EDCD595" w14:textId="77777777" w:rsidR="00AB5715" w:rsidRDefault="00C45FE4" w:rsidP="00C50CA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What is the inertia of an object a measure of?</w:t>
      </w:r>
    </w:p>
    <w:p w14:paraId="23C95E0A" w14:textId="77777777" w:rsidR="00AB5715" w:rsidRDefault="00AB5715" w:rsidP="00AB5715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1CEB64BC" w14:textId="77777777" w:rsidR="00AB5715" w:rsidRDefault="00C45FE4" w:rsidP="00C50CA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State the equation commonly used for Newton's second law. </w:t>
      </w:r>
    </w:p>
    <w:p w14:paraId="236FA85B" w14:textId="77777777" w:rsidR="00AB5715" w:rsidRDefault="00AB5715" w:rsidP="00AB5715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3204C38F" w14:textId="77777777" w:rsidR="00AB5715" w:rsidRDefault="00C45FE4" w:rsidP="00C50CA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car has a driving force of 1200 N and a mass of 700 kg.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acceleration of the car.</w:t>
      </w:r>
    </w:p>
    <w:p w14:paraId="52F70766" w14:textId="77777777" w:rsidR="00AB5715" w:rsidRDefault="00AB5715" w:rsidP="00AB5715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62DFF95F" w14:textId="77777777" w:rsidR="00AB5715" w:rsidRDefault="00C45FE4" w:rsidP="00C50CA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skydiver has a weight of 686 N and a mass of 70 kg.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acceleration of the skydiver the momen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t he jumps out of 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plane.</w:t>
      </w:r>
    </w:p>
    <w:p w14:paraId="42540EC6" w14:textId="77777777" w:rsidR="00AB5715" w:rsidRDefault="00AB5715" w:rsidP="00AB5715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281DF97B" w14:textId="77777777" w:rsidR="00AB5715" w:rsidRDefault="00C45FE4" w:rsidP="00C50CA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motorcycle has a driving force of 1400 N and an acceleration of 6 m/s</w:t>
      </w:r>
      <w:r w:rsidRPr="00AB5715">
        <w:rPr>
          <w:rFonts w:asciiTheme="minorHAnsi" w:eastAsiaTheme="minorEastAsia" w:hAnsiTheme="minorHAnsi" w:cstheme="minorBidi"/>
          <w:bCs/>
          <w:kern w:val="24"/>
          <w:vertAlign w:val="superscript"/>
          <w:lang w:val="en-GB" w:eastAsia="en-GB"/>
        </w:rPr>
        <w:t>2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mass of the motorcycle.</w:t>
      </w:r>
    </w:p>
    <w:p w14:paraId="7FF93875" w14:textId="77777777" w:rsidR="00AB5715" w:rsidRDefault="00AB5715" w:rsidP="00AB5715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2D9E9167" w14:textId="77777777" w:rsidR="00AB5715" w:rsidRDefault="00052AA7" w:rsidP="00C50CA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lastRenderedPageBreak/>
        <w:t>A father and his daughter were ice skating.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father has a mass of 75 kg and his daughter has a mass of 30 kg.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father pushed his daughter and she feels a force of 50 N.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force on the father.</w:t>
      </w:r>
    </w:p>
    <w:p w14:paraId="33D7EC2A" w14:textId="77777777" w:rsidR="00AB5715" w:rsidRDefault="00AB5715" w:rsidP="00AB5715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2D6937BF" w14:textId="0EAF6F2E" w:rsidR="00052AA7" w:rsidRPr="00AB5715" w:rsidRDefault="00052AA7" w:rsidP="00C50CA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car crashed into a crash barrier.  The force exerted by th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e barrier on the 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car was 4500 N.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Describe the force exerted by the car onto the barrier.</w:t>
      </w:r>
    </w:p>
    <w:p w14:paraId="399CEFE6" w14:textId="77777777" w:rsidR="00B5599E" w:rsidRPr="003E0AC8" w:rsidRDefault="00B5599E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8FCD540" w14:textId="226F01AC" w:rsidR="00B5599E" w:rsidRPr="00AB5715" w:rsidRDefault="00B5599E" w:rsidP="00AB5715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/>
          <w:bCs/>
          <w:kern w:val="24"/>
          <w:sz w:val="28"/>
          <w:lang w:val="en-GB" w:eastAsia="en-GB"/>
        </w:rPr>
        <w:t>H.</w:t>
      </w:r>
      <w:r w:rsidRPr="00AB5715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 xml:space="preserve"> Forces and Braking</w:t>
      </w:r>
    </w:p>
    <w:p w14:paraId="16C1C353" w14:textId="77777777" w:rsidR="00B5599E" w:rsidRPr="003E0AC8" w:rsidRDefault="00B5599E" w:rsidP="00B5599E">
      <w:pPr>
        <w:pStyle w:val="NormalWeb"/>
        <w:spacing w:before="0" w:beforeAutospacing="0" w:after="0" w:afterAutospacing="0"/>
        <w:ind w:left="-450"/>
        <w:rPr>
          <w:rFonts w:asciiTheme="minorHAnsi" w:eastAsiaTheme="minorEastAsia" w:hAnsiTheme="minorHAnsi" w:cstheme="minorBidi"/>
          <w:b/>
          <w:bCs/>
          <w:kern w:val="24"/>
          <w:u w:val="single"/>
          <w:lang w:val="en-GB" w:eastAsia="en-GB"/>
        </w:rPr>
      </w:pPr>
    </w:p>
    <w:p w14:paraId="1BAECA22" w14:textId="77777777" w:rsidR="00AB5715" w:rsidRDefault="00B5599E" w:rsidP="00C50CA6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Define thinking distance.</w:t>
      </w:r>
    </w:p>
    <w:p w14:paraId="12ED26A3" w14:textId="77777777" w:rsidR="00AB5715" w:rsidRDefault="00AB5715" w:rsidP="00AB5715">
      <w:pPr>
        <w:pStyle w:val="NormalWeb"/>
        <w:spacing w:before="0" w:beforeAutospacing="0" w:after="0" w:afterAutospacing="0"/>
        <w:ind w:left="426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441CB445" w14:textId="1B8D3313" w:rsidR="00B5599E" w:rsidRPr="00AB5715" w:rsidRDefault="00B5599E" w:rsidP="00C50CA6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Complete the equation:</w:t>
      </w:r>
    </w:p>
    <w:p w14:paraId="59A54B69" w14:textId="77777777" w:rsidR="00B5599E" w:rsidRPr="003E0AC8" w:rsidRDefault="00B5599E" w:rsidP="00B5599E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15AB18C3" w14:textId="036D736C" w:rsidR="00B5599E" w:rsidRPr="003E0AC8" w:rsidRDefault="00B5599E" w:rsidP="00AB5715">
      <w:pPr>
        <w:pStyle w:val="NormalWeb"/>
        <w:spacing w:before="0" w:beforeAutospacing="0" w:after="0" w:afterAutospacing="0"/>
        <w:ind w:left="144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Stopping distance = ____________________ + _____________________</w:t>
      </w:r>
    </w:p>
    <w:p w14:paraId="6AC66AD1" w14:textId="77777777" w:rsidR="00B5599E" w:rsidRPr="003E0AC8" w:rsidRDefault="00B5599E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0745D6CA" w14:textId="77777777" w:rsidR="00AB5715" w:rsidRDefault="00B5599E" w:rsidP="00C50CA6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Describe how the speed of a vehicle affects the thinking distance.</w:t>
      </w:r>
    </w:p>
    <w:p w14:paraId="4C24884C" w14:textId="77777777" w:rsidR="00AB5715" w:rsidRDefault="00AB5715" w:rsidP="00AB5715">
      <w:pPr>
        <w:pStyle w:val="NormalWeb"/>
        <w:spacing w:before="0" w:beforeAutospacing="0" w:after="0" w:afterAutospacing="0"/>
        <w:ind w:left="426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34467096" w14:textId="4070BB5B" w:rsidR="00B5599E" w:rsidRPr="00AB5715" w:rsidRDefault="00B5599E" w:rsidP="00C50CA6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driver sees a car br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aking sharply in front of him. The driver takes 0.5 s 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to react to the stimulu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 and then brakes. Figure 1 shows the velocity-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time graph for the motion of the vehic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le from seeing the stimulus to 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stopping.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stopping distance of the vehicle.</w:t>
      </w:r>
    </w:p>
    <w:p w14:paraId="59A05CA6" w14:textId="59918469" w:rsidR="00377D90" w:rsidRPr="003E0AC8" w:rsidRDefault="00AB5715" w:rsidP="00377D90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noProof/>
          <w:kern w:val="24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42EC432D" wp14:editId="0DC4C591">
            <wp:simplePos x="0" y="0"/>
            <wp:positionH relativeFrom="column">
              <wp:posOffset>1613535</wp:posOffset>
            </wp:positionH>
            <wp:positionV relativeFrom="paragraph">
              <wp:posOffset>10795</wp:posOffset>
            </wp:positionV>
            <wp:extent cx="2204126" cy="2020449"/>
            <wp:effectExtent l="0" t="0" r="5715" b="12065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26" cy="202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F3461" w14:textId="1D596414" w:rsidR="00377D90" w:rsidRPr="003E0AC8" w:rsidRDefault="00377D90" w:rsidP="00AB5715">
      <w:pPr>
        <w:pStyle w:val="NormalWeb"/>
        <w:spacing w:before="0" w:beforeAutospacing="0" w:after="0" w:afterAutospacing="0"/>
        <w:ind w:left="72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>Figure 1</w:t>
      </w:r>
    </w:p>
    <w:p w14:paraId="7A59528A" w14:textId="01B00A8D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4FC06826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236868ED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778E0DE2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1FB78360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E37BF7B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1BB9C813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DB014EE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46CB836F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087E0455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03C1C751" w14:textId="0FA36590" w:rsidR="004B611F" w:rsidRDefault="004B611F" w:rsidP="00C50CA6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noProof/>
          <w:kern w:val="24"/>
          <w:lang w:val="en-GB" w:eastAsia="en-GB"/>
        </w:rPr>
        <w:drawing>
          <wp:anchor distT="0" distB="0" distL="114300" distR="114300" simplePos="0" relativeHeight="251686912" behindDoc="0" locked="0" layoutInCell="1" allowOverlap="1" wp14:anchorId="7FA9D605" wp14:editId="6133DCAB">
            <wp:simplePos x="0" y="0"/>
            <wp:positionH relativeFrom="column">
              <wp:posOffset>1676400</wp:posOffset>
            </wp:positionH>
            <wp:positionV relativeFrom="paragraph">
              <wp:posOffset>664845</wp:posOffset>
            </wp:positionV>
            <wp:extent cx="2875331" cy="1758950"/>
            <wp:effectExtent l="0" t="0" r="1270" b="0"/>
            <wp:wrapNone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331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90"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The </w:t>
      </w:r>
      <w:r w:rsidR="00AB5715"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Highway Code</w:t>
      </w:r>
      <w:r w:rsidR="00377D90"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shows the stopping distances for vehicles up to </w:t>
      </w:r>
      <w:r w:rsidR="00377D90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70 mph.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77D90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In 2011 the government proposed a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new 80 mph speed limit for UK </w:t>
      </w:r>
      <w:r w:rsidR="00377D90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motorways.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77D90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Use the information in the diagr</w:t>
      </w:r>
      <w:r w:rsid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am, and your own knowledge, to </w:t>
      </w:r>
      <w:r w:rsidR="00377D90" w:rsidRPr="00AB5715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determine the overall stopping distance of a vehicle at 80 mph.</w:t>
      </w:r>
    </w:p>
    <w:p w14:paraId="1E151796" w14:textId="3096435F" w:rsidR="004B611F" w:rsidRDefault="004B611F" w:rsidP="004B611F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2A368D8A" w14:textId="77777777" w:rsidR="004B611F" w:rsidRDefault="004B611F" w:rsidP="004B611F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09E0BBE1" w14:textId="4E72DED9" w:rsidR="004B611F" w:rsidRDefault="004B611F" w:rsidP="004B611F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70F7157D" w14:textId="7188D1E5" w:rsidR="004B611F" w:rsidRDefault="004B611F" w:rsidP="004B611F">
      <w:pPr>
        <w:spacing w:after="160" w:line="259" w:lineRule="auto"/>
        <w:rPr>
          <w:rFonts w:asciiTheme="minorHAnsi" w:eastAsiaTheme="minorEastAsia" w:hAnsiTheme="minorHAnsi" w:cstheme="minorBidi"/>
          <w:bCs/>
          <w:kern w:val="24"/>
        </w:rPr>
      </w:pPr>
      <w:r>
        <w:rPr>
          <w:rFonts w:asciiTheme="minorHAnsi" w:eastAsiaTheme="minorEastAsia" w:hAnsiTheme="minorHAnsi" w:cstheme="minorBidi"/>
          <w:bCs/>
          <w:kern w:val="24"/>
        </w:rPr>
        <w:br w:type="page"/>
      </w:r>
    </w:p>
    <w:p w14:paraId="4C5EB2E7" w14:textId="0BED0DFC" w:rsidR="004B611F" w:rsidRPr="004B611F" w:rsidRDefault="00377D90" w:rsidP="00C50CA6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/>
          <w:bCs/>
          <w:kern w:val="24"/>
          <w:lang w:eastAsia="en-GB"/>
        </w:rPr>
        <w:lastRenderedPageBreak/>
        <w:t>Describe how you could measur</w:t>
      </w:r>
      <w:r w:rsidR="004B611F">
        <w:rPr>
          <w:rFonts w:asciiTheme="minorHAnsi" w:eastAsiaTheme="minorEastAsia" w:hAnsiTheme="minorHAnsi"/>
          <w:bCs/>
          <w:kern w:val="24"/>
          <w:lang w:eastAsia="en-GB"/>
        </w:rPr>
        <w:t>e the reaction time of a person.</w:t>
      </w:r>
    </w:p>
    <w:p w14:paraId="364B9056" w14:textId="77777777" w:rsidR="004B611F" w:rsidRPr="004B611F" w:rsidRDefault="004B611F" w:rsidP="004B611F">
      <w:pPr>
        <w:pStyle w:val="NormalWeb"/>
        <w:spacing w:before="0" w:beforeAutospacing="0" w:after="0" w:afterAutospacing="0"/>
        <w:ind w:left="426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2CD17C35" w14:textId="77777777" w:rsidR="004B611F" w:rsidRDefault="00377D90" w:rsidP="00C50CA6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Explain the dangers caused by large decelerations of a vehicle.</w:t>
      </w:r>
    </w:p>
    <w:p w14:paraId="6228C386" w14:textId="77777777" w:rsidR="004B611F" w:rsidRDefault="004B611F" w:rsidP="004B611F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4EC48794" w14:textId="76802139" w:rsidR="00377D90" w:rsidRPr="004B611F" w:rsidRDefault="00377D90" w:rsidP="00C50CA6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Put the following factors under the co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rrect headings to show whether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factor affects thinking, braking distanc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e or both thinking and braking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distance.</w:t>
      </w:r>
    </w:p>
    <w:p w14:paraId="3116C2E9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51403198" w14:textId="3E0B11BD" w:rsidR="00377D90" w:rsidRPr="003E0AC8" w:rsidRDefault="00377D90" w:rsidP="004B611F">
      <w:pPr>
        <w:pStyle w:val="NormalWeb"/>
        <w:spacing w:before="0" w:beforeAutospacing="0" w:after="0" w:afterAutospacing="0"/>
        <w:ind w:left="216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 xml:space="preserve">Speed </w:t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  <w:t>Mass</w:t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  <w:t>Icy Roads</w:t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  <w:t>Tiredness</w:t>
      </w:r>
    </w:p>
    <w:p w14:paraId="085A8279" w14:textId="49B44A5D" w:rsidR="00377D90" w:rsidRPr="003E0AC8" w:rsidRDefault="00377D90" w:rsidP="00AB5715">
      <w:pPr>
        <w:pStyle w:val="NormalWeb"/>
        <w:spacing w:before="0" w:beforeAutospacing="0" w:after="0" w:afterAutospacing="0"/>
        <w:ind w:firstLine="72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</w:p>
    <w:p w14:paraId="65CB4015" w14:textId="2495AF4C" w:rsidR="00377D90" w:rsidRPr="003E0AC8" w:rsidRDefault="00377D90" w:rsidP="004B611F">
      <w:pPr>
        <w:pStyle w:val="NormalWeb"/>
        <w:spacing w:before="0" w:beforeAutospacing="0" w:after="0" w:afterAutospacing="0"/>
        <w:ind w:left="144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>Poor Brakes</w:t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  <w:t>Mobile Phone Use</w:t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  <w:t>Alcohol</w:t>
      </w:r>
      <w:r w:rsidRPr="003E0AC8"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  <w:tab/>
        <w:t>Bald Tyres</w:t>
      </w:r>
    </w:p>
    <w:p w14:paraId="2B708813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3"/>
        <w:gridCol w:w="3013"/>
        <w:gridCol w:w="3014"/>
      </w:tblGrid>
      <w:tr w:rsidR="00377D90" w:rsidRPr="003E0AC8" w14:paraId="4A7FC715" w14:textId="77777777" w:rsidTr="00377D90">
        <w:tc>
          <w:tcPr>
            <w:tcW w:w="3013" w:type="dxa"/>
          </w:tcPr>
          <w:p w14:paraId="1A6D8D38" w14:textId="293D22C1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  <w:r w:rsidRPr="003E0AC8"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  <w:t>Thinking Distance</w:t>
            </w:r>
          </w:p>
        </w:tc>
        <w:tc>
          <w:tcPr>
            <w:tcW w:w="3013" w:type="dxa"/>
          </w:tcPr>
          <w:p w14:paraId="77CF6E1D" w14:textId="296B153D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  <w:r w:rsidRPr="003E0AC8"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  <w:t>Braking Distance</w:t>
            </w:r>
          </w:p>
        </w:tc>
        <w:tc>
          <w:tcPr>
            <w:tcW w:w="3014" w:type="dxa"/>
          </w:tcPr>
          <w:p w14:paraId="6BC04764" w14:textId="0C1A97CF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  <w:r w:rsidRPr="003E0AC8"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  <w:t>Both</w:t>
            </w:r>
          </w:p>
        </w:tc>
      </w:tr>
      <w:tr w:rsidR="00377D90" w:rsidRPr="003E0AC8" w14:paraId="2C7530B8" w14:textId="77777777" w:rsidTr="00377D90">
        <w:tc>
          <w:tcPr>
            <w:tcW w:w="3013" w:type="dxa"/>
          </w:tcPr>
          <w:p w14:paraId="23053EEE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  <w:tc>
          <w:tcPr>
            <w:tcW w:w="3013" w:type="dxa"/>
          </w:tcPr>
          <w:p w14:paraId="1B4C032F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  <w:tc>
          <w:tcPr>
            <w:tcW w:w="3014" w:type="dxa"/>
          </w:tcPr>
          <w:p w14:paraId="4E22E9EE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</w:tr>
      <w:tr w:rsidR="00377D90" w:rsidRPr="003E0AC8" w14:paraId="27EC4B18" w14:textId="77777777" w:rsidTr="00377D90">
        <w:tc>
          <w:tcPr>
            <w:tcW w:w="3013" w:type="dxa"/>
          </w:tcPr>
          <w:p w14:paraId="26DAD3D8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  <w:tc>
          <w:tcPr>
            <w:tcW w:w="3013" w:type="dxa"/>
          </w:tcPr>
          <w:p w14:paraId="33FDC682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  <w:tc>
          <w:tcPr>
            <w:tcW w:w="3014" w:type="dxa"/>
          </w:tcPr>
          <w:p w14:paraId="29B5362E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</w:tr>
      <w:tr w:rsidR="00377D90" w:rsidRPr="003E0AC8" w14:paraId="594493D5" w14:textId="77777777" w:rsidTr="00377D90">
        <w:tc>
          <w:tcPr>
            <w:tcW w:w="3013" w:type="dxa"/>
          </w:tcPr>
          <w:p w14:paraId="2F099D07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  <w:tc>
          <w:tcPr>
            <w:tcW w:w="3013" w:type="dxa"/>
          </w:tcPr>
          <w:p w14:paraId="1ED9F00F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  <w:tc>
          <w:tcPr>
            <w:tcW w:w="3014" w:type="dxa"/>
          </w:tcPr>
          <w:p w14:paraId="29DB331C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</w:tr>
      <w:tr w:rsidR="00377D90" w:rsidRPr="003E0AC8" w14:paraId="0B3FCA36" w14:textId="77777777" w:rsidTr="00377D90">
        <w:tc>
          <w:tcPr>
            <w:tcW w:w="3013" w:type="dxa"/>
          </w:tcPr>
          <w:p w14:paraId="36E84A57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  <w:tc>
          <w:tcPr>
            <w:tcW w:w="3013" w:type="dxa"/>
          </w:tcPr>
          <w:p w14:paraId="0878BE08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  <w:tc>
          <w:tcPr>
            <w:tcW w:w="3014" w:type="dxa"/>
          </w:tcPr>
          <w:p w14:paraId="1B1EE4E4" w14:textId="77777777" w:rsidR="00377D90" w:rsidRPr="003E0AC8" w:rsidRDefault="00377D90" w:rsidP="004B611F">
            <w:pPr>
              <w:pStyle w:val="NormalWeb"/>
              <w:spacing w:before="0" w:beforeAutospacing="0" w:after="0" w:afterAutospacing="0"/>
              <w:ind w:left="720"/>
              <w:rPr>
                <w:rFonts w:asciiTheme="minorHAnsi" w:eastAsiaTheme="minorEastAsia" w:hAnsiTheme="minorHAnsi" w:cstheme="minorBidi"/>
                <w:b/>
                <w:bCs/>
                <w:kern w:val="24"/>
                <w:lang w:val="en-GB"/>
              </w:rPr>
            </w:pPr>
          </w:p>
        </w:tc>
      </w:tr>
    </w:tbl>
    <w:p w14:paraId="3C4C769B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</w:p>
    <w:p w14:paraId="17210B62" w14:textId="77777777" w:rsidR="00377D90" w:rsidRPr="003E0AC8" w:rsidRDefault="00377D90" w:rsidP="00B02EB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</w:p>
    <w:p w14:paraId="52ED2448" w14:textId="6689E68F" w:rsidR="00160907" w:rsidRPr="004B611F" w:rsidRDefault="00160907" w:rsidP="00C50CA6">
      <w:pPr>
        <w:pStyle w:val="NormalWeb"/>
        <w:numPr>
          <w:ilvl w:val="3"/>
          <w:numId w:val="19"/>
        </w:numPr>
        <w:spacing w:before="0" w:beforeAutospacing="0" w:after="0" w:afterAutospacing="0"/>
        <w:ind w:left="567" w:hanging="142"/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</w:pPr>
      <w:r w:rsidRPr="004B611F">
        <w:rPr>
          <w:rFonts w:asciiTheme="minorHAnsi" w:eastAsiaTheme="minorEastAsia" w:hAnsiTheme="minorHAnsi" w:cstheme="minorBidi"/>
          <w:b/>
          <w:bCs/>
          <w:kern w:val="24"/>
          <w:sz w:val="28"/>
          <w:u w:val="single"/>
          <w:lang w:val="en-GB" w:eastAsia="en-GB"/>
        </w:rPr>
        <w:t>Momentum</w:t>
      </w:r>
    </w:p>
    <w:p w14:paraId="054CA9E4" w14:textId="77777777" w:rsidR="00160907" w:rsidRPr="003E0AC8" w:rsidRDefault="00160907" w:rsidP="00160907">
      <w:pPr>
        <w:pStyle w:val="NormalWeb"/>
        <w:spacing w:before="0" w:beforeAutospacing="0" w:after="0" w:afterAutospacing="0"/>
        <w:ind w:left="-450"/>
        <w:rPr>
          <w:rFonts w:asciiTheme="minorHAnsi" w:eastAsiaTheme="minorEastAsia" w:hAnsiTheme="minorHAnsi" w:cstheme="minorBidi"/>
          <w:b/>
          <w:bCs/>
          <w:kern w:val="24"/>
          <w:lang w:val="en-GB" w:eastAsia="en-GB"/>
        </w:rPr>
      </w:pPr>
    </w:p>
    <w:p w14:paraId="333126EB" w14:textId="77777777" w:rsidR="004B611F" w:rsidRDefault="00160907" w:rsidP="00C50CA6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3E0AC8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State the units of momentum.</w:t>
      </w:r>
    </w:p>
    <w:p w14:paraId="6E354025" w14:textId="77777777" w:rsidR="004B611F" w:rsidRPr="004B611F" w:rsidRDefault="004B611F" w:rsidP="004B611F">
      <w:pPr>
        <w:pStyle w:val="NormalWeb"/>
        <w:spacing w:before="0" w:beforeAutospacing="0" w:after="0" w:afterAutospacing="0"/>
        <w:ind w:left="72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</w:p>
    <w:p w14:paraId="26703CAA" w14:textId="77777777" w:rsidR="004B611F" w:rsidRPr="004B611F" w:rsidRDefault="00160907" w:rsidP="00C50CA6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/>
          <w:bCs/>
          <w:kern w:val="24"/>
          <w:lang w:eastAsia="en-GB"/>
        </w:rPr>
        <w:t>State the equation that links mass, momentum and velocity.</w:t>
      </w:r>
    </w:p>
    <w:p w14:paraId="7391277F" w14:textId="77777777" w:rsidR="004B611F" w:rsidRPr="004B611F" w:rsidRDefault="004B611F" w:rsidP="004B611F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2F1C6B5F" w14:textId="77777777" w:rsidR="004B611F" w:rsidRPr="004B611F" w:rsidRDefault="00160907" w:rsidP="00C50CA6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/>
          <w:bCs/>
          <w:kern w:val="24"/>
          <w:lang w:eastAsia="en-GB"/>
        </w:rPr>
        <w:t>Momentum is a conserved quantity.</w:t>
      </w:r>
      <w:r w:rsidR="004B611F"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Explain what is meant by a conserved quantity.</w:t>
      </w:r>
    </w:p>
    <w:p w14:paraId="422EC14A" w14:textId="77777777" w:rsidR="004B611F" w:rsidRPr="004B611F" w:rsidRDefault="004B611F" w:rsidP="004B611F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020C2DA8" w14:textId="77777777" w:rsidR="004B611F" w:rsidRDefault="00160907" w:rsidP="00C50CA6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football has a mass of 0.75 kg and is kicked with a speed of 12 m/s.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momentum of the kicked football.</w:t>
      </w:r>
    </w:p>
    <w:p w14:paraId="4512E912" w14:textId="77777777" w:rsidR="004B611F" w:rsidRDefault="004B611F" w:rsidP="004B611F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30685FE6" w14:textId="77777777" w:rsidR="004B611F" w:rsidRDefault="00160907" w:rsidP="00C50CA6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Two ice skaters push themselves apart on the ice.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Explain how the conservation of momentum applies in the case.</w:t>
      </w:r>
    </w:p>
    <w:p w14:paraId="70F5290B" w14:textId="77777777" w:rsidR="004B611F" w:rsidRDefault="004B611F" w:rsidP="004B611F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0E47BCA5" w14:textId="77777777" w:rsidR="004B611F" w:rsidRDefault="00160907" w:rsidP="00C50CA6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trolley has a mass of 1.2 kg and a speed of 4.5 m/s.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trolley crashes into a stationary trolley f mass 0.8 kg.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On impact the two </w:t>
      </w:r>
      <w:r w:rsidR="004B611F"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trolleys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stick together and move off with speed, v.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momentum of the trolleys before impact.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="003E0AC8"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speed of the trolleys after impact.</w:t>
      </w:r>
    </w:p>
    <w:p w14:paraId="74EB3C16" w14:textId="77777777" w:rsidR="004B611F" w:rsidRDefault="004B611F" w:rsidP="004B611F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524B1246" w14:textId="77777777" w:rsidR="004B611F" w:rsidRDefault="00160907" w:rsidP="00C50CA6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gymnast falls onto a crash mat.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crash mat reduces the risk of injury to the gymnast.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Explain how the crash mat reduces injury.</w:t>
      </w:r>
    </w:p>
    <w:p w14:paraId="60AB6641" w14:textId="77777777" w:rsidR="004B611F" w:rsidRDefault="004B611F" w:rsidP="004B611F">
      <w:pPr>
        <w:pStyle w:val="ListParagraph"/>
        <w:rPr>
          <w:rFonts w:eastAsiaTheme="minorEastAsia"/>
          <w:bCs/>
          <w:kern w:val="24"/>
          <w:lang w:eastAsia="en-GB"/>
        </w:rPr>
      </w:pPr>
    </w:p>
    <w:p w14:paraId="6816C153" w14:textId="1359B904" w:rsidR="00EF48C3" w:rsidRPr="004B611F" w:rsidRDefault="00160907" w:rsidP="00C50CA6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eastAsiaTheme="minorEastAsia" w:hAnsiTheme="minorHAnsi" w:cstheme="minorBidi"/>
          <w:bCs/>
          <w:kern w:val="24"/>
          <w:lang w:val="en-GB" w:eastAsia="en-GB"/>
        </w:rPr>
      </w:pP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A car of mass 850 kg hit a crash barrier at a speed of 30 m/s.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The car stops in 0.1 s.</w:t>
      </w:r>
      <w:r w:rsid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</w:t>
      </w:r>
      <w:proofErr w:type="gramStart"/>
      <w:r w:rsidR="003E0AC8"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Calculate</w:t>
      </w:r>
      <w:proofErr w:type="gramEnd"/>
      <w:r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 xml:space="preserve"> the force o</w:t>
      </w:r>
      <w:r w:rsidR="00EF48C3" w:rsidRPr="004B611F">
        <w:rPr>
          <w:rFonts w:asciiTheme="minorHAnsi" w:eastAsiaTheme="minorEastAsia" w:hAnsiTheme="minorHAnsi" w:cstheme="minorBidi"/>
          <w:bCs/>
          <w:kern w:val="24"/>
          <w:lang w:val="en-GB" w:eastAsia="en-GB"/>
        </w:rPr>
        <w:t>n the car.</w:t>
      </w:r>
    </w:p>
    <w:p w14:paraId="308AF2B6" w14:textId="77777777" w:rsidR="00EF48C3" w:rsidRPr="003E0AC8" w:rsidRDefault="00EF48C3">
      <w:pPr>
        <w:rPr>
          <w:rFonts w:asciiTheme="minorHAnsi" w:hAnsiTheme="minorHAnsi" w:cstheme="minorBidi"/>
          <w:lang w:eastAsia="en-US"/>
        </w:rPr>
      </w:pPr>
    </w:p>
    <w:sectPr w:rsidR="00EF48C3" w:rsidRPr="003E0AC8" w:rsidSect="00367668">
      <w:headerReference w:type="default" r:id="rId22"/>
      <w:footerReference w:type="even" r:id="rId23"/>
      <w:footerReference w:type="default" r:id="rId24"/>
      <w:pgSz w:w="11906" w:h="16838"/>
      <w:pgMar w:top="1440" w:right="1416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BEA26" w14:textId="77777777" w:rsidR="00C50CA6" w:rsidRDefault="00C50CA6" w:rsidP="00683DA2">
      <w:r>
        <w:separator/>
      </w:r>
    </w:p>
  </w:endnote>
  <w:endnote w:type="continuationSeparator" w:id="0">
    <w:p w14:paraId="705B8BA7" w14:textId="77777777" w:rsidR="00C50CA6" w:rsidRDefault="00C50CA6" w:rsidP="0068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2C8BE" w14:textId="77777777" w:rsidR="000D7DB8" w:rsidRDefault="000D7DB8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3C0355" w14:textId="77777777" w:rsidR="000D7DB8" w:rsidRDefault="000D7DB8" w:rsidP="00AD2A9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96B0B" w14:textId="4FD95735" w:rsidR="000D7DB8" w:rsidRDefault="000D7DB8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0E56">
      <w:rPr>
        <w:rStyle w:val="PageNumber"/>
        <w:noProof/>
      </w:rPr>
      <w:t>9</w:t>
    </w:r>
    <w:r>
      <w:rPr>
        <w:rStyle w:val="PageNumber"/>
      </w:rPr>
      <w:fldChar w:fldCharType="end"/>
    </w:r>
  </w:p>
  <w:p w14:paraId="222C30D5" w14:textId="77777777" w:rsidR="000D7DB8" w:rsidRPr="00AD2A9E" w:rsidRDefault="000D7DB8" w:rsidP="00AD2A9E">
    <w:pPr>
      <w:pStyle w:val="Footer"/>
      <w:ind w:right="360"/>
      <w:rPr>
        <w:lang w:val="en-US"/>
      </w:rPr>
    </w:pPr>
    <w:r w:rsidRPr="00AD2A9E">
      <w:t xml:space="preserve">© Copyright The </w:t>
    </w:r>
    <w:proofErr w:type="spellStart"/>
    <w:r w:rsidRPr="00AD2A9E">
      <w:t>PiXL</w:t>
    </w:r>
    <w:proofErr w:type="spellEnd"/>
    <w:r w:rsidRPr="00AD2A9E">
      <w:t xml:space="preserve"> Club Ltd,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8B515" w14:textId="77777777" w:rsidR="00C50CA6" w:rsidRDefault="00C50CA6" w:rsidP="00683DA2">
      <w:r>
        <w:separator/>
      </w:r>
    </w:p>
  </w:footnote>
  <w:footnote w:type="continuationSeparator" w:id="0">
    <w:p w14:paraId="3527EAD0" w14:textId="77777777" w:rsidR="00C50CA6" w:rsidRDefault="00C50CA6" w:rsidP="00683D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24007" w14:textId="674EB07E" w:rsidR="000D7DB8" w:rsidRPr="00367668" w:rsidRDefault="000D7DB8" w:rsidP="00367668">
    <w:pPr>
      <w:pStyle w:val="Header"/>
      <w:ind w:left="2160" w:hanging="1876"/>
      <w:rPr>
        <w:b/>
        <w:sz w:val="32"/>
        <w:szCs w:val="32"/>
      </w:rPr>
    </w:pPr>
    <w:r w:rsidRPr="00E53F5B">
      <w:rPr>
        <w:b/>
        <w:noProof/>
        <w:color w:val="F4B083" w:themeColor="accent2" w:themeTint="99"/>
        <w:sz w:val="36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747BE947" wp14:editId="50B148D8">
          <wp:simplePos x="0" y="0"/>
          <wp:positionH relativeFrom="leftMargin">
            <wp:align>right</wp:align>
          </wp:positionH>
          <wp:positionV relativeFrom="paragraph">
            <wp:posOffset>-170180</wp:posOffset>
          </wp:positionV>
          <wp:extent cx="737235" cy="537164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9" r="4730" b="40624"/>
                  <a:stretch/>
                </pic:blipFill>
                <pic:spPr bwMode="auto">
                  <a:xfrm>
                    <a:off x="0" y="0"/>
                    <a:ext cx="737235" cy="537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E56">
      <w:rPr>
        <w:b/>
        <w:noProof/>
        <w:color w:val="F4B083" w:themeColor="accent2" w:themeTint="99"/>
        <w:sz w:val="32"/>
        <w:szCs w:val="32"/>
        <w:lang w:val="en-US"/>
      </w:rPr>
      <w:t xml:space="preserve">                                 </w:t>
    </w:r>
    <w:r w:rsidRPr="00367668">
      <w:rPr>
        <w:b/>
        <w:noProof/>
        <w:color w:val="F4B083" w:themeColor="accent2" w:themeTint="99"/>
        <w:sz w:val="32"/>
        <w:szCs w:val="32"/>
        <w:lang w:val="en-US"/>
      </w:rPr>
      <w:t>KnowIT Questions – AQA GCSE Phy</w:t>
    </w:r>
    <w:r>
      <w:rPr>
        <w:b/>
        <w:noProof/>
        <w:color w:val="F4B083" w:themeColor="accent2" w:themeTint="99"/>
        <w:sz w:val="32"/>
        <w:szCs w:val="32"/>
        <w:lang w:val="en-US"/>
      </w:rPr>
      <w:t>sics –  Forces</w:t>
    </w:r>
  </w:p>
  <w:p w14:paraId="26AF0BB6" w14:textId="77777777" w:rsidR="000D7DB8" w:rsidRPr="00683DA2" w:rsidRDefault="000D7DB8" w:rsidP="00683DA2">
    <w:pPr>
      <w:pStyle w:val="Header"/>
      <w:rPr>
        <w:sz w:val="20"/>
        <w:szCs w:val="20"/>
      </w:rPr>
    </w:pPr>
    <w:r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470A5" wp14:editId="28A22C2E">
              <wp:simplePos x="0" y="0"/>
              <wp:positionH relativeFrom="column">
                <wp:posOffset>818198</wp:posOffset>
              </wp:positionH>
              <wp:positionV relativeFrom="paragraph">
                <wp:posOffset>42545</wp:posOffset>
              </wp:positionV>
              <wp:extent cx="5400000" cy="28800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0" cy="288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0">
                            <a:schemeClr val="bg1"/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<w:pict>
            <v:rect w14:anchorId="1DBC5629" id="Rectangle 2" o:spid="_x0000_s1026" style="position:absolute;margin-left:64.45pt;margin-top:3.35pt;width:425.2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" fillcolor="white [3212]" stroked="f" strokeweight="1pt">
              <v:fill color2="#f4b083 [1941]" rotate="t" angle="90" colors="0 white;44564f #f4b183;1 #f4b183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751D8"/>
    <w:multiLevelType w:val="hybridMultilevel"/>
    <w:tmpl w:val="12F46544"/>
    <w:lvl w:ilvl="0" w:tplc="D500DD4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25C31"/>
    <w:multiLevelType w:val="hybridMultilevel"/>
    <w:tmpl w:val="0D002C34"/>
    <w:lvl w:ilvl="0" w:tplc="40F2160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6E05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A80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D84E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C81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3413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AC33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18F1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C00E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912F01"/>
    <w:multiLevelType w:val="hybridMultilevel"/>
    <w:tmpl w:val="E2E4F172"/>
    <w:lvl w:ilvl="0" w:tplc="71543FA6">
      <w:start w:val="10"/>
      <w:numFmt w:val="decimal"/>
      <w:lvlText w:val="%1."/>
      <w:lvlJc w:val="left"/>
      <w:pPr>
        <w:ind w:left="218" w:hanging="360"/>
      </w:pPr>
      <w:rPr>
        <w:rFonts w:ascii="Calibri" w:hAnsi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21790"/>
    <w:multiLevelType w:val="hybridMultilevel"/>
    <w:tmpl w:val="28A8FD9C"/>
    <w:lvl w:ilvl="0" w:tplc="D500DD4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840E2"/>
    <w:multiLevelType w:val="hybridMultilevel"/>
    <w:tmpl w:val="A16AFDD6"/>
    <w:lvl w:ilvl="0" w:tplc="D500DD4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540E6"/>
    <w:multiLevelType w:val="hybridMultilevel"/>
    <w:tmpl w:val="0A860E3E"/>
    <w:lvl w:ilvl="0" w:tplc="E578CE3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00F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8AA4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E6B3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A659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14D9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34C3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2AA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8210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1408E8"/>
    <w:multiLevelType w:val="hybridMultilevel"/>
    <w:tmpl w:val="54349E9A"/>
    <w:lvl w:ilvl="0" w:tplc="D500DD4A">
      <w:start w:val="1"/>
      <w:numFmt w:val="decimal"/>
      <w:lvlText w:val="%1."/>
      <w:lvlJc w:val="left"/>
      <w:pPr>
        <w:ind w:left="218" w:hanging="360"/>
      </w:pPr>
      <w:rPr>
        <w:rFonts w:ascii="Calibri" w:hAnsi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1134A"/>
    <w:multiLevelType w:val="hybridMultilevel"/>
    <w:tmpl w:val="0734CB4C"/>
    <w:lvl w:ilvl="0" w:tplc="61A0C2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4E86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4CF3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3AD3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1ABF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232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EA3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A5C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2EB6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C130FA"/>
    <w:multiLevelType w:val="hybridMultilevel"/>
    <w:tmpl w:val="E932CE18"/>
    <w:lvl w:ilvl="0" w:tplc="2C9476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B20BC5"/>
    <w:multiLevelType w:val="hybridMultilevel"/>
    <w:tmpl w:val="7CAEC762"/>
    <w:lvl w:ilvl="0" w:tplc="D500DD4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80912"/>
    <w:multiLevelType w:val="hybridMultilevel"/>
    <w:tmpl w:val="5D4C8FA6"/>
    <w:lvl w:ilvl="0" w:tplc="4EA6899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DA73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BE21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DE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2C8A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DCDD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C6FA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D007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523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2D0127"/>
    <w:multiLevelType w:val="hybridMultilevel"/>
    <w:tmpl w:val="AA8C431A"/>
    <w:lvl w:ilvl="0" w:tplc="98AEBDE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565F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D01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562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2047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323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527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B45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4036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DC3461"/>
    <w:multiLevelType w:val="hybridMultilevel"/>
    <w:tmpl w:val="314CA6B0"/>
    <w:lvl w:ilvl="0" w:tplc="2682ABF8">
      <w:start w:val="1"/>
      <w:numFmt w:val="upperLetter"/>
      <w:lvlText w:val="%1."/>
      <w:lvlJc w:val="left"/>
      <w:pPr>
        <w:ind w:left="218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60927B3D"/>
    <w:multiLevelType w:val="hybridMultilevel"/>
    <w:tmpl w:val="7214EEBA"/>
    <w:lvl w:ilvl="0" w:tplc="0B24C70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0E66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34D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8AC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3251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E00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DA0E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04D5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C2B8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E81FD4"/>
    <w:multiLevelType w:val="hybridMultilevel"/>
    <w:tmpl w:val="F68E6B1A"/>
    <w:lvl w:ilvl="0" w:tplc="958EDE5A">
      <w:start w:val="2"/>
      <w:numFmt w:val="upperLetter"/>
      <w:lvlText w:val="%1."/>
      <w:lvlJc w:val="left"/>
      <w:pPr>
        <w:ind w:left="263" w:hanging="405"/>
      </w:pPr>
      <w:rPr>
        <w:rFonts w:asciiTheme="minorHAnsi" w:eastAsiaTheme="minorHAnsi" w:hAnsiTheme="minorHAnsi" w:cstheme="minorHAnsi" w:hint="default"/>
        <w:u w:val="none"/>
      </w:rPr>
    </w:lvl>
    <w:lvl w:ilvl="1" w:tplc="767E4462">
      <w:start w:val="1"/>
      <w:numFmt w:val="decimal"/>
      <w:lvlText w:val="%2."/>
      <w:lvlJc w:val="left"/>
      <w:pPr>
        <w:ind w:left="1800" w:hanging="720"/>
      </w:pPr>
      <w:rPr>
        <w:rFonts w:hint="default"/>
        <w:b/>
      </w:rPr>
    </w:lvl>
    <w:lvl w:ilvl="2" w:tplc="65D402D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E40CF"/>
    <w:multiLevelType w:val="hybridMultilevel"/>
    <w:tmpl w:val="67A49762"/>
    <w:lvl w:ilvl="0" w:tplc="FB685E0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2AA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E85C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840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6831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221A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5800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DEFB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6874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53606D"/>
    <w:multiLevelType w:val="hybridMultilevel"/>
    <w:tmpl w:val="B05ADAC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FC166F86">
      <w:start w:val="1"/>
      <w:numFmt w:val="decimal"/>
      <w:lvlText w:val="%2."/>
      <w:lvlJc w:val="left"/>
      <w:pPr>
        <w:ind w:left="2160" w:hanging="720"/>
      </w:pPr>
      <w:rPr>
        <w:rFonts w:hint="default"/>
        <w:b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C15A19"/>
    <w:multiLevelType w:val="hybridMultilevel"/>
    <w:tmpl w:val="4880E222"/>
    <w:lvl w:ilvl="0" w:tplc="5B041AE0">
      <w:start w:val="1"/>
      <w:numFmt w:val="decimal"/>
      <w:lvlText w:val="%1."/>
      <w:lvlJc w:val="left"/>
      <w:pPr>
        <w:ind w:left="983" w:hanging="360"/>
      </w:pPr>
      <w:rPr>
        <w:rFonts w:ascii="Calibri" w:hAnsi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703" w:hanging="360"/>
      </w:pPr>
    </w:lvl>
    <w:lvl w:ilvl="2" w:tplc="0809001B" w:tentative="1">
      <w:start w:val="1"/>
      <w:numFmt w:val="lowerRoman"/>
      <w:lvlText w:val="%3."/>
      <w:lvlJc w:val="right"/>
      <w:pPr>
        <w:ind w:left="2423" w:hanging="180"/>
      </w:pPr>
    </w:lvl>
    <w:lvl w:ilvl="3" w:tplc="0809000F" w:tentative="1">
      <w:start w:val="1"/>
      <w:numFmt w:val="decimal"/>
      <w:lvlText w:val="%4."/>
      <w:lvlJc w:val="left"/>
      <w:pPr>
        <w:ind w:left="3143" w:hanging="360"/>
      </w:pPr>
    </w:lvl>
    <w:lvl w:ilvl="4" w:tplc="08090019" w:tentative="1">
      <w:start w:val="1"/>
      <w:numFmt w:val="lowerLetter"/>
      <w:lvlText w:val="%5."/>
      <w:lvlJc w:val="left"/>
      <w:pPr>
        <w:ind w:left="3863" w:hanging="360"/>
      </w:pPr>
    </w:lvl>
    <w:lvl w:ilvl="5" w:tplc="0809001B" w:tentative="1">
      <w:start w:val="1"/>
      <w:numFmt w:val="lowerRoman"/>
      <w:lvlText w:val="%6."/>
      <w:lvlJc w:val="right"/>
      <w:pPr>
        <w:ind w:left="4583" w:hanging="180"/>
      </w:pPr>
    </w:lvl>
    <w:lvl w:ilvl="6" w:tplc="0809000F" w:tentative="1">
      <w:start w:val="1"/>
      <w:numFmt w:val="decimal"/>
      <w:lvlText w:val="%7."/>
      <w:lvlJc w:val="left"/>
      <w:pPr>
        <w:ind w:left="5303" w:hanging="360"/>
      </w:pPr>
    </w:lvl>
    <w:lvl w:ilvl="7" w:tplc="08090019" w:tentative="1">
      <w:start w:val="1"/>
      <w:numFmt w:val="lowerLetter"/>
      <w:lvlText w:val="%8."/>
      <w:lvlJc w:val="left"/>
      <w:pPr>
        <w:ind w:left="6023" w:hanging="360"/>
      </w:pPr>
    </w:lvl>
    <w:lvl w:ilvl="8" w:tplc="080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18" w15:restartNumberingAfterBreak="0">
    <w:nsid w:val="777B7F40"/>
    <w:multiLevelType w:val="hybridMultilevel"/>
    <w:tmpl w:val="31AAA642"/>
    <w:lvl w:ilvl="0" w:tplc="C232A4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1EE8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5E86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D8A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30F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F0DB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1E9B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4AD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0FA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0812CD"/>
    <w:multiLevelType w:val="hybridMultilevel"/>
    <w:tmpl w:val="B8B0CDBE"/>
    <w:lvl w:ilvl="0" w:tplc="EC04016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4F42E2"/>
    <w:multiLevelType w:val="hybridMultilevel"/>
    <w:tmpl w:val="ADCE2352"/>
    <w:lvl w:ilvl="0" w:tplc="D500DD4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7EB6908E">
      <w:start w:val="1"/>
      <w:numFmt w:val="upperRoman"/>
      <w:lvlText w:val="%4."/>
      <w:lvlJc w:val="left"/>
      <w:pPr>
        <w:ind w:left="3240" w:hanging="720"/>
      </w:pPr>
      <w:rPr>
        <w:rFonts w:hint="default"/>
        <w:u w:val="none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7"/>
  </w:num>
  <w:num w:numId="4">
    <w:abstractNumId w:val="10"/>
  </w:num>
  <w:num w:numId="5">
    <w:abstractNumId w:val="5"/>
  </w:num>
  <w:num w:numId="6">
    <w:abstractNumId w:val="19"/>
  </w:num>
  <w:num w:numId="7">
    <w:abstractNumId w:val="11"/>
  </w:num>
  <w:num w:numId="8">
    <w:abstractNumId w:val="15"/>
  </w:num>
  <w:num w:numId="9">
    <w:abstractNumId w:val="1"/>
  </w:num>
  <w:num w:numId="10">
    <w:abstractNumId w:val="13"/>
  </w:num>
  <w:num w:numId="11">
    <w:abstractNumId w:val="2"/>
  </w:num>
  <w:num w:numId="12">
    <w:abstractNumId w:val="12"/>
  </w:num>
  <w:num w:numId="13">
    <w:abstractNumId w:val="14"/>
  </w:num>
  <w:num w:numId="14">
    <w:abstractNumId w:val="9"/>
  </w:num>
  <w:num w:numId="15">
    <w:abstractNumId w:val="3"/>
  </w:num>
  <w:num w:numId="16">
    <w:abstractNumId w:val="0"/>
  </w:num>
  <w:num w:numId="17">
    <w:abstractNumId w:val="6"/>
  </w:num>
  <w:num w:numId="18">
    <w:abstractNumId w:val="16"/>
  </w:num>
  <w:num w:numId="19">
    <w:abstractNumId w:val="20"/>
  </w:num>
  <w:num w:numId="20">
    <w:abstractNumId w:val="17"/>
  </w:num>
  <w:num w:numId="21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718"/>
    <w:rsid w:val="0000177A"/>
    <w:rsid w:val="00002AB7"/>
    <w:rsid w:val="00010F3D"/>
    <w:rsid w:val="00052AA7"/>
    <w:rsid w:val="00066994"/>
    <w:rsid w:val="000743AA"/>
    <w:rsid w:val="000C108E"/>
    <w:rsid w:val="000C4FEF"/>
    <w:rsid w:val="000D3FB5"/>
    <w:rsid w:val="000D7DB8"/>
    <w:rsid w:val="000E3176"/>
    <w:rsid w:val="00116026"/>
    <w:rsid w:val="0011643A"/>
    <w:rsid w:val="0012097A"/>
    <w:rsid w:val="00160907"/>
    <w:rsid w:val="00164478"/>
    <w:rsid w:val="00177612"/>
    <w:rsid w:val="0018679B"/>
    <w:rsid w:val="001871FA"/>
    <w:rsid w:val="001D06C1"/>
    <w:rsid w:val="001F10F4"/>
    <w:rsid w:val="0020308E"/>
    <w:rsid w:val="00205293"/>
    <w:rsid w:val="00213C74"/>
    <w:rsid w:val="002231AE"/>
    <w:rsid w:val="00224A2F"/>
    <w:rsid w:val="00226650"/>
    <w:rsid w:val="00227B1F"/>
    <w:rsid w:val="002314E4"/>
    <w:rsid w:val="00235E14"/>
    <w:rsid w:val="00270046"/>
    <w:rsid w:val="0029353E"/>
    <w:rsid w:val="002A0901"/>
    <w:rsid w:val="002B3ACC"/>
    <w:rsid w:val="002C4FE4"/>
    <w:rsid w:val="002D007D"/>
    <w:rsid w:val="002D4DE5"/>
    <w:rsid w:val="002E416F"/>
    <w:rsid w:val="002E61D8"/>
    <w:rsid w:val="002E7F31"/>
    <w:rsid w:val="003007F2"/>
    <w:rsid w:val="00300EDC"/>
    <w:rsid w:val="00314064"/>
    <w:rsid w:val="00321AB9"/>
    <w:rsid w:val="0035363E"/>
    <w:rsid w:val="00357E7F"/>
    <w:rsid w:val="00361EE2"/>
    <w:rsid w:val="00363F08"/>
    <w:rsid w:val="00364172"/>
    <w:rsid w:val="00367668"/>
    <w:rsid w:val="00370A44"/>
    <w:rsid w:val="00377D90"/>
    <w:rsid w:val="003802E1"/>
    <w:rsid w:val="003B0705"/>
    <w:rsid w:val="003B1C4B"/>
    <w:rsid w:val="003C5C15"/>
    <w:rsid w:val="003D29E8"/>
    <w:rsid w:val="003D7EBB"/>
    <w:rsid w:val="003E0AC8"/>
    <w:rsid w:val="003E694F"/>
    <w:rsid w:val="00400764"/>
    <w:rsid w:val="00412439"/>
    <w:rsid w:val="004279FA"/>
    <w:rsid w:val="004547AC"/>
    <w:rsid w:val="00463842"/>
    <w:rsid w:val="00473F18"/>
    <w:rsid w:val="0047776D"/>
    <w:rsid w:val="00487E35"/>
    <w:rsid w:val="004917E7"/>
    <w:rsid w:val="004A03A3"/>
    <w:rsid w:val="004A46DE"/>
    <w:rsid w:val="004B1449"/>
    <w:rsid w:val="004B392F"/>
    <w:rsid w:val="004B611F"/>
    <w:rsid w:val="004E102B"/>
    <w:rsid w:val="004E3845"/>
    <w:rsid w:val="004F7AFD"/>
    <w:rsid w:val="005158FD"/>
    <w:rsid w:val="005406F9"/>
    <w:rsid w:val="00547C36"/>
    <w:rsid w:val="00553572"/>
    <w:rsid w:val="00557F96"/>
    <w:rsid w:val="005741A2"/>
    <w:rsid w:val="0059309E"/>
    <w:rsid w:val="005941E7"/>
    <w:rsid w:val="005B2E55"/>
    <w:rsid w:val="005B66A5"/>
    <w:rsid w:val="005D5778"/>
    <w:rsid w:val="005E0FCE"/>
    <w:rsid w:val="00625D23"/>
    <w:rsid w:val="00630920"/>
    <w:rsid w:val="00683DA2"/>
    <w:rsid w:val="006A21C8"/>
    <w:rsid w:val="006C779C"/>
    <w:rsid w:val="006D38A6"/>
    <w:rsid w:val="006F515D"/>
    <w:rsid w:val="007178F1"/>
    <w:rsid w:val="00720DB3"/>
    <w:rsid w:val="00730E56"/>
    <w:rsid w:val="00732990"/>
    <w:rsid w:val="00733C80"/>
    <w:rsid w:val="007419C9"/>
    <w:rsid w:val="007676A9"/>
    <w:rsid w:val="007754D5"/>
    <w:rsid w:val="00786F7A"/>
    <w:rsid w:val="007C3246"/>
    <w:rsid w:val="00811233"/>
    <w:rsid w:val="0081649C"/>
    <w:rsid w:val="00826468"/>
    <w:rsid w:val="008311C9"/>
    <w:rsid w:val="00861D7A"/>
    <w:rsid w:val="00864776"/>
    <w:rsid w:val="00866AC0"/>
    <w:rsid w:val="00887128"/>
    <w:rsid w:val="008A281B"/>
    <w:rsid w:val="008A3DE7"/>
    <w:rsid w:val="008C7786"/>
    <w:rsid w:val="008D198E"/>
    <w:rsid w:val="008E7891"/>
    <w:rsid w:val="008F501F"/>
    <w:rsid w:val="009577C9"/>
    <w:rsid w:val="00962711"/>
    <w:rsid w:val="00963282"/>
    <w:rsid w:val="0097680C"/>
    <w:rsid w:val="00983ADF"/>
    <w:rsid w:val="009973A8"/>
    <w:rsid w:val="009A4A66"/>
    <w:rsid w:val="009D1487"/>
    <w:rsid w:val="009D593A"/>
    <w:rsid w:val="009E0894"/>
    <w:rsid w:val="00A04163"/>
    <w:rsid w:val="00A631C7"/>
    <w:rsid w:val="00A8468F"/>
    <w:rsid w:val="00AB5715"/>
    <w:rsid w:val="00AB688A"/>
    <w:rsid w:val="00AB6E2F"/>
    <w:rsid w:val="00AD2A9E"/>
    <w:rsid w:val="00AF0BA6"/>
    <w:rsid w:val="00B02EBA"/>
    <w:rsid w:val="00B46290"/>
    <w:rsid w:val="00B5599E"/>
    <w:rsid w:val="00B57C53"/>
    <w:rsid w:val="00B621A1"/>
    <w:rsid w:val="00B72157"/>
    <w:rsid w:val="00B74E6C"/>
    <w:rsid w:val="00B753EE"/>
    <w:rsid w:val="00B76AAE"/>
    <w:rsid w:val="00B8058A"/>
    <w:rsid w:val="00B8062D"/>
    <w:rsid w:val="00B96E87"/>
    <w:rsid w:val="00BA1AC1"/>
    <w:rsid w:val="00BB10D7"/>
    <w:rsid w:val="00BC481B"/>
    <w:rsid w:val="00BF2E8C"/>
    <w:rsid w:val="00BF7FB4"/>
    <w:rsid w:val="00C23FF1"/>
    <w:rsid w:val="00C45FE4"/>
    <w:rsid w:val="00C5094C"/>
    <w:rsid w:val="00C50CA6"/>
    <w:rsid w:val="00C52506"/>
    <w:rsid w:val="00C62840"/>
    <w:rsid w:val="00C720EA"/>
    <w:rsid w:val="00C82CC4"/>
    <w:rsid w:val="00CA6681"/>
    <w:rsid w:val="00CE3EED"/>
    <w:rsid w:val="00D101AA"/>
    <w:rsid w:val="00D14798"/>
    <w:rsid w:val="00D27032"/>
    <w:rsid w:val="00D32161"/>
    <w:rsid w:val="00D3585C"/>
    <w:rsid w:val="00D52B70"/>
    <w:rsid w:val="00D56BCC"/>
    <w:rsid w:val="00D63CFC"/>
    <w:rsid w:val="00D64F63"/>
    <w:rsid w:val="00D65E1C"/>
    <w:rsid w:val="00D66621"/>
    <w:rsid w:val="00D759B8"/>
    <w:rsid w:val="00D8310A"/>
    <w:rsid w:val="00DA306B"/>
    <w:rsid w:val="00DA40EC"/>
    <w:rsid w:val="00DA5292"/>
    <w:rsid w:val="00DA6827"/>
    <w:rsid w:val="00DB0B6C"/>
    <w:rsid w:val="00DB3BD5"/>
    <w:rsid w:val="00DF5F13"/>
    <w:rsid w:val="00E00736"/>
    <w:rsid w:val="00E24FAF"/>
    <w:rsid w:val="00E442B3"/>
    <w:rsid w:val="00E47718"/>
    <w:rsid w:val="00E53F5B"/>
    <w:rsid w:val="00E71159"/>
    <w:rsid w:val="00E9658B"/>
    <w:rsid w:val="00EB2BF6"/>
    <w:rsid w:val="00EB7277"/>
    <w:rsid w:val="00EC4D76"/>
    <w:rsid w:val="00ED2C02"/>
    <w:rsid w:val="00EF44F9"/>
    <w:rsid w:val="00EF48C3"/>
    <w:rsid w:val="00F00EA2"/>
    <w:rsid w:val="00F02EEC"/>
    <w:rsid w:val="00F05986"/>
    <w:rsid w:val="00F1644A"/>
    <w:rsid w:val="00F4113D"/>
    <w:rsid w:val="00F42242"/>
    <w:rsid w:val="00F741B2"/>
    <w:rsid w:val="00F9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4156A"/>
  <w15:chartTrackingRefBased/>
  <w15:docId w15:val="{73351E38-4432-4F07-B80E-7433F164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D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qFormat/>
    <w:rsid w:val="00DA40EC"/>
    <w:rPr>
      <w:rFonts w:ascii="Times New Roman" w:hAnsi="Times New Roman" w:cs="Times New Roman"/>
      <w:i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uiPriority w:val="34"/>
    <w:qFormat/>
    <w:rsid w:val="00321AB9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3D29E8"/>
    <w:pPr>
      <w:spacing w:after="0" w:line="240" w:lineRule="auto"/>
    </w:pPr>
  </w:style>
  <w:style w:type="table" w:styleId="TableGrid">
    <w:name w:val="Table Grid"/>
    <w:basedOn w:val="TableNormal"/>
    <w:uiPriority w:val="39"/>
    <w:rsid w:val="00400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D2A9E"/>
  </w:style>
  <w:style w:type="paragraph" w:customStyle="1" w:styleId="p1">
    <w:name w:val="p1"/>
    <w:basedOn w:val="Normal"/>
    <w:rsid w:val="009973A8"/>
    <w:rPr>
      <w:rFonts w:ascii="Helvetica" w:hAnsi="Helvetica"/>
      <w:sz w:val="17"/>
      <w:szCs w:val="17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B1C4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12439"/>
    <w:pPr>
      <w:spacing w:before="100" w:beforeAutospacing="1" w:after="100" w:afterAutospacing="1"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ED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ED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3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7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0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5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73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2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8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9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5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20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4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3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4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4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43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6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59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39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0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1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8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390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0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3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9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369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99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56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9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7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4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3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9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3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7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12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1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image" Target="media/image3.tiff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microsoft.com/office/2007/relationships/hdphoto" Target="media/hdphoto1.wdp"/><Relationship Id="rId22" Type="http://schemas.openxmlformats.org/officeDocument/2006/relationships/header" Target="header1.xml"/><Relationship Id="rId27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rek%20Davies\AppData\Local\Huddle\Huddle\Files\9828b18f-bc78-4a02-9686-3a148eb150bc\KnowIT%20Question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08974E66A3A41B703F928C21E288A" ma:contentTypeVersion="11" ma:contentTypeDescription="Create a new document." ma:contentTypeScope="" ma:versionID="a2d6a3332dc78ca76df5ea85c945d78d">
  <xsd:schema xmlns:xsd="http://www.w3.org/2001/XMLSchema" xmlns:xs="http://www.w3.org/2001/XMLSchema" xmlns:p="http://schemas.microsoft.com/office/2006/metadata/properties" xmlns:ns2="6c2b2acc-64b7-4829-87b3-e2c5f8462747" targetNamespace="http://schemas.microsoft.com/office/2006/metadata/properties" ma:root="true" ma:fieldsID="125a286cd4753f31409b9a74c406b1fd" ns2:_="">
    <xsd:import namespace="6c2b2acc-64b7-4829-87b3-e2c5f84627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2acc-64b7-4829-87b3-e2c5f84627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2b2acc-64b7-4829-87b3-e2c5f8462747">
      <Terms xmlns="http://schemas.microsoft.com/office/infopath/2007/PartnerControls"/>
    </lcf76f155ced4ddcb4097134ff3c332f>
    <MediaLengthInSeconds xmlns="6c2b2acc-64b7-4829-87b3-e2c5f8462747" xsi:nil="true"/>
  </documentManagement>
</p:properties>
</file>

<file path=customXml/itemProps1.xml><?xml version="1.0" encoding="utf-8"?>
<ds:datastoreItem xmlns:ds="http://schemas.openxmlformats.org/officeDocument/2006/customXml" ds:itemID="{13355A57-9989-4309-A77B-A5C750DFC7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BB0ECD-16F4-4EB9-90AE-2EB60DF3EAE5}"/>
</file>

<file path=customXml/itemProps3.xml><?xml version="1.0" encoding="utf-8"?>
<ds:datastoreItem xmlns:ds="http://schemas.openxmlformats.org/officeDocument/2006/customXml" ds:itemID="{505012A3-6E2A-4BCB-8D1E-5E8D44861841}"/>
</file>

<file path=customXml/itemProps4.xml><?xml version="1.0" encoding="utf-8"?>
<ds:datastoreItem xmlns:ds="http://schemas.openxmlformats.org/officeDocument/2006/customXml" ds:itemID="{9E297B8A-2342-417C-8036-C16988E360AD}"/>
</file>

<file path=docProps/app.xml><?xml version="1.0" encoding="utf-8"?>
<Properties xmlns="http://schemas.openxmlformats.org/officeDocument/2006/extended-properties" xmlns:vt="http://schemas.openxmlformats.org/officeDocument/2006/docPropsVTypes">
  <Template>KnowIT Questions Template</Template>
  <TotalTime>146</TotalTime>
  <Pages>9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Davies</dc:creator>
  <cp:keywords/>
  <dc:description/>
  <cp:lastModifiedBy>Karen Collins</cp:lastModifiedBy>
  <cp:revision>14</cp:revision>
  <cp:lastPrinted>2017-07-29T15:28:00Z</cp:lastPrinted>
  <dcterms:created xsi:type="dcterms:W3CDTF">2017-11-28T20:16:00Z</dcterms:created>
  <dcterms:modified xsi:type="dcterms:W3CDTF">2018-01-10T14:38:00Z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0x010100A1608974E66A3A41B703F928C21E288A</vt:lpwstr>
  </property>
  <property fmtid="{D5CDD505-2E9C-101B-9397-08002B2CF9AE}" pid="3" name="FileHash">
    <vt:lpwstr>2404dfb077ead36f1ccf878693a665c626439c27</vt:lpwstr>
  </property>
  <property fmtid="{D5CDD505-2E9C-101B-9397-08002B2CF9AE}" pid="4" name="Order">
    <vt:r8>767200</vt:r8>
  </property>
  <property fmtid="{D5CDD505-2E9C-101B-9397-08002B2CF9AE}" pid="5" name="CloudMigratorOriginId">
    <vt:lpwstr>1IzzeZ_iA9oWhNokmhRQ8iyxDEll4NR4D</vt:lpwstr>
  </property>
  <property fmtid="{D5CDD505-2E9C-101B-9397-08002B2CF9AE}" pid="6" name="CloudMigratorVersion">
    <vt:lpwstr>3.36.7.11498</vt:lpwstr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MediaServiceImageTags">
    <vt:lpwstr/>
  </property>
</Properties>
</file>